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/>
          <w:b/>
          <w:sz w:val="28"/>
          <w:szCs w:val="28"/>
          <w:lang w:val="en-GB" w:eastAsia="zh-CN"/>
        </w:rPr>
        <w:id w:val="16927735"/>
        <w:docPartObj>
          <w:docPartGallery w:val="Cover Pages"/>
          <w:docPartUnique/>
        </w:docPartObj>
      </w:sdtPr>
      <w:sdtEndPr>
        <w:rPr>
          <w:rFonts w:ascii="Calibri" w:hAnsi="Calibri"/>
          <w:b w:val="0"/>
          <w:color w:val="EBDDC3" w:themeColor="background2"/>
          <w:sz w:val="24"/>
          <w:szCs w:val="20"/>
          <w:lang w:eastAsia="ja-JP"/>
        </w:rPr>
      </w:sdtEndPr>
      <w:sdtContent>
        <w:p w14:paraId="4793C873" w14:textId="77777777" w:rsidR="00446B90" w:rsidRPr="00DF6CB2" w:rsidRDefault="00417FD7" w:rsidP="00E3476E">
          <w:pPr>
            <w:jc w:val="center"/>
            <w:rPr>
              <w:lang w:val="en-GB"/>
            </w:rPr>
          </w:pPr>
          <w:r w:rsidRPr="00DF6CB2">
            <w:rPr>
              <w:rFonts w:ascii="Times New Roman" w:hAnsi="Times New Roman"/>
              <w:b/>
              <w:sz w:val="28"/>
              <w:szCs w:val="28"/>
              <w:lang w:val="en-GB" w:eastAsia="zh-CN"/>
            </w:rPr>
            <w:t xml:space="preserve">           </w:t>
          </w:r>
        </w:p>
        <w:tbl>
          <w:tblPr>
            <w:tblStyle w:val="TableGrid"/>
            <w:tblpPr w:leftFromText="180" w:rightFromText="180" w:vertAnchor="page" w:horzAnchor="margin" w:tblpX="115" w:tblpY="4816"/>
            <w:tblW w:w="5000" w:type="pct"/>
            <w:tblBorders>
              <w:top w:val="single" w:sz="48" w:space="0" w:color="FFFFFF" w:themeColor="light1"/>
              <w:left w:val="single" w:sz="48" w:space="0" w:color="FFFFFF" w:themeColor="light1"/>
              <w:bottom w:val="single" w:sz="48" w:space="0" w:color="FFFFFF" w:themeColor="light1"/>
              <w:right w:val="single" w:sz="48" w:space="0" w:color="FFFFFF" w:themeColor="light1"/>
              <w:insideH w:val="single" w:sz="48" w:space="0" w:color="FFFFFF" w:themeColor="light1"/>
              <w:insideV w:val="single" w:sz="48" w:space="0" w:color="FFFFFF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3212"/>
            <w:gridCol w:w="5813"/>
          </w:tblGrid>
          <w:tr w:rsidR="00FC7228" w:rsidRPr="00DF6CB2" w14:paraId="21720ABB" w14:textId="77777777" w:rsidTr="00EC46D0">
            <w:trPr>
              <w:trHeight w:val="1843"/>
            </w:trPr>
            <w:tc>
              <w:tcPr>
                <w:tcW w:w="1717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B7DAFE8" w14:textId="77777777" w:rsidR="00FC7228" w:rsidRPr="00DF6CB2" w:rsidRDefault="00FC7228" w:rsidP="00AF2CE5">
                <w:pPr>
                  <w:pStyle w:val="NoSpacing"/>
                  <w:rPr>
                    <w:lang w:val="en-GB"/>
                  </w:rPr>
                </w:pPr>
              </w:p>
              <w:p w14:paraId="6FD21FBC" w14:textId="77777777" w:rsidR="00FC7228" w:rsidRPr="00DF6CB2" w:rsidRDefault="00E3476E" w:rsidP="00E3476E">
                <w:pPr>
                  <w:pStyle w:val="NoSpacing"/>
                  <w:rPr>
                    <w:lang w:val="en-GB"/>
                  </w:rPr>
                </w:pPr>
                <w:r w:rsidRPr="00DF6CB2">
                  <w:rPr>
                    <w:noProof/>
                    <w:lang w:eastAsia="lv-LV"/>
                  </w:rPr>
                  <w:drawing>
                    <wp:inline distT="0" distB="0" distL="0" distR="0" wp14:anchorId="525E0D09" wp14:editId="7D26E43D">
                      <wp:extent cx="1893615" cy="9144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divi_logo_bez uzraksta.pn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9394" cy="9171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28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14:paraId="6B1861EF" w14:textId="77777777" w:rsidR="00FC7228" w:rsidRPr="00DF6CB2" w:rsidRDefault="008D3B9D" w:rsidP="00EC46D0">
                <w:pPr>
                  <w:pStyle w:val="NoSpacing"/>
                  <w:jc w:val="left"/>
                  <w:rPr>
                    <w:rFonts w:asciiTheme="majorHAnsi" w:hAnsiTheme="majorHAnsi"/>
                    <w:color w:val="775F55" w:themeColor="text2"/>
                    <w:sz w:val="120"/>
                    <w:szCs w:val="120"/>
                    <w:lang w:val="en-GB"/>
                  </w:rPr>
                </w:pPr>
                <w:sdt>
                  <w:sdtPr>
                    <w:rPr>
                      <w:rFonts w:ascii="Cambria" w:hAnsi="Cambria"/>
                      <w:caps/>
                      <w:color w:val="775F55" w:themeColor="text2"/>
                      <w:sz w:val="56"/>
                      <w:szCs w:val="56"/>
                      <w:lang w:val="en-GB"/>
                    </w:rPr>
                    <w:alias w:val="Title"/>
                    <w:id w:val="541102321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C46D0" w:rsidRPr="00DF6CB2">
                      <w:rPr>
                        <w:rFonts w:ascii="Cambria" w:hAnsi="Cambria"/>
                        <w:caps/>
                        <w:color w:val="775F55" w:themeColor="text2"/>
                        <w:sz w:val="56"/>
                        <w:szCs w:val="56"/>
                        <w:lang w:val="en-GB"/>
                      </w:rPr>
                      <w:t>Data submission tool and data distribution tool</w:t>
                    </w:r>
                    <w:r w:rsidR="00784A4F" w:rsidRPr="00DF6CB2">
                      <w:rPr>
                        <w:rFonts w:ascii="Cambria" w:hAnsi="Cambria"/>
                        <w:caps/>
                        <w:color w:val="775F55" w:themeColor="text2"/>
                        <w:sz w:val="56"/>
                        <w:szCs w:val="56"/>
                        <w:lang w:val="en-GB"/>
                      </w:rPr>
                      <w:t xml:space="preserve">   User ManuaL</w:t>
                    </w:r>
                  </w:sdtContent>
                </w:sdt>
              </w:p>
            </w:tc>
          </w:tr>
          <w:tr w:rsidR="00FC7228" w:rsidRPr="00DF6CB2" w14:paraId="594A9AB4" w14:textId="77777777" w:rsidTr="00EC46D0">
            <w:trPr>
              <w:trHeight w:val="1709"/>
            </w:trPr>
            <w:tc>
              <w:tcPr>
                <w:tcW w:w="1717" w:type="pct"/>
                <w:tcBorders>
                  <w:top w:val="nil"/>
                  <w:left w:val="nil"/>
                  <w:bottom w:val="nil"/>
                </w:tcBorders>
                <w:shd w:val="clear" w:color="auto" w:fill="DD8047" w:themeFill="accent2"/>
                <w:vAlign w:val="center"/>
              </w:tcPr>
              <w:p w14:paraId="2F1279FB" w14:textId="77777777" w:rsidR="00FC7228" w:rsidRPr="00DF6CB2" w:rsidRDefault="008D3B9D" w:rsidP="00AF2CE5">
                <w:pPr>
                  <w:pStyle w:val="NoSpacing"/>
                  <w:jc w:val="left"/>
                  <w:rPr>
                    <w:color w:val="FFFFFF" w:themeColor="background1"/>
                    <w:sz w:val="32"/>
                    <w:szCs w:val="32"/>
                    <w:lang w:val="en-GB"/>
                  </w:rPr>
                </w:pPr>
                <w:sdt>
                  <w:sdtPr>
                    <w:rPr>
                      <w:rFonts w:cs="Calibri"/>
                      <w:sz w:val="26"/>
                      <w:szCs w:val="26"/>
                      <w:lang w:val="en-GB"/>
                    </w:rPr>
                    <w:alias w:val="Date"/>
                    <w:id w:val="541102334"/>
                    <w:date w:fullDate="2017-01-12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EC46D0" w:rsidRPr="00DF6CB2">
                      <w:rPr>
                        <w:rFonts w:cs="Calibri"/>
                        <w:sz w:val="26"/>
                        <w:szCs w:val="26"/>
                        <w:lang w:val="en-GB"/>
                      </w:rPr>
                      <w:t>1/12/2017</w:t>
                    </w:r>
                  </w:sdtContent>
                </w:sdt>
              </w:p>
            </w:tc>
            <w:tc>
              <w:tcPr>
                <w:tcW w:w="3283" w:type="pct"/>
                <w:tcBorders>
                  <w:top w:val="nil"/>
                  <w:bottom w:val="nil"/>
                  <w:right w:val="nil"/>
                </w:tcBorders>
                <w:shd w:val="clear" w:color="auto" w:fill="94B6D2" w:themeFill="accent1"/>
                <w:tcMar>
                  <w:left w:w="216" w:type="dxa"/>
                </w:tcMar>
                <w:vAlign w:val="center"/>
              </w:tcPr>
              <w:p w14:paraId="72DE680C" w14:textId="718A9A3A" w:rsidR="00FC7228" w:rsidRPr="00DF6CB2" w:rsidRDefault="008D3B9D" w:rsidP="003557DE">
                <w:pPr>
                  <w:pStyle w:val="NoSpacing"/>
                  <w:rPr>
                    <w:color w:val="FFFFFF" w:themeColor="background1"/>
                    <w:sz w:val="40"/>
                    <w:szCs w:val="40"/>
                    <w:lang w:val="en-GB"/>
                  </w:rPr>
                </w:pPr>
                <w:sdt>
                  <w:sdtPr>
                    <w:rPr>
                      <w:rFonts w:cs="Calibri"/>
                      <w:color w:val="FFFFFF" w:themeColor="background1"/>
                      <w:sz w:val="40"/>
                      <w:szCs w:val="40"/>
                      <w:lang w:val="en-GB"/>
                    </w:rPr>
                    <w:alias w:val="Subtitle"/>
                    <w:id w:val="54110232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3557DE" w:rsidRPr="00DF6CB2">
                      <w:rPr>
                        <w:rFonts w:cs="Calibri"/>
                        <w:color w:val="FFFFFF" w:themeColor="background1"/>
                        <w:sz w:val="40"/>
                        <w:szCs w:val="40"/>
                        <w:lang w:val="en-GB"/>
                      </w:rPr>
                      <w:t>https://ais.lgs.lv</w:t>
                    </w:r>
                  </w:sdtContent>
                </w:sdt>
              </w:p>
            </w:tc>
          </w:tr>
        </w:tbl>
        <w:p w14:paraId="1E1DDF75" w14:textId="77777777" w:rsidR="00FC7228" w:rsidRPr="00DF6CB2" w:rsidRDefault="00FC7228" w:rsidP="00417FD7">
          <w:pPr>
            <w:jc w:val="center"/>
            <w:rPr>
              <w:lang w:val="en-GB"/>
            </w:rPr>
          </w:pPr>
        </w:p>
        <w:p w14:paraId="7B124CD7" w14:textId="77777777" w:rsidR="00FC7228" w:rsidRPr="00DF6CB2" w:rsidRDefault="00FC7228" w:rsidP="00417FD7">
          <w:pPr>
            <w:jc w:val="center"/>
            <w:rPr>
              <w:lang w:val="en-GB"/>
            </w:rPr>
          </w:pPr>
        </w:p>
        <w:p w14:paraId="081ABCEF" w14:textId="77777777" w:rsidR="00784092" w:rsidRPr="00DF6CB2" w:rsidRDefault="00784092" w:rsidP="00417FD7">
          <w:pPr>
            <w:jc w:val="center"/>
            <w:rPr>
              <w:lang w:val="en-GB"/>
            </w:rPr>
          </w:pPr>
        </w:p>
        <w:p w14:paraId="04CED4CD" w14:textId="77777777" w:rsidR="005701B1" w:rsidRPr="00DF6CB2" w:rsidRDefault="005701B1" w:rsidP="005701B1">
          <w:pPr>
            <w:rPr>
              <w:rFonts w:cs="Calibri"/>
              <w:lang w:val="en-GB"/>
            </w:rPr>
          </w:pPr>
        </w:p>
        <w:p w14:paraId="0DC663E3" w14:textId="77777777" w:rsidR="005701B1" w:rsidRPr="00DF6CB2" w:rsidRDefault="005701B1" w:rsidP="005701B1">
          <w:pPr>
            <w:jc w:val="center"/>
            <w:rPr>
              <w:lang w:val="en-GB"/>
            </w:rPr>
          </w:pPr>
        </w:p>
        <w:p w14:paraId="0EF2C3C6" w14:textId="77777777" w:rsidR="005701B1" w:rsidRPr="00DF6CB2" w:rsidRDefault="005701B1" w:rsidP="005701B1">
          <w:pPr>
            <w:jc w:val="center"/>
            <w:rPr>
              <w:lang w:val="en-GB"/>
            </w:rPr>
          </w:pPr>
        </w:p>
        <w:p w14:paraId="124D4146" w14:textId="77777777" w:rsidR="005701B1" w:rsidRPr="00DF6CB2" w:rsidRDefault="005701B1" w:rsidP="005701B1">
          <w:pPr>
            <w:jc w:val="center"/>
            <w:rPr>
              <w:lang w:val="en-GB"/>
            </w:rPr>
          </w:pPr>
        </w:p>
        <w:p w14:paraId="38CDD2B4" w14:textId="77777777" w:rsidR="00A8459C" w:rsidRPr="00DF6CB2" w:rsidRDefault="00A8459C" w:rsidP="005701B1">
          <w:pPr>
            <w:jc w:val="center"/>
            <w:rPr>
              <w:lang w:val="en-GB"/>
            </w:rPr>
          </w:pPr>
        </w:p>
        <w:p w14:paraId="4B1906AD" w14:textId="77777777" w:rsidR="00AF2CE5" w:rsidRPr="00DF6CB2" w:rsidRDefault="00AF2CE5" w:rsidP="005701B1">
          <w:pPr>
            <w:jc w:val="left"/>
            <w:rPr>
              <w:lang w:val="en-GB"/>
            </w:rPr>
          </w:pPr>
        </w:p>
        <w:p w14:paraId="1A21F909" w14:textId="77777777" w:rsidR="00CD3474" w:rsidRPr="00DF6CB2" w:rsidRDefault="00E3476E" w:rsidP="00E3476E">
          <w:pPr>
            <w:spacing w:after="200" w:line="276" w:lineRule="auto"/>
            <w:jc w:val="left"/>
            <w:rPr>
              <w:rFonts w:cs="Calibri"/>
              <w:lang w:val="en-GB"/>
            </w:rPr>
          </w:pPr>
          <w:r w:rsidRPr="00DF6CB2">
            <w:rPr>
              <w:rFonts w:cs="Calibri"/>
              <w:lang w:val="en-GB"/>
            </w:rPr>
            <w:br w:type="page"/>
          </w:r>
        </w:p>
      </w:sdtContent>
    </w:sdt>
    <w:bookmarkStart w:id="0" w:name="_Toc385946259" w:displacedByCustomXml="next"/>
    <w:bookmarkStart w:id="1" w:name="_Toc377977141" w:displacedByCustomXml="next"/>
    <w:sdt>
      <w:sdtPr>
        <w:rPr>
          <w:rFonts w:cs="Calibri"/>
          <w:lang w:val="en-GB"/>
        </w:rPr>
        <w:id w:val="14579049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5B8E1C" w14:textId="6CE3CCD1" w:rsidR="00EA55C5" w:rsidRPr="00DF6CB2" w:rsidRDefault="003557DE" w:rsidP="00E3476E">
          <w:pPr>
            <w:jc w:val="left"/>
            <w:rPr>
              <w:rFonts w:cs="Calibri"/>
              <w:b/>
              <w:lang w:val="en-GB"/>
            </w:rPr>
          </w:pPr>
          <w:r w:rsidRPr="00DF6CB2">
            <w:rPr>
              <w:rFonts w:cs="Calibri"/>
              <w:b/>
              <w:color w:val="548AB7" w:themeColor="accent1" w:themeShade="BF"/>
              <w:sz w:val="28"/>
              <w:lang w:val="en-GB"/>
            </w:rPr>
            <w:t>Content</w:t>
          </w:r>
        </w:p>
        <w:p w14:paraId="7C415C79" w14:textId="77777777" w:rsidR="00DF6CB2" w:rsidRDefault="00EA55C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r w:rsidRPr="00DF6CB2">
            <w:rPr>
              <w:rFonts w:cs="Calibri"/>
              <w:lang w:val="en-GB"/>
            </w:rPr>
            <w:fldChar w:fldCharType="begin"/>
          </w:r>
          <w:r w:rsidRPr="00DF6CB2">
            <w:rPr>
              <w:rFonts w:cs="Calibri"/>
              <w:lang w:val="en-GB"/>
            </w:rPr>
            <w:instrText xml:space="preserve"> TOC \o "1-3" \h \z \u </w:instrText>
          </w:r>
          <w:r w:rsidRPr="00DF6CB2">
            <w:rPr>
              <w:rFonts w:cs="Calibri"/>
              <w:lang w:val="en-GB"/>
            </w:rPr>
            <w:fldChar w:fldCharType="separate"/>
          </w:r>
          <w:hyperlink w:anchor="_Toc475716165" w:history="1">
            <w:r w:rsidR="00DF6CB2" w:rsidRPr="00FC65CC">
              <w:rPr>
                <w:rStyle w:val="Hyperlink"/>
                <w:noProof/>
                <w:lang w:val="en-GB"/>
              </w:rPr>
              <w:t>1.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ABOUT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_Toc475716165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728584A4" w14:textId="77777777" w:rsidR="00DF6CB2" w:rsidRDefault="008D3B9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75716166" w:history="1">
            <w:r w:rsidR="00DF6CB2" w:rsidRPr="00FC65CC">
              <w:rPr>
                <w:rStyle w:val="Hyperlink"/>
                <w:noProof/>
                <w:lang w:val="en-GB"/>
              </w:rPr>
              <w:t>2.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Registration and Login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_Toc475716166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3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073E7CFF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67" w:history="1">
            <w:r w:rsidR="00DF6CB2" w:rsidRPr="00FC65CC">
              <w:rPr>
                <w:rStyle w:val="Hyperlink"/>
                <w:noProof/>
                <w:lang w:val="en-GB"/>
              </w:rPr>
              <w:t>2.1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Registration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_Toc475716167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3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034DE808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68" w:history="1">
            <w:r w:rsidR="00DF6CB2" w:rsidRPr="00FC65CC">
              <w:rPr>
                <w:rStyle w:val="Hyperlink"/>
                <w:noProof/>
                <w:lang w:val="en-GB"/>
              </w:rPr>
              <w:t>2.2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Login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_Toc475716168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4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5ECB2085" w14:textId="77777777" w:rsidR="00DF6CB2" w:rsidRDefault="008D3B9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75716169" w:history="1">
            <w:r w:rsidR="00DF6CB2" w:rsidRPr="00FC65CC">
              <w:rPr>
                <w:rStyle w:val="Hyperlink"/>
                <w:noProof/>
                <w:lang w:val="en-GB" w:eastAsia="lv-LV"/>
              </w:rPr>
              <w:t>3.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File exchange and CRC32Q value with/without JAVA APPLET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_Toc475716169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6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31AB6F34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70" w:history="1">
            <w:r w:rsidR="00DF6CB2" w:rsidRPr="00FC65CC">
              <w:rPr>
                <w:rStyle w:val="Hyperlink"/>
                <w:noProof/>
                <w:lang w:val="en-GB"/>
              </w:rPr>
              <w:t>3.1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Managing JAVA Applet option in USER PROFILE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_Toc475716170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6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18D5E30D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71" w:history="1">
            <w:r w:rsidR="00DF6CB2" w:rsidRPr="00FC65CC">
              <w:rPr>
                <w:rStyle w:val="Hyperlink"/>
                <w:noProof/>
                <w:lang w:val="en-GB" w:eastAsia="lv-LV"/>
              </w:rPr>
              <w:t>3.2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File exchange without JAVA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_Toc475716171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7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6074364C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72" w:history="1">
            <w:r w:rsidR="00DF6CB2" w:rsidRPr="00FC65CC">
              <w:rPr>
                <w:rStyle w:val="Hyperlink"/>
                <w:noProof/>
                <w:lang w:val="en-GB" w:eastAsia="lv-LV"/>
              </w:rPr>
              <w:t>3.3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File exchange with JAVA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_Toc475716172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8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6553F3E0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73" w:history="1">
            <w:r w:rsidR="00DF6CB2" w:rsidRPr="00FC65CC">
              <w:rPr>
                <w:rStyle w:val="Hyperlink"/>
                <w:noProof/>
                <w:lang w:val="en-GB"/>
              </w:rPr>
              <w:t>3.3.1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JAVA applet upload in Microsoft INTERNET EXPLORER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_Toc475716173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9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60BFB24A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74" w:history="1">
            <w:r w:rsidR="00DF6CB2" w:rsidRPr="00FC65CC">
              <w:rPr>
                <w:rStyle w:val="Hyperlink"/>
                <w:noProof/>
                <w:lang w:val="en-GB"/>
              </w:rPr>
              <w:t>3.3.2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JAVA applet upload in mozilla Firefox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_Toc475716174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10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35279986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75" w:history="1">
            <w:r w:rsidR="00DF6CB2" w:rsidRPr="00FC65CC">
              <w:rPr>
                <w:rStyle w:val="Hyperlink"/>
                <w:noProof/>
                <w:lang w:val="en-GB"/>
              </w:rPr>
              <w:t>3.4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Checking FILE CRC32Q value when JAVA disabled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_Toc475716175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11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4B397EF3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76" w:history="1">
            <w:r w:rsidR="00DF6CB2" w:rsidRPr="00FC65CC">
              <w:rPr>
                <w:rStyle w:val="Hyperlink"/>
                <w:noProof/>
                <w:lang w:val="en-GB"/>
              </w:rPr>
              <w:t>3.4.1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Via actions: Check file CRC32Q value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_Toc475716176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11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77C7FEE0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77" w:history="1">
            <w:r w:rsidR="00DF6CB2" w:rsidRPr="00FC65CC">
              <w:rPr>
                <w:rStyle w:val="Hyperlink"/>
                <w:noProof/>
                <w:lang w:val="en-GB" w:eastAsia="lv-LV"/>
              </w:rPr>
              <w:t>3.4.2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Via CRC32Q value checker program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_Toc475716177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13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4E89C5F8" w14:textId="77777777" w:rsidR="00DF6CB2" w:rsidRDefault="008D3B9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75716178" w:history="1">
            <w:r w:rsidR="00DF6CB2" w:rsidRPr="00FC65CC">
              <w:rPr>
                <w:rStyle w:val="Hyperlink"/>
                <w:noProof/>
                <w:lang w:val="en-GB"/>
              </w:rPr>
              <w:t>4.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Data/information submisstion tool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_Toc475716178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16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167C98D5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79" w:history="1">
            <w:r w:rsidR="00DF6CB2" w:rsidRPr="00FC65CC">
              <w:rPr>
                <w:rStyle w:val="Hyperlink"/>
                <w:noProof/>
                <w:lang w:val="en-GB"/>
              </w:rPr>
              <w:t>4.1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Actions: Add new request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_Toc475716179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16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44FFDFC5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0" w:history="1">
            <w:r w:rsidR="00DF6CB2" w:rsidRPr="00FC65CC">
              <w:rPr>
                <w:rStyle w:val="Hyperlink"/>
                <w:noProof/>
                <w:lang w:val="en-GB"/>
              </w:rPr>
              <w:t>4.1.1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Data submisstion for request types: AIP AMDT, AIP SUP AND AIC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_Toc475716180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17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273871D8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1" w:history="1">
            <w:r w:rsidR="00DF6CB2" w:rsidRPr="00FC65CC">
              <w:rPr>
                <w:rStyle w:val="Hyperlink"/>
                <w:noProof/>
                <w:lang w:val="en-GB"/>
              </w:rPr>
              <w:t>4.1.2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 xml:space="preserve">Data submisstion for </w:t>
            </w:r>
            <w:r w:rsidR="00DF6CB2" w:rsidRPr="00FC65CC">
              <w:rPr>
                <w:rStyle w:val="Hyperlink"/>
                <w:noProof/>
                <w:lang w:val="en-GB" w:eastAsia="lv-LV"/>
              </w:rPr>
              <w:t>Notam</w:t>
            </w:r>
            <w:r w:rsidR="00DF6CB2" w:rsidRPr="00FC65CC">
              <w:rPr>
                <w:rStyle w:val="Hyperlink"/>
                <w:noProof/>
                <w:lang w:val="en-GB"/>
              </w:rPr>
              <w:t xml:space="preserve"> request type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_Toc475716181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19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3B7426D0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2" w:history="1">
            <w:r w:rsidR="00DF6CB2" w:rsidRPr="00FC65CC">
              <w:rPr>
                <w:rStyle w:val="Hyperlink"/>
                <w:noProof/>
                <w:lang w:val="en-GB"/>
              </w:rPr>
              <w:t>4.1.3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Metadata submission for all request types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_Toc475716182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21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7201CE01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3" w:history="1">
            <w:r w:rsidR="00DF6CB2" w:rsidRPr="00FC65CC">
              <w:rPr>
                <w:rStyle w:val="Hyperlink"/>
                <w:noProof/>
                <w:lang w:val="en-GB"/>
              </w:rPr>
              <w:t>4.1.4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Request processing statuses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_Toc475716183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22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4A48F167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4" w:history="1">
            <w:r w:rsidR="00DF6CB2" w:rsidRPr="00FC65CC">
              <w:rPr>
                <w:rStyle w:val="Hyperlink"/>
                <w:noProof/>
                <w:lang w:val="en-GB" w:eastAsia="lv-LV"/>
              </w:rPr>
              <w:t>4.1.5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Request change history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_Toc475716184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23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6B61CBC4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85" w:history="1">
            <w:r w:rsidR="00DF6CB2" w:rsidRPr="00FC65CC">
              <w:rPr>
                <w:rStyle w:val="Hyperlink"/>
                <w:noProof/>
                <w:lang w:val="en-GB"/>
              </w:rPr>
              <w:t>4.2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Search registered requests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_Toc475716185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24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21D305C2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86" w:history="1">
            <w:r w:rsidR="00DF6CB2" w:rsidRPr="00FC65CC">
              <w:rPr>
                <w:rStyle w:val="Hyperlink"/>
                <w:noProof/>
                <w:lang w:val="en-GB" w:eastAsia="lv-LV"/>
              </w:rPr>
              <w:t>4.3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 w:eastAsia="lv-LV"/>
              </w:rPr>
              <w:t>Edit AIP AMDT, AIP SUP AND AIC registered requests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_Toc475716186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25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37909827" w14:textId="77777777" w:rsidR="00DF6CB2" w:rsidRDefault="008D3B9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eastAsia="lv-LV"/>
            </w:rPr>
          </w:pPr>
          <w:hyperlink w:anchor="_Toc475716187" w:history="1">
            <w:r w:rsidR="00DF6CB2" w:rsidRPr="00FC65CC">
              <w:rPr>
                <w:rStyle w:val="Hyperlink"/>
                <w:noProof/>
                <w:lang w:val="en-GB"/>
              </w:rPr>
              <w:t>5.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Data distribution tool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_Toc475716187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27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4129DE3E" w14:textId="77777777" w:rsidR="00DF6CB2" w:rsidRDefault="008D3B9D">
          <w:pPr>
            <w:pStyle w:val="TOC2"/>
            <w:tabs>
              <w:tab w:val="left" w:pos="690"/>
              <w:tab w:val="right" w:pos="9015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Cs w:val="22"/>
              <w:lang w:eastAsia="lv-LV"/>
            </w:rPr>
          </w:pPr>
          <w:hyperlink w:anchor="_Toc475716188" w:history="1">
            <w:r w:rsidR="00DF6CB2" w:rsidRPr="00FC65CC">
              <w:rPr>
                <w:rStyle w:val="Hyperlink"/>
                <w:noProof/>
                <w:lang w:val="en-GB"/>
              </w:rPr>
              <w:t>5.1</w:t>
            </w:r>
            <w:r w:rsidR="00DF6CB2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File Download from Data distribution tool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_Toc475716188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27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7E3FD4B3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89" w:history="1">
            <w:r w:rsidR="00DF6CB2" w:rsidRPr="00FC65CC">
              <w:rPr>
                <w:rStyle w:val="Hyperlink"/>
                <w:noProof/>
                <w:lang w:val="en-GB"/>
              </w:rPr>
              <w:t>5.1.1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File download without JAVA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_Toc475716189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27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71CFD19B" w14:textId="77777777" w:rsidR="00DF6CB2" w:rsidRDefault="008D3B9D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lv-LV"/>
            </w:rPr>
          </w:pPr>
          <w:hyperlink w:anchor="_Toc475716190" w:history="1">
            <w:r w:rsidR="00DF6CB2" w:rsidRPr="00FC65CC">
              <w:rPr>
                <w:rStyle w:val="Hyperlink"/>
                <w:noProof/>
                <w:lang w:val="en-GB"/>
              </w:rPr>
              <w:t>5.1.2</w:t>
            </w:r>
            <w:r w:rsidR="00DF6CB2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lv-LV"/>
              </w:rPr>
              <w:tab/>
            </w:r>
            <w:r w:rsidR="00DF6CB2" w:rsidRPr="00FC65CC">
              <w:rPr>
                <w:rStyle w:val="Hyperlink"/>
                <w:noProof/>
                <w:lang w:val="en-GB"/>
              </w:rPr>
              <w:t>File download with JAVA</w:t>
            </w:r>
            <w:r w:rsidR="00DF6CB2">
              <w:rPr>
                <w:noProof/>
                <w:webHidden/>
              </w:rPr>
              <w:tab/>
            </w:r>
            <w:r w:rsidR="00DF6CB2">
              <w:rPr>
                <w:noProof/>
                <w:webHidden/>
              </w:rPr>
              <w:fldChar w:fldCharType="begin"/>
            </w:r>
            <w:r w:rsidR="00DF6CB2">
              <w:rPr>
                <w:noProof/>
                <w:webHidden/>
              </w:rPr>
              <w:instrText xml:space="preserve"> PAGEREF _Toc475716190 \h </w:instrText>
            </w:r>
            <w:r w:rsidR="00DF6CB2">
              <w:rPr>
                <w:noProof/>
                <w:webHidden/>
              </w:rPr>
            </w:r>
            <w:r w:rsidR="00DF6CB2">
              <w:rPr>
                <w:noProof/>
                <w:webHidden/>
              </w:rPr>
              <w:fldChar w:fldCharType="separate"/>
            </w:r>
            <w:r w:rsidR="00DF6CB2">
              <w:rPr>
                <w:noProof/>
                <w:webHidden/>
              </w:rPr>
              <w:t>30</w:t>
            </w:r>
            <w:r w:rsidR="00DF6CB2">
              <w:rPr>
                <w:noProof/>
                <w:webHidden/>
              </w:rPr>
              <w:fldChar w:fldCharType="end"/>
            </w:r>
          </w:hyperlink>
        </w:p>
        <w:p w14:paraId="2855DE67" w14:textId="6BF3E5A5" w:rsidR="00EA55C5" w:rsidRPr="00DF6CB2" w:rsidRDefault="00EA55C5" w:rsidP="008432F2">
          <w:pPr>
            <w:rPr>
              <w:rFonts w:cs="Calibri"/>
              <w:b/>
              <w:bCs/>
              <w:noProof/>
              <w:lang w:val="en-GB"/>
            </w:rPr>
          </w:pPr>
          <w:r w:rsidRPr="00DF6CB2">
            <w:rPr>
              <w:rFonts w:ascii="Cambria" w:hAnsi="Cambria" w:cs="Calibri"/>
              <w:color w:val="775F55" w:themeColor="text2"/>
              <w:szCs w:val="24"/>
              <w:lang w:val="en-GB"/>
            </w:rPr>
            <w:fldChar w:fldCharType="end"/>
          </w:r>
        </w:p>
      </w:sdtContent>
    </w:sdt>
    <w:p w14:paraId="0141DDBA" w14:textId="51B8ED9A" w:rsidR="0097267A" w:rsidRPr="00DF6CB2" w:rsidRDefault="0097267A" w:rsidP="00061C87">
      <w:pPr>
        <w:pStyle w:val="Heading1"/>
        <w:rPr>
          <w:lang w:val="en-GB"/>
        </w:rPr>
      </w:pPr>
      <w:bookmarkStart w:id="2" w:name="_Toc475716165"/>
      <w:r w:rsidRPr="00DF6CB2">
        <w:rPr>
          <w:lang w:val="en-GB"/>
        </w:rPr>
        <w:t>ABOUT</w:t>
      </w:r>
      <w:bookmarkEnd w:id="2"/>
    </w:p>
    <w:p w14:paraId="56E3E6E9" w14:textId="0C1B3807" w:rsidR="005437E7" w:rsidRPr="00DF6CB2" w:rsidRDefault="005437E7" w:rsidP="0097267A">
      <w:pPr>
        <w:rPr>
          <w:lang w:val="en-GB"/>
        </w:rPr>
      </w:pPr>
      <w:r w:rsidRPr="00DF6CB2">
        <w:rPr>
          <w:lang w:val="en-GB"/>
        </w:rPr>
        <w:t xml:space="preserve">Aeronautical Information Service </w:t>
      </w:r>
      <w:r w:rsidR="00551F9B" w:rsidRPr="00DF6CB2">
        <w:rPr>
          <w:lang w:val="en-GB"/>
        </w:rPr>
        <w:t>(AIS)</w:t>
      </w:r>
      <w:r w:rsidR="003557DE" w:rsidRPr="00DF6CB2">
        <w:rPr>
          <w:lang w:val="en-GB"/>
        </w:rPr>
        <w:t xml:space="preserve"> of Latvia</w:t>
      </w:r>
      <w:r w:rsidR="00551F9B" w:rsidRPr="00DF6CB2">
        <w:rPr>
          <w:lang w:val="en-GB"/>
        </w:rPr>
        <w:t xml:space="preserve"> </w:t>
      </w:r>
      <w:r w:rsidR="0097267A" w:rsidRPr="00DF6CB2">
        <w:rPr>
          <w:lang w:val="en-GB"/>
        </w:rPr>
        <w:t>web</w:t>
      </w:r>
      <w:r w:rsidR="003557DE" w:rsidRPr="00DF6CB2">
        <w:rPr>
          <w:lang w:val="en-GB"/>
        </w:rPr>
        <w:t>site</w:t>
      </w:r>
      <w:r w:rsidR="0097267A" w:rsidRPr="00DF6CB2">
        <w:rPr>
          <w:lang w:val="en-GB"/>
        </w:rPr>
        <w:t xml:space="preserve"> provides </w:t>
      </w:r>
      <w:r w:rsidRPr="00DF6CB2">
        <w:rPr>
          <w:lang w:val="en-GB"/>
        </w:rPr>
        <w:t xml:space="preserve">tools for Data/information submission and Data distribution of aeronautical information concerning the entire territory of the Republic of Latvia and the relevant airspace. </w:t>
      </w:r>
    </w:p>
    <w:p w14:paraId="001E5749" w14:textId="77BD7F79" w:rsidR="005437E7" w:rsidRPr="00DF6CB2" w:rsidRDefault="005437E7" w:rsidP="005437E7">
      <w:pPr>
        <w:rPr>
          <w:lang w:val="en-GB"/>
        </w:rPr>
      </w:pPr>
      <w:r w:rsidRPr="00DF6CB2">
        <w:rPr>
          <w:lang w:val="en-GB" w:eastAsia="lv-LV"/>
        </w:rPr>
        <w:t xml:space="preserve">Data/information submission tool </w:t>
      </w:r>
      <w:r w:rsidR="00834BDB" w:rsidRPr="00DF6CB2">
        <w:rPr>
          <w:lang w:val="en-GB" w:eastAsia="lv-LV"/>
        </w:rPr>
        <w:t xml:space="preserve">is designed to </w:t>
      </w:r>
      <w:r w:rsidRPr="00DF6CB2">
        <w:rPr>
          <w:lang w:val="en-GB" w:eastAsia="lv-LV"/>
        </w:rPr>
        <w:t xml:space="preserve">be used by the clients who have </w:t>
      </w:r>
      <w:r w:rsidR="003557DE" w:rsidRPr="00DF6CB2">
        <w:rPr>
          <w:lang w:val="en-GB" w:eastAsia="lv-LV"/>
        </w:rPr>
        <w:t xml:space="preserve">a </w:t>
      </w:r>
      <w:r w:rsidRPr="00DF6CB2">
        <w:rPr>
          <w:lang w:val="en-GB" w:eastAsia="lv-LV"/>
        </w:rPr>
        <w:t xml:space="preserve">signed </w:t>
      </w:r>
      <w:r w:rsidR="003557DE" w:rsidRPr="00DF6CB2">
        <w:rPr>
          <w:lang w:val="en-GB" w:eastAsia="lv-LV"/>
        </w:rPr>
        <w:t>formal arra</w:t>
      </w:r>
      <w:r w:rsidR="00834BDB" w:rsidRPr="00DF6CB2">
        <w:rPr>
          <w:lang w:val="en-GB" w:eastAsia="lv-LV"/>
        </w:rPr>
        <w:t>n</w:t>
      </w:r>
      <w:r w:rsidR="003557DE" w:rsidRPr="00DF6CB2">
        <w:rPr>
          <w:lang w:val="en-GB" w:eastAsia="lv-LV"/>
        </w:rPr>
        <w:t xml:space="preserve">gement </w:t>
      </w:r>
      <w:r w:rsidRPr="00DF6CB2">
        <w:rPr>
          <w:lang w:val="en-GB" w:eastAsia="lv-LV"/>
        </w:rPr>
        <w:t xml:space="preserve">with </w:t>
      </w:r>
      <w:r w:rsidR="003557DE" w:rsidRPr="00DF6CB2">
        <w:rPr>
          <w:lang w:val="en-GB"/>
        </w:rPr>
        <w:t>AIS</w:t>
      </w:r>
      <w:r w:rsidRPr="00DF6CB2">
        <w:rPr>
          <w:lang w:val="en-GB"/>
        </w:rPr>
        <w:t xml:space="preserve"> </w:t>
      </w:r>
      <w:r w:rsidR="003557DE" w:rsidRPr="00DF6CB2">
        <w:rPr>
          <w:lang w:val="en-GB"/>
        </w:rPr>
        <w:t xml:space="preserve">of Latvia </w:t>
      </w:r>
      <w:r w:rsidRPr="00DF6CB2">
        <w:rPr>
          <w:lang w:val="en-GB"/>
        </w:rPr>
        <w:t>on data/information submission</w:t>
      </w:r>
      <w:r w:rsidR="008253A9" w:rsidRPr="00DF6CB2">
        <w:rPr>
          <w:lang w:val="en-GB"/>
        </w:rPr>
        <w:t xml:space="preserve"> and who </w:t>
      </w:r>
      <w:r w:rsidR="003557DE" w:rsidRPr="00DF6CB2">
        <w:rPr>
          <w:lang w:val="en-GB"/>
        </w:rPr>
        <w:t>are</w:t>
      </w:r>
      <w:r w:rsidR="008253A9" w:rsidRPr="00DF6CB2">
        <w:rPr>
          <w:lang w:val="en-GB"/>
        </w:rPr>
        <w:t xml:space="preserve"> approved as data originators.</w:t>
      </w:r>
      <w:r w:rsidR="008B6E69" w:rsidRPr="00DF6CB2">
        <w:rPr>
          <w:lang w:val="en-GB"/>
        </w:rPr>
        <w:t xml:space="preserve"> This tool have an integrated J</w:t>
      </w:r>
      <w:r w:rsidR="00B75511" w:rsidRPr="00DF6CB2">
        <w:rPr>
          <w:lang w:val="en-GB"/>
        </w:rPr>
        <w:t>AVA</w:t>
      </w:r>
      <w:r w:rsidR="008B6E69" w:rsidRPr="00DF6CB2">
        <w:rPr>
          <w:lang w:val="en-GB"/>
        </w:rPr>
        <w:t xml:space="preserve"> applet that performs integrity check (by implementing CRC32Q algorithm) of files during the file download or upload process.</w:t>
      </w:r>
    </w:p>
    <w:p w14:paraId="270733E8" w14:textId="450E2DD5" w:rsidR="0097267A" w:rsidRPr="00DF6CB2" w:rsidRDefault="00276289" w:rsidP="00B75511">
      <w:pPr>
        <w:rPr>
          <w:lang w:val="en-GB"/>
        </w:rPr>
      </w:pPr>
      <w:r w:rsidRPr="00DF6CB2">
        <w:rPr>
          <w:lang w:val="en-GB" w:eastAsia="lv-LV"/>
        </w:rPr>
        <w:t xml:space="preserve">Data distribution tool provides </w:t>
      </w:r>
      <w:r w:rsidRPr="00DF6CB2">
        <w:rPr>
          <w:lang w:val="en-GB"/>
        </w:rPr>
        <w:t>data distribution services such as eTOD or eAIP provision</w:t>
      </w:r>
      <w:r w:rsidRPr="00DF6CB2">
        <w:rPr>
          <w:lang w:val="en-GB" w:eastAsia="lv-LV"/>
        </w:rPr>
        <w:t xml:space="preserve">. Through this tool the </w:t>
      </w:r>
      <w:r w:rsidRPr="00DF6CB2">
        <w:rPr>
          <w:lang w:val="en-GB"/>
        </w:rPr>
        <w:t xml:space="preserve">Aeronautical Information Service has granted to its clients (users) access to the distributed information. </w:t>
      </w:r>
      <w:r w:rsidR="00B75511" w:rsidRPr="00DF6CB2">
        <w:rPr>
          <w:lang w:val="en-GB" w:eastAsia="lv-LV"/>
        </w:rPr>
        <w:t>Th</w:t>
      </w:r>
      <w:r w:rsidR="008B6E69" w:rsidRPr="00DF6CB2">
        <w:rPr>
          <w:lang w:val="en-GB"/>
        </w:rPr>
        <w:t>is tool also have an integrated J</w:t>
      </w:r>
      <w:r w:rsidR="00B75511" w:rsidRPr="00DF6CB2">
        <w:rPr>
          <w:lang w:val="en-GB"/>
        </w:rPr>
        <w:t>AVA</w:t>
      </w:r>
      <w:r w:rsidR="008B6E69" w:rsidRPr="00DF6CB2">
        <w:rPr>
          <w:lang w:val="en-GB"/>
        </w:rPr>
        <w:t xml:space="preserve"> applet that performs integrity check (by implementing CRC32Q algorithm) of files during the file upload process.</w:t>
      </w:r>
    </w:p>
    <w:p w14:paraId="5A5F2173" w14:textId="6DF2638A" w:rsidR="003557DE" w:rsidRPr="00DF6CB2" w:rsidRDefault="003557DE" w:rsidP="008253A9">
      <w:pPr>
        <w:rPr>
          <w:lang w:val="en-GB"/>
        </w:rPr>
      </w:pPr>
      <w:r w:rsidRPr="00DF6CB2">
        <w:rPr>
          <w:lang w:val="en-GB"/>
        </w:rPr>
        <w:t xml:space="preserve">AIS of Latvia website has an enforced integrity handling system. As the standard web technology cannot provide a possibility to check </w:t>
      </w:r>
      <w:r w:rsidR="00DC03D1" w:rsidRPr="00DF6CB2">
        <w:rPr>
          <w:lang w:val="en-GB"/>
        </w:rPr>
        <w:t xml:space="preserve">automatically </w:t>
      </w:r>
      <w:r w:rsidRPr="00DF6CB2">
        <w:rPr>
          <w:lang w:val="en-GB"/>
        </w:rPr>
        <w:t xml:space="preserve">the integrity of downloaded files on the user’s PC, we have a JAVA applet running under website’s file upload </w:t>
      </w:r>
      <w:r w:rsidR="00DC03D1" w:rsidRPr="00DF6CB2">
        <w:rPr>
          <w:lang w:val="en-GB"/>
        </w:rPr>
        <w:t>a</w:t>
      </w:r>
      <w:r w:rsidRPr="00DF6CB2">
        <w:rPr>
          <w:lang w:val="en-GB"/>
        </w:rPr>
        <w:t xml:space="preserve">nd download forms. </w:t>
      </w:r>
      <w:r w:rsidR="00DF6CB2" w:rsidRPr="00DF6CB2">
        <w:rPr>
          <w:lang w:val="en-GB"/>
        </w:rPr>
        <w:t>Accordingly</w:t>
      </w:r>
      <w:r w:rsidRPr="00DF6CB2">
        <w:rPr>
          <w:lang w:val="en-GB"/>
        </w:rPr>
        <w:t xml:space="preserve">, JAVA plugin should be enabled on the user’s PC. </w:t>
      </w:r>
    </w:p>
    <w:p w14:paraId="0E931CA9" w14:textId="6A41497B" w:rsidR="007719F4" w:rsidRPr="00DF6CB2" w:rsidRDefault="007719F4" w:rsidP="00061C87">
      <w:pPr>
        <w:pStyle w:val="Heading1"/>
        <w:rPr>
          <w:lang w:val="en-GB"/>
        </w:rPr>
      </w:pPr>
      <w:bookmarkStart w:id="3" w:name="_Toc475716166"/>
      <w:bookmarkEnd w:id="1"/>
      <w:bookmarkEnd w:id="0"/>
      <w:r w:rsidRPr="00DF6CB2">
        <w:rPr>
          <w:lang w:val="en-GB"/>
        </w:rPr>
        <w:t>Registr</w:t>
      </w:r>
      <w:r w:rsidR="00DC03D1" w:rsidRPr="00DF6CB2">
        <w:rPr>
          <w:lang w:val="en-GB"/>
        </w:rPr>
        <w:t>ation</w:t>
      </w:r>
      <w:r w:rsidRPr="00DF6CB2">
        <w:rPr>
          <w:lang w:val="en-GB"/>
        </w:rPr>
        <w:t xml:space="preserve"> and Login</w:t>
      </w:r>
      <w:bookmarkEnd w:id="3"/>
      <w:r w:rsidRPr="00DF6CB2">
        <w:rPr>
          <w:lang w:val="en-GB"/>
        </w:rPr>
        <w:t xml:space="preserve"> </w:t>
      </w:r>
    </w:p>
    <w:p w14:paraId="3CBF37BE" w14:textId="77777777" w:rsidR="007719F4" w:rsidRPr="00DF6CB2" w:rsidRDefault="005437E7" w:rsidP="007719F4">
      <w:pPr>
        <w:pStyle w:val="Heading2"/>
        <w:rPr>
          <w:lang w:val="en-GB"/>
        </w:rPr>
      </w:pPr>
      <w:bookmarkStart w:id="4" w:name="_Toc475716167"/>
      <w:r w:rsidRPr="00DF6CB2">
        <w:rPr>
          <w:lang w:val="en-GB"/>
        </w:rPr>
        <w:t>Regist</w:t>
      </w:r>
      <w:r w:rsidR="007719F4" w:rsidRPr="00DF6CB2">
        <w:rPr>
          <w:lang w:val="en-GB"/>
        </w:rPr>
        <w:t>r</w:t>
      </w:r>
      <w:r w:rsidRPr="00DF6CB2">
        <w:rPr>
          <w:lang w:val="en-GB"/>
        </w:rPr>
        <w:t>ation</w:t>
      </w:r>
      <w:bookmarkEnd w:id="4"/>
    </w:p>
    <w:p w14:paraId="0ECA3E48" w14:textId="198246B7" w:rsidR="008253A9" w:rsidRPr="00DF6CB2" w:rsidRDefault="008253A9" w:rsidP="008253A9">
      <w:pPr>
        <w:rPr>
          <w:lang w:val="en-GB"/>
        </w:rPr>
      </w:pPr>
      <w:r w:rsidRPr="00DF6CB2">
        <w:rPr>
          <w:lang w:val="en-GB"/>
        </w:rPr>
        <w:t xml:space="preserve">In order to use Data/Information </w:t>
      </w:r>
      <w:r w:rsidR="00DF6CB2" w:rsidRPr="00DF6CB2">
        <w:rPr>
          <w:lang w:val="en-GB"/>
        </w:rPr>
        <w:t>Submission</w:t>
      </w:r>
      <w:r w:rsidRPr="00DF6CB2">
        <w:rPr>
          <w:lang w:val="en-GB"/>
        </w:rPr>
        <w:t xml:space="preserve"> Tool </w:t>
      </w:r>
      <w:r w:rsidR="00834BDB" w:rsidRPr="00DF6CB2">
        <w:rPr>
          <w:lang w:val="en-GB"/>
        </w:rPr>
        <w:t xml:space="preserve">or Data Distribution Tool </w:t>
      </w:r>
      <w:r w:rsidR="00DC03D1" w:rsidRPr="00DF6CB2">
        <w:rPr>
          <w:lang w:val="en-GB"/>
        </w:rPr>
        <w:t xml:space="preserve">the </w:t>
      </w:r>
      <w:r w:rsidRPr="00DF6CB2">
        <w:rPr>
          <w:lang w:val="en-GB"/>
        </w:rPr>
        <w:t>user ha</w:t>
      </w:r>
      <w:r w:rsidR="00DC03D1" w:rsidRPr="00DF6CB2">
        <w:rPr>
          <w:lang w:val="en-GB"/>
        </w:rPr>
        <w:t>s</w:t>
      </w:r>
      <w:r w:rsidRPr="00DF6CB2">
        <w:rPr>
          <w:lang w:val="en-GB"/>
        </w:rPr>
        <w:t xml:space="preserve"> to register</w:t>
      </w:r>
      <w:r w:rsidR="00834BDB" w:rsidRPr="00DF6CB2">
        <w:rPr>
          <w:lang w:val="en-GB"/>
        </w:rPr>
        <w:t xml:space="preserve"> an account</w:t>
      </w:r>
      <w:r w:rsidRPr="00DF6CB2">
        <w:rPr>
          <w:lang w:val="en-GB"/>
        </w:rPr>
        <w:t>.</w:t>
      </w:r>
      <w:r w:rsidR="00551F9B" w:rsidRPr="00DF6CB2">
        <w:rPr>
          <w:lang w:val="en-GB"/>
        </w:rPr>
        <w:t xml:space="preserve"> Only clients who have </w:t>
      </w:r>
      <w:r w:rsidR="00DC03D1" w:rsidRPr="00DF6CB2">
        <w:rPr>
          <w:lang w:val="en-GB"/>
        </w:rPr>
        <w:t xml:space="preserve">valid </w:t>
      </w:r>
      <w:r w:rsidR="00834BDB" w:rsidRPr="00DF6CB2">
        <w:rPr>
          <w:lang w:val="en-GB"/>
        </w:rPr>
        <w:t>formal arrangement</w:t>
      </w:r>
      <w:r w:rsidR="00DC03D1" w:rsidRPr="00DF6CB2">
        <w:rPr>
          <w:lang w:val="en-GB"/>
        </w:rPr>
        <w:t>s</w:t>
      </w:r>
      <w:r w:rsidR="00834BDB" w:rsidRPr="00DF6CB2">
        <w:rPr>
          <w:lang w:val="en-GB"/>
        </w:rPr>
        <w:t xml:space="preserve"> </w:t>
      </w:r>
      <w:r w:rsidR="00551F9B" w:rsidRPr="00DF6CB2">
        <w:rPr>
          <w:lang w:val="en-GB"/>
        </w:rPr>
        <w:t>with the Aeronautical Information Service may bec</w:t>
      </w:r>
      <w:r w:rsidR="00DC03D1" w:rsidRPr="00DF6CB2">
        <w:rPr>
          <w:lang w:val="en-GB"/>
        </w:rPr>
        <w:t>o</w:t>
      </w:r>
      <w:r w:rsidR="00551F9B" w:rsidRPr="00DF6CB2">
        <w:rPr>
          <w:lang w:val="en-GB"/>
        </w:rPr>
        <w:t>me users of Data/information submission tool.</w:t>
      </w:r>
    </w:p>
    <w:p w14:paraId="7FC403DA" w14:textId="3EE0DE27" w:rsidR="005437E7" w:rsidRPr="00DF6CB2" w:rsidRDefault="00853614" w:rsidP="005437E7">
      <w:pPr>
        <w:rPr>
          <w:lang w:val="en-GB" w:eastAsia="lv-LV"/>
        </w:rPr>
      </w:pPr>
      <w:r w:rsidRPr="00DF6CB2">
        <w:rPr>
          <w:lang w:val="en-GB" w:eastAsia="lv-LV"/>
        </w:rPr>
        <w:t>The u</w:t>
      </w:r>
      <w:r w:rsidR="00551F9B" w:rsidRPr="00DF6CB2">
        <w:rPr>
          <w:lang w:val="en-GB" w:eastAsia="lv-LV"/>
        </w:rPr>
        <w:t xml:space="preserve">ser can register on the </w:t>
      </w:r>
      <w:hyperlink r:id="rId11" w:history="1">
        <w:r w:rsidR="00834BDB" w:rsidRPr="00DF6CB2">
          <w:rPr>
            <w:rStyle w:val="Hyperlink"/>
            <w:lang w:val="en-GB" w:eastAsia="lv-LV"/>
          </w:rPr>
          <w:t>https://ais.lgs.lv</w:t>
        </w:r>
      </w:hyperlink>
      <w:r w:rsidR="00551F9B" w:rsidRPr="00DF6CB2">
        <w:rPr>
          <w:lang w:val="en-GB" w:eastAsia="lv-LV"/>
        </w:rPr>
        <w:t xml:space="preserve"> hom</w:t>
      </w:r>
      <w:r w:rsidR="00D02FCB" w:rsidRPr="00DF6CB2">
        <w:rPr>
          <w:lang w:val="en-GB" w:eastAsia="lv-LV"/>
        </w:rPr>
        <w:t xml:space="preserve">e </w:t>
      </w:r>
      <w:r w:rsidR="00551F9B" w:rsidRPr="00DF6CB2">
        <w:rPr>
          <w:lang w:val="en-GB" w:eastAsia="lv-LV"/>
        </w:rPr>
        <w:t xml:space="preserve">page </w:t>
      </w:r>
      <w:r w:rsidR="00834BDB" w:rsidRPr="00DF6CB2">
        <w:rPr>
          <w:lang w:val="en-GB" w:eastAsia="lv-LV"/>
        </w:rPr>
        <w:t xml:space="preserve">to </w:t>
      </w:r>
      <w:r w:rsidR="00551F9B" w:rsidRPr="00DF6CB2">
        <w:rPr>
          <w:lang w:val="en-GB" w:eastAsia="lv-LV"/>
        </w:rPr>
        <w:t>creat</w:t>
      </w:r>
      <w:r w:rsidR="00D02FCB" w:rsidRPr="00DF6CB2">
        <w:rPr>
          <w:lang w:val="en-GB" w:eastAsia="lv-LV"/>
        </w:rPr>
        <w:t xml:space="preserve">e </w:t>
      </w:r>
      <w:r w:rsidRPr="00DF6CB2">
        <w:rPr>
          <w:lang w:val="en-GB" w:eastAsia="lv-LV"/>
        </w:rPr>
        <w:t>the</w:t>
      </w:r>
      <w:r w:rsidR="00834BDB" w:rsidRPr="00DF6CB2">
        <w:rPr>
          <w:lang w:val="en-GB" w:eastAsia="lv-LV"/>
        </w:rPr>
        <w:t xml:space="preserve"> </w:t>
      </w:r>
      <w:r w:rsidR="00551F9B" w:rsidRPr="00DF6CB2">
        <w:rPr>
          <w:lang w:val="en-GB" w:eastAsia="lv-LV"/>
        </w:rPr>
        <w:t xml:space="preserve">user account or user account may be created by the </w:t>
      </w:r>
      <w:r w:rsidR="00834BDB" w:rsidRPr="00DF6CB2">
        <w:rPr>
          <w:lang w:val="en-GB" w:eastAsia="lv-LV"/>
        </w:rPr>
        <w:t>AIS staff</w:t>
      </w:r>
      <w:r w:rsidR="00551F9B" w:rsidRPr="00DF6CB2">
        <w:rPr>
          <w:lang w:val="en-GB" w:eastAsia="lv-LV"/>
        </w:rPr>
        <w:t>. In this case information about</w:t>
      </w:r>
      <w:r w:rsidRPr="00DF6CB2">
        <w:rPr>
          <w:lang w:val="en-GB" w:eastAsia="lv-LV"/>
        </w:rPr>
        <w:t xml:space="preserve"> </w:t>
      </w:r>
      <w:r w:rsidR="0059488C" w:rsidRPr="00DF6CB2">
        <w:rPr>
          <w:lang w:val="en-GB" w:eastAsia="lv-LV"/>
        </w:rPr>
        <w:t>the created</w:t>
      </w:r>
      <w:r w:rsidR="00551F9B" w:rsidRPr="00DF6CB2">
        <w:rPr>
          <w:lang w:val="en-GB" w:eastAsia="lv-LV"/>
        </w:rPr>
        <w:t xml:space="preserve"> user account and account access details </w:t>
      </w:r>
      <w:r w:rsidR="00834BDB" w:rsidRPr="00DF6CB2">
        <w:rPr>
          <w:lang w:val="en-GB" w:eastAsia="lv-LV"/>
        </w:rPr>
        <w:t xml:space="preserve">will be sent </w:t>
      </w:r>
      <w:r w:rsidR="00551F9B" w:rsidRPr="00DF6CB2">
        <w:rPr>
          <w:lang w:val="en-GB" w:eastAsia="lv-LV"/>
        </w:rPr>
        <w:t>to the user</w:t>
      </w:r>
      <w:r w:rsidR="00834BDB" w:rsidRPr="00DF6CB2">
        <w:rPr>
          <w:lang w:val="en-GB" w:eastAsia="lv-LV"/>
        </w:rPr>
        <w:t xml:space="preserve"> via</w:t>
      </w:r>
      <w:r w:rsidR="00551F9B" w:rsidRPr="00DF6CB2">
        <w:rPr>
          <w:lang w:val="en-GB" w:eastAsia="lv-LV"/>
        </w:rPr>
        <w:t xml:space="preserve"> e-mail. </w:t>
      </w:r>
    </w:p>
    <w:p w14:paraId="1DD4CF23" w14:textId="77777777" w:rsidR="00642D02" w:rsidRPr="00DF6CB2" w:rsidRDefault="00642D02" w:rsidP="005437E7">
      <w:pPr>
        <w:rPr>
          <w:lang w:val="en-GB" w:eastAsia="lv-LV"/>
        </w:rPr>
      </w:pPr>
      <w:r w:rsidRPr="00DF6CB2">
        <w:rPr>
          <w:lang w:val="en-GB" w:eastAsia="lv-LV"/>
        </w:rPr>
        <w:t xml:space="preserve">In order to register an account </w:t>
      </w:r>
    </w:p>
    <w:p w14:paraId="081B3ED2" w14:textId="53B7426D" w:rsidR="00642D02" w:rsidRPr="00DF6CB2" w:rsidRDefault="00642D02" w:rsidP="00642D02">
      <w:pPr>
        <w:pStyle w:val="ListParagraph"/>
        <w:rPr>
          <w:rStyle w:val="Emphasis"/>
          <w:lang w:val="en-GB"/>
        </w:rPr>
      </w:pPr>
      <w:r w:rsidRPr="00DF6CB2">
        <w:rPr>
          <w:lang w:val="en-GB" w:eastAsia="lv-LV"/>
        </w:rPr>
        <w:t xml:space="preserve">Go to  </w:t>
      </w:r>
      <w:r w:rsidR="00384CE8" w:rsidRPr="00DF6CB2">
        <w:rPr>
          <w:rStyle w:val="Emphasis"/>
          <w:lang w:val="en-GB"/>
        </w:rPr>
        <w:t>https://ais.lgs.lv</w:t>
      </w:r>
    </w:p>
    <w:p w14:paraId="1845AE3F" w14:textId="77777777" w:rsidR="00642D02" w:rsidRPr="00DF6CB2" w:rsidRDefault="00642D02" w:rsidP="00642D02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 xml:space="preserve">Click on </w:t>
      </w:r>
      <w:r w:rsidRPr="00DF6CB2">
        <w:rPr>
          <w:rStyle w:val="Emphasis"/>
          <w:lang w:val="en-GB"/>
        </w:rPr>
        <w:t>LOGIN</w:t>
      </w:r>
    </w:p>
    <w:p w14:paraId="443A63F4" w14:textId="77777777" w:rsidR="00642D02" w:rsidRPr="00DF6CB2" w:rsidRDefault="00642D02" w:rsidP="00642D02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 xml:space="preserve">Click on </w:t>
      </w:r>
      <w:r w:rsidRPr="00DF6CB2">
        <w:rPr>
          <w:rStyle w:val="Emphasis"/>
          <w:lang w:val="en-GB"/>
        </w:rPr>
        <w:t>REGISTER</w:t>
      </w:r>
    </w:p>
    <w:p w14:paraId="0F1962E8" w14:textId="77777777" w:rsidR="00642D02" w:rsidRPr="00DF6CB2" w:rsidRDefault="00642D02" w:rsidP="005437E7">
      <w:pPr>
        <w:rPr>
          <w:lang w:val="en-GB"/>
        </w:rPr>
      </w:pPr>
    </w:p>
    <w:p w14:paraId="5BF41AE6" w14:textId="77777777" w:rsidR="00DA0A85" w:rsidRPr="00DF6CB2" w:rsidRDefault="00551F9B" w:rsidP="00551F9B">
      <w:pPr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02DC9886" wp14:editId="63D3F1EB">
            <wp:extent cx="2838450" cy="2646013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4" cy="26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8C15F" w14:textId="77777777" w:rsidR="00642D02" w:rsidRPr="00DF6CB2" w:rsidRDefault="00642D02" w:rsidP="00642D02">
      <w:pPr>
        <w:pStyle w:val="ListParagraph"/>
        <w:rPr>
          <w:lang w:val="en-GB"/>
        </w:rPr>
      </w:pPr>
      <w:r w:rsidRPr="00DF6CB2">
        <w:rPr>
          <w:lang w:val="en-GB"/>
        </w:rPr>
        <w:t>Registration form is opened.</w:t>
      </w:r>
    </w:p>
    <w:p w14:paraId="50DF2EDB" w14:textId="34A2E37C" w:rsidR="00642D02" w:rsidRPr="00DF6CB2" w:rsidRDefault="00642D02" w:rsidP="00642D02">
      <w:pPr>
        <w:jc w:val="left"/>
        <w:rPr>
          <w:lang w:val="en-GB"/>
        </w:rPr>
      </w:pPr>
      <w:r w:rsidRPr="00DF6CB2">
        <w:rPr>
          <w:lang w:val="en-GB"/>
        </w:rPr>
        <w:t xml:space="preserve">Information fields/buttons marked with </w:t>
      </w:r>
      <w:r w:rsidR="00834BDB" w:rsidRPr="00DF6CB2">
        <w:rPr>
          <w:lang w:val="en-GB"/>
        </w:rPr>
        <w:t xml:space="preserve">an asterisk (*) </w:t>
      </w:r>
      <w:r w:rsidRPr="00DF6CB2">
        <w:rPr>
          <w:lang w:val="en-GB"/>
        </w:rPr>
        <w:t>are mandatory</w:t>
      </w:r>
    </w:p>
    <w:p w14:paraId="1D155D21" w14:textId="70AC6996" w:rsidR="00DA0A85" w:rsidRPr="00DF6CB2" w:rsidRDefault="008726DD" w:rsidP="00D9632E">
      <w:pPr>
        <w:spacing w:after="0" w:line="240" w:lineRule="auto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185C9CCA" wp14:editId="7A3E6349">
            <wp:extent cx="5730875" cy="2901950"/>
            <wp:effectExtent l="0" t="0" r="317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5DE0" w14:textId="77777777" w:rsidR="002E3EDE" w:rsidRPr="00DF6CB2" w:rsidRDefault="002E3EDE" w:rsidP="00D9632E">
      <w:pPr>
        <w:spacing w:after="0" w:line="240" w:lineRule="auto"/>
        <w:rPr>
          <w:lang w:val="en-GB"/>
        </w:rPr>
      </w:pPr>
    </w:p>
    <w:p w14:paraId="57A27F19" w14:textId="387C3BA5" w:rsidR="005437E7" w:rsidRPr="00DF6CB2" w:rsidRDefault="00642D02" w:rsidP="00642D02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 xml:space="preserve">When all fields in the form are filled in click on </w:t>
      </w:r>
      <w:r w:rsidRPr="00DF6CB2">
        <w:rPr>
          <w:rStyle w:val="Emphasis"/>
          <w:lang w:val="en-GB"/>
        </w:rPr>
        <w:t>Register</w:t>
      </w:r>
      <w:r w:rsidRPr="00DF6CB2">
        <w:rPr>
          <w:lang w:val="en-GB" w:eastAsia="lv-LV"/>
        </w:rPr>
        <w:t>.</w:t>
      </w:r>
    </w:p>
    <w:p w14:paraId="0FF2C032" w14:textId="3505616E" w:rsidR="00F95B27" w:rsidRPr="00DF6CB2" w:rsidRDefault="00853614" w:rsidP="00F95B27">
      <w:pPr>
        <w:rPr>
          <w:lang w:val="en-GB"/>
        </w:rPr>
      </w:pPr>
      <w:r w:rsidRPr="00DF6CB2">
        <w:rPr>
          <w:lang w:val="en-GB"/>
        </w:rPr>
        <w:t>The u</w:t>
      </w:r>
      <w:r w:rsidR="005437E7" w:rsidRPr="00DF6CB2">
        <w:rPr>
          <w:lang w:val="en-GB"/>
        </w:rPr>
        <w:t>ser can log in and start using Data distribution tool and Data/information submission tool upon reception of approval</w:t>
      </w:r>
      <w:r w:rsidR="00D9632E" w:rsidRPr="00DF6CB2">
        <w:rPr>
          <w:lang w:val="en-GB"/>
        </w:rPr>
        <w:t xml:space="preserve"> </w:t>
      </w:r>
      <w:r w:rsidR="005437E7" w:rsidRPr="00DF6CB2">
        <w:rPr>
          <w:lang w:val="en-GB"/>
        </w:rPr>
        <w:t xml:space="preserve">by the </w:t>
      </w:r>
      <w:r w:rsidR="00834BDB" w:rsidRPr="00DF6CB2">
        <w:rPr>
          <w:lang w:val="en-GB"/>
        </w:rPr>
        <w:t>AIS staff</w:t>
      </w:r>
      <w:r w:rsidR="00D9632E" w:rsidRPr="00DF6CB2">
        <w:rPr>
          <w:lang w:val="en-GB"/>
        </w:rPr>
        <w:t xml:space="preserve"> and </w:t>
      </w:r>
      <w:r w:rsidR="00834BDB" w:rsidRPr="00DF6CB2">
        <w:rPr>
          <w:lang w:val="en-GB"/>
        </w:rPr>
        <w:t xml:space="preserve">after the approval, website’s server will send an </w:t>
      </w:r>
      <w:r w:rsidR="00546384" w:rsidRPr="00DF6CB2">
        <w:rPr>
          <w:lang w:val="en-GB"/>
        </w:rPr>
        <w:t>e-mail with automatically generated code-key table.</w:t>
      </w:r>
      <w:r w:rsidRPr="00DF6CB2">
        <w:rPr>
          <w:lang w:val="en-GB"/>
        </w:rPr>
        <w:t xml:space="preserve"> The c</w:t>
      </w:r>
      <w:r w:rsidR="00546384" w:rsidRPr="00DF6CB2">
        <w:rPr>
          <w:lang w:val="en-GB"/>
        </w:rPr>
        <w:t xml:space="preserve">ode-key table is a set of 36 numbers (each number contains 6 digits) that </w:t>
      </w:r>
      <w:r w:rsidRPr="00DF6CB2">
        <w:rPr>
          <w:lang w:val="en-GB"/>
        </w:rPr>
        <w:t xml:space="preserve">the user </w:t>
      </w:r>
      <w:r w:rsidR="00546384" w:rsidRPr="00DF6CB2">
        <w:rPr>
          <w:lang w:val="en-GB"/>
        </w:rPr>
        <w:t>receive</w:t>
      </w:r>
      <w:r w:rsidRPr="00DF6CB2">
        <w:rPr>
          <w:lang w:val="en-GB"/>
        </w:rPr>
        <w:t>s</w:t>
      </w:r>
      <w:r w:rsidR="00546384" w:rsidRPr="00DF6CB2">
        <w:rPr>
          <w:lang w:val="en-GB"/>
        </w:rPr>
        <w:t xml:space="preserve"> via e-mail after the confirmation of registration.</w:t>
      </w:r>
    </w:p>
    <w:p w14:paraId="6CADE6CB" w14:textId="4C59E457" w:rsidR="005B48D9" w:rsidRPr="00DF6CB2" w:rsidRDefault="005B48D9" w:rsidP="008432F2">
      <w:pPr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2234F4E0" wp14:editId="761C876D">
            <wp:extent cx="4191000" cy="1343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B2">
        <w:rPr>
          <w:lang w:val="en-GB"/>
        </w:rPr>
        <w:br/>
        <w:t>(</w:t>
      </w:r>
      <w:r w:rsidR="00F563EC" w:rsidRPr="00DF6CB2">
        <w:rPr>
          <w:lang w:val="en-GB"/>
        </w:rPr>
        <w:t>Code-key</w:t>
      </w:r>
      <w:r w:rsidRPr="00DF6CB2">
        <w:rPr>
          <w:lang w:val="en-GB"/>
        </w:rPr>
        <w:t xml:space="preserve"> table example)</w:t>
      </w:r>
    </w:p>
    <w:p w14:paraId="6EC3F708" w14:textId="77777777" w:rsidR="00D9632E" w:rsidRPr="00DF6CB2" w:rsidRDefault="00D9632E" w:rsidP="00F95B27">
      <w:pPr>
        <w:rPr>
          <w:lang w:val="en-GB"/>
        </w:rPr>
      </w:pPr>
    </w:p>
    <w:p w14:paraId="6EE8E8F0" w14:textId="77777777" w:rsidR="00CD3474" w:rsidRPr="00DF6CB2" w:rsidRDefault="007719F4" w:rsidP="007719F4">
      <w:pPr>
        <w:pStyle w:val="Heading2"/>
        <w:rPr>
          <w:lang w:val="en-GB"/>
        </w:rPr>
      </w:pPr>
      <w:bookmarkStart w:id="5" w:name="_Toc475716168"/>
      <w:r w:rsidRPr="00DF6CB2">
        <w:rPr>
          <w:lang w:val="en-GB"/>
        </w:rPr>
        <w:t>Login</w:t>
      </w:r>
      <w:bookmarkEnd w:id="5"/>
      <w:r w:rsidRPr="00DF6CB2">
        <w:rPr>
          <w:lang w:val="en-GB"/>
        </w:rPr>
        <w:t xml:space="preserve"> </w:t>
      </w:r>
    </w:p>
    <w:p w14:paraId="783D22EA" w14:textId="61B2E855" w:rsidR="00D9632E" w:rsidRPr="00DF6CB2" w:rsidRDefault="00D9632E" w:rsidP="00D9632E">
      <w:pPr>
        <w:rPr>
          <w:lang w:val="en-GB" w:eastAsia="lv-LV"/>
        </w:rPr>
      </w:pPr>
      <w:r w:rsidRPr="00DF6CB2">
        <w:rPr>
          <w:lang w:val="en-GB" w:eastAsia="lv-LV"/>
        </w:rPr>
        <w:t xml:space="preserve">In order to start using Data/information submission tool or Data </w:t>
      </w:r>
      <w:r w:rsidR="00D02FCB" w:rsidRPr="00DF6CB2">
        <w:rPr>
          <w:lang w:val="en-GB" w:eastAsia="lv-LV"/>
        </w:rPr>
        <w:t>distribution tool</w:t>
      </w:r>
      <w:r w:rsidRPr="00DF6CB2">
        <w:rPr>
          <w:lang w:val="en-GB" w:eastAsia="lv-LV"/>
        </w:rPr>
        <w:t xml:space="preserve">:  </w:t>
      </w:r>
    </w:p>
    <w:p w14:paraId="5C716238" w14:textId="2787DF18" w:rsidR="00D9632E" w:rsidRPr="00DF6CB2" w:rsidRDefault="00D9632E" w:rsidP="00E71E5C">
      <w:pPr>
        <w:pStyle w:val="ListParagraph"/>
        <w:numPr>
          <w:ilvl w:val="0"/>
          <w:numId w:val="12"/>
        </w:numPr>
        <w:rPr>
          <w:lang w:val="en-GB" w:eastAsia="lv-LV"/>
        </w:rPr>
      </w:pPr>
      <w:r w:rsidRPr="00DF6CB2">
        <w:rPr>
          <w:lang w:val="en-GB" w:eastAsia="lv-LV"/>
        </w:rPr>
        <w:t xml:space="preserve">Go to  </w:t>
      </w:r>
      <w:hyperlink r:id="rId15" w:history="1">
        <w:r w:rsidR="00546384" w:rsidRPr="00DF6CB2">
          <w:rPr>
            <w:rStyle w:val="Hyperlink"/>
            <w:lang w:val="en-GB" w:eastAsia="lv-LV"/>
          </w:rPr>
          <w:t>https://ais.lgs.lv</w:t>
        </w:r>
      </w:hyperlink>
    </w:p>
    <w:p w14:paraId="04D1D7E3" w14:textId="77777777" w:rsidR="00D9632E" w:rsidRPr="00DF6CB2" w:rsidRDefault="00D9632E" w:rsidP="00D9632E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 xml:space="preserve">Click on </w:t>
      </w:r>
      <w:r w:rsidRPr="00DF6CB2">
        <w:rPr>
          <w:rStyle w:val="Emphasis"/>
          <w:lang w:val="en-GB"/>
        </w:rPr>
        <w:t>LOGIN</w:t>
      </w:r>
    </w:p>
    <w:p w14:paraId="0153D544" w14:textId="77777777" w:rsidR="00784A4F" w:rsidRPr="00DF6CB2" w:rsidRDefault="00784A4F" w:rsidP="00784A4F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7B376E26" wp14:editId="1889ABAE">
            <wp:extent cx="5724525" cy="2276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5538" w14:textId="77777777" w:rsidR="00DA0A85" w:rsidRPr="00DF6CB2" w:rsidRDefault="00551F9B" w:rsidP="00D9632E">
      <w:pPr>
        <w:pStyle w:val="ListBullet"/>
        <w:rPr>
          <w:lang w:val="en-GB"/>
        </w:rPr>
      </w:pPr>
      <w:r w:rsidRPr="00DF6CB2">
        <w:rPr>
          <w:lang w:val="en-GB"/>
        </w:rPr>
        <w:t xml:space="preserve">Upper field:  input user name </w:t>
      </w:r>
    </w:p>
    <w:p w14:paraId="34B6EBB6" w14:textId="77777777" w:rsidR="00DA0A85" w:rsidRPr="00DF6CB2" w:rsidRDefault="00D9632E" w:rsidP="00D9632E">
      <w:pPr>
        <w:pStyle w:val="ListBullet"/>
        <w:rPr>
          <w:lang w:val="en-GB"/>
        </w:rPr>
      </w:pPr>
      <w:r w:rsidRPr="00DF6CB2">
        <w:rPr>
          <w:lang w:val="en-GB"/>
        </w:rPr>
        <w:t>Middle field: input password</w:t>
      </w:r>
    </w:p>
    <w:p w14:paraId="687D6418" w14:textId="77D4F479" w:rsidR="00DA0A85" w:rsidRPr="00DF6CB2" w:rsidRDefault="00D9632E" w:rsidP="00D9632E">
      <w:pPr>
        <w:pStyle w:val="ListBullet"/>
        <w:rPr>
          <w:lang w:val="en-GB"/>
        </w:rPr>
      </w:pPr>
      <w:r w:rsidRPr="00DF6CB2">
        <w:rPr>
          <w:lang w:val="en-GB"/>
        </w:rPr>
        <w:t xml:space="preserve">Lower field: input access code </w:t>
      </w:r>
      <w:r w:rsidR="005B48D9" w:rsidRPr="00DF6CB2">
        <w:rPr>
          <w:lang w:val="en-GB"/>
        </w:rPr>
        <w:t xml:space="preserve">from </w:t>
      </w:r>
      <w:r w:rsidRPr="00DF6CB2">
        <w:rPr>
          <w:lang w:val="en-GB"/>
        </w:rPr>
        <w:t xml:space="preserve">the </w:t>
      </w:r>
      <w:r w:rsidR="00546384" w:rsidRPr="00DF6CB2">
        <w:rPr>
          <w:lang w:val="en-GB"/>
        </w:rPr>
        <w:t xml:space="preserve">code-key table </w:t>
      </w:r>
      <w:r w:rsidRPr="00DF6CB2">
        <w:rPr>
          <w:lang w:val="en-GB"/>
        </w:rPr>
        <w:t xml:space="preserve">according to the displayed number </w:t>
      </w:r>
    </w:p>
    <w:p w14:paraId="2D75CD0A" w14:textId="77777777" w:rsidR="00D9632E" w:rsidRPr="00DF6CB2" w:rsidRDefault="00D9632E" w:rsidP="00D9632E">
      <w:pPr>
        <w:pStyle w:val="ListBullet"/>
        <w:numPr>
          <w:ilvl w:val="0"/>
          <w:numId w:val="0"/>
        </w:numPr>
        <w:ind w:left="754"/>
        <w:rPr>
          <w:lang w:val="en-GB"/>
        </w:rPr>
      </w:pPr>
    </w:p>
    <w:p w14:paraId="1B47D266" w14:textId="77777777" w:rsidR="00D9632E" w:rsidRPr="00DF6CB2" w:rsidRDefault="00D9632E" w:rsidP="00D9632E">
      <w:pPr>
        <w:pStyle w:val="ListParagraph"/>
        <w:rPr>
          <w:rStyle w:val="Emphasis"/>
          <w:rFonts w:ascii="Calibri" w:hAnsi="Calibri"/>
          <w:b w:val="0"/>
          <w:i/>
          <w:color w:val="000000" w:themeColor="text1"/>
          <w:spacing w:val="0"/>
          <w:lang w:val="en-GB"/>
        </w:rPr>
      </w:pPr>
      <w:r w:rsidRPr="00DF6CB2">
        <w:rPr>
          <w:lang w:val="en-GB"/>
        </w:rPr>
        <w:t xml:space="preserve">Click on </w:t>
      </w:r>
      <w:r w:rsidRPr="00DF6CB2">
        <w:rPr>
          <w:rStyle w:val="Emphasis"/>
          <w:lang w:val="en-GB"/>
        </w:rPr>
        <w:t>LOG IN</w:t>
      </w:r>
    </w:p>
    <w:p w14:paraId="2D5F5DC2" w14:textId="77777777" w:rsidR="00EA3361" w:rsidRPr="00DF6CB2" w:rsidRDefault="00EA3361" w:rsidP="00D9632E">
      <w:pPr>
        <w:pStyle w:val="ListParagraph"/>
        <w:rPr>
          <w:lang w:val="en-GB"/>
        </w:rPr>
      </w:pPr>
      <w:r w:rsidRPr="00DF6CB2">
        <w:rPr>
          <w:lang w:val="en-GB"/>
        </w:rPr>
        <w:t xml:space="preserve">Select tool </w:t>
      </w:r>
    </w:p>
    <w:p w14:paraId="3E9CB8FD" w14:textId="77777777" w:rsidR="00EA3361" w:rsidRPr="00DF6CB2" w:rsidRDefault="00EA3361" w:rsidP="00EA3361">
      <w:pPr>
        <w:ind w:left="357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748C000F" wp14:editId="39EB3516">
            <wp:extent cx="4791075" cy="2628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8FC3" w14:textId="77777777" w:rsidR="00DA0A85" w:rsidRPr="00DF6CB2" w:rsidRDefault="00DA0A85" w:rsidP="00784A4F">
      <w:pPr>
        <w:rPr>
          <w:lang w:val="en-GB"/>
        </w:rPr>
      </w:pPr>
    </w:p>
    <w:p w14:paraId="28A4FB1E" w14:textId="5136F079" w:rsidR="0056604A" w:rsidRPr="00DF6CB2" w:rsidRDefault="0056604A" w:rsidP="00884F5F">
      <w:pPr>
        <w:pStyle w:val="Heading1"/>
        <w:rPr>
          <w:noProof/>
          <w:lang w:val="en-GB" w:eastAsia="lv-LV"/>
        </w:rPr>
      </w:pPr>
      <w:bookmarkStart w:id="6" w:name="_Ref471735520"/>
      <w:bookmarkStart w:id="7" w:name="_Ref471735529"/>
      <w:bookmarkStart w:id="8" w:name="_Toc475716169"/>
      <w:r w:rsidRPr="00DF6CB2">
        <w:rPr>
          <w:noProof/>
          <w:lang w:val="en-GB" w:eastAsia="lv-LV"/>
        </w:rPr>
        <w:t>File exchange and CRC</w:t>
      </w:r>
      <w:r w:rsidR="00884F5F" w:rsidRPr="00DF6CB2">
        <w:rPr>
          <w:noProof/>
          <w:lang w:val="en-GB" w:eastAsia="lv-LV"/>
        </w:rPr>
        <w:t>32Q value</w:t>
      </w:r>
      <w:r w:rsidRPr="00DF6CB2">
        <w:rPr>
          <w:noProof/>
          <w:lang w:val="en-GB" w:eastAsia="lv-LV"/>
        </w:rPr>
        <w:t xml:space="preserve"> with/without JAVA</w:t>
      </w:r>
      <w:bookmarkEnd w:id="6"/>
      <w:bookmarkEnd w:id="7"/>
      <w:r w:rsidR="00AE72B2" w:rsidRPr="00DF6CB2">
        <w:rPr>
          <w:noProof/>
          <w:lang w:val="en-GB" w:eastAsia="lv-LV"/>
        </w:rPr>
        <w:t xml:space="preserve"> APPLET</w:t>
      </w:r>
      <w:bookmarkEnd w:id="8"/>
    </w:p>
    <w:p w14:paraId="64C9791A" w14:textId="77777777" w:rsidR="00954AF9" w:rsidRPr="00DF6CB2" w:rsidRDefault="00954AF9" w:rsidP="00954AF9">
      <w:pPr>
        <w:pStyle w:val="Heading2"/>
        <w:rPr>
          <w:lang w:val="en-GB"/>
        </w:rPr>
      </w:pPr>
      <w:bookmarkStart w:id="9" w:name="_Toc475716170"/>
      <w:r w:rsidRPr="00DF6CB2">
        <w:rPr>
          <w:lang w:val="en-GB"/>
        </w:rPr>
        <w:t>Managing JAVA Applet option in USER PROFILE</w:t>
      </w:r>
      <w:bookmarkEnd w:id="9"/>
    </w:p>
    <w:p w14:paraId="2037D3AE" w14:textId="3FB3C243" w:rsidR="00954AF9" w:rsidRPr="00DF6CB2" w:rsidRDefault="00954AF9" w:rsidP="00954AF9">
      <w:pPr>
        <w:rPr>
          <w:lang w:val="en-GB"/>
        </w:rPr>
      </w:pPr>
      <w:r w:rsidRPr="00DF6CB2">
        <w:rPr>
          <w:lang w:val="en-GB"/>
        </w:rPr>
        <w:t xml:space="preserve">File exchange with/without JAVA applet can be managed through settings in </w:t>
      </w:r>
      <w:r w:rsidRPr="00DF6CB2">
        <w:rPr>
          <w:rStyle w:val="SubtleEmphasis"/>
          <w:lang w:val="en-GB"/>
        </w:rPr>
        <w:t>User profile</w:t>
      </w:r>
      <w:r w:rsidRPr="00DF6CB2">
        <w:rPr>
          <w:lang w:val="en-GB"/>
        </w:rPr>
        <w:t>.</w:t>
      </w:r>
    </w:p>
    <w:p w14:paraId="18C09002" w14:textId="6E306B5D" w:rsidR="00954AF9" w:rsidRPr="00DF6CB2" w:rsidRDefault="00954AF9" w:rsidP="00954AF9">
      <w:pPr>
        <w:pStyle w:val="ListParagraph"/>
        <w:numPr>
          <w:ilvl w:val="0"/>
          <w:numId w:val="13"/>
        </w:numPr>
        <w:rPr>
          <w:lang w:val="en-GB"/>
        </w:rPr>
      </w:pPr>
      <w:r w:rsidRPr="00DF6CB2">
        <w:rPr>
          <w:lang w:val="en-GB"/>
        </w:rPr>
        <w:t>After you have logged into the system, click on user icon where “</w:t>
      </w:r>
      <w:r w:rsidRPr="00DF6CB2">
        <w:rPr>
          <w:rStyle w:val="SubtleEmphasis"/>
          <w:lang w:val="en-GB"/>
        </w:rPr>
        <w:t>Welcome user name</w:t>
      </w:r>
      <w:r w:rsidRPr="00DF6CB2">
        <w:rPr>
          <w:lang w:val="en-GB"/>
        </w:rPr>
        <w:t>” is displayed on menu.</w:t>
      </w:r>
    </w:p>
    <w:p w14:paraId="2E614F61" w14:textId="3B4C36FE" w:rsidR="00954AF9" w:rsidRPr="00DF6CB2" w:rsidRDefault="004B07ED" w:rsidP="004B07ED">
      <w:pPr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6B3F3B1D" wp14:editId="34B267FD">
            <wp:extent cx="4667885" cy="659130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0DFC" w14:textId="77777777" w:rsidR="00954AF9" w:rsidRPr="00DF6CB2" w:rsidRDefault="00954AF9" w:rsidP="00954AF9">
      <w:pPr>
        <w:pStyle w:val="ListParagraph"/>
        <w:rPr>
          <w:lang w:val="en-GB"/>
        </w:rPr>
      </w:pPr>
      <w:r w:rsidRPr="00DF6CB2">
        <w:rPr>
          <w:lang w:val="en-GB"/>
        </w:rPr>
        <w:t xml:space="preserve">System opens </w:t>
      </w:r>
      <w:r w:rsidRPr="00DF6CB2">
        <w:rPr>
          <w:rStyle w:val="SubtleEmphasis"/>
          <w:lang w:val="en-GB"/>
        </w:rPr>
        <w:t>User profile</w:t>
      </w:r>
      <w:r w:rsidRPr="00DF6CB2">
        <w:rPr>
          <w:lang w:val="en-GB"/>
        </w:rPr>
        <w:t xml:space="preserve">. Actual status for JAVA applet use for file exchange is displayed in profile form </w:t>
      </w:r>
      <w:r w:rsidRPr="00DF6CB2">
        <w:rPr>
          <w:rStyle w:val="SubtleEmphasis"/>
          <w:lang w:val="en-GB"/>
        </w:rPr>
        <w:t xml:space="preserve">FILE EXCHANGE WITHOUT JAVA - YES </w:t>
      </w:r>
      <w:r w:rsidRPr="00DF6CB2">
        <w:rPr>
          <w:lang w:val="en-GB"/>
        </w:rPr>
        <w:t>or</w:t>
      </w:r>
      <w:r w:rsidRPr="00DF6CB2">
        <w:rPr>
          <w:rStyle w:val="SubtleEmphasis"/>
          <w:lang w:val="en-GB"/>
        </w:rPr>
        <w:t xml:space="preserve"> NO</w:t>
      </w:r>
      <w:r w:rsidRPr="00DF6CB2">
        <w:rPr>
          <w:lang w:val="en-GB"/>
        </w:rPr>
        <w:t>.</w:t>
      </w:r>
    </w:p>
    <w:p w14:paraId="36385CE8" w14:textId="77777777" w:rsidR="00954AF9" w:rsidRPr="00DF6CB2" w:rsidRDefault="00954AF9" w:rsidP="00954AF9">
      <w:pPr>
        <w:pStyle w:val="ListParagraph"/>
        <w:rPr>
          <w:lang w:val="en-GB"/>
        </w:rPr>
      </w:pPr>
      <w:r w:rsidRPr="00DF6CB2">
        <w:rPr>
          <w:lang w:val="en-GB"/>
        </w:rPr>
        <w:t xml:space="preserve">In order to change settings that will remain valid for next working sessions, click on </w:t>
      </w:r>
      <w:r w:rsidRPr="00DF6CB2">
        <w:rPr>
          <w:rStyle w:val="Emphasis"/>
          <w:lang w:val="en-GB"/>
        </w:rPr>
        <w:t>Edit profile</w:t>
      </w:r>
      <w:r w:rsidRPr="00DF6CB2">
        <w:rPr>
          <w:lang w:val="en-GB"/>
        </w:rPr>
        <w:t>.</w:t>
      </w:r>
    </w:p>
    <w:p w14:paraId="2B50FA63" w14:textId="76DBDDC2" w:rsidR="00954AF9" w:rsidRPr="00DF6CB2" w:rsidRDefault="007500FE" w:rsidP="00954AF9">
      <w:pPr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31645326" wp14:editId="28A902C4">
            <wp:extent cx="5760720" cy="38404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7417" w14:textId="6AF37136" w:rsidR="00954AF9" w:rsidRPr="00DF6CB2" w:rsidRDefault="00954AF9" w:rsidP="00954AF9">
      <w:pPr>
        <w:pStyle w:val="ListParagraph"/>
        <w:rPr>
          <w:lang w:val="en-GB"/>
        </w:rPr>
      </w:pPr>
      <w:r w:rsidRPr="00DF6CB2">
        <w:rPr>
          <w:lang w:val="en-GB"/>
        </w:rPr>
        <w:t xml:space="preserve">System opens </w:t>
      </w:r>
      <w:r w:rsidRPr="00DF6CB2">
        <w:rPr>
          <w:rStyle w:val="SubtleEmphasis"/>
          <w:lang w:val="en-GB"/>
        </w:rPr>
        <w:t>User profile</w:t>
      </w:r>
      <w:r w:rsidRPr="00DF6CB2">
        <w:rPr>
          <w:lang w:val="en-GB"/>
        </w:rPr>
        <w:t xml:space="preserve"> form in editing mod</w:t>
      </w:r>
      <w:r w:rsidR="00C455BD" w:rsidRPr="00DF6CB2">
        <w:rPr>
          <w:lang w:val="en-GB"/>
        </w:rPr>
        <w:t>e</w:t>
      </w:r>
      <w:r w:rsidRPr="00DF6CB2">
        <w:rPr>
          <w:lang w:val="en-GB"/>
        </w:rPr>
        <w:t xml:space="preserve">. In the section </w:t>
      </w:r>
      <w:r w:rsidRPr="00DF6CB2">
        <w:rPr>
          <w:rStyle w:val="SubtleEmphasis"/>
          <w:lang w:val="en-GB"/>
        </w:rPr>
        <w:t>FILE EXCHANGE</w:t>
      </w:r>
      <w:r w:rsidRPr="00DF6CB2">
        <w:rPr>
          <w:lang w:val="en-GB"/>
        </w:rPr>
        <w:t xml:space="preserve"> use radio button to enable or disable file exchange without JAVA applet. And </w:t>
      </w:r>
      <w:r w:rsidRPr="00DF6CB2">
        <w:rPr>
          <w:rStyle w:val="Emphasis"/>
          <w:lang w:val="en-GB"/>
        </w:rPr>
        <w:t>Submit</w:t>
      </w:r>
      <w:r w:rsidRPr="00DF6CB2">
        <w:rPr>
          <w:lang w:val="en-GB"/>
        </w:rPr>
        <w:t>.</w:t>
      </w:r>
    </w:p>
    <w:p w14:paraId="5F4C852C" w14:textId="5E5C3ED4" w:rsidR="00954AF9" w:rsidRPr="00DF6CB2" w:rsidRDefault="008726DD" w:rsidP="00954AF9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7DDD79EF" wp14:editId="349BBEE9">
            <wp:extent cx="2781300" cy="1695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DBA1" w14:textId="77777777" w:rsidR="00954AF9" w:rsidRPr="00DF6CB2" w:rsidRDefault="00954AF9" w:rsidP="00954AF9">
      <w:pPr>
        <w:rPr>
          <w:lang w:val="en-GB"/>
        </w:rPr>
      </w:pPr>
      <w:r w:rsidRPr="00DF6CB2">
        <w:rPr>
          <w:lang w:val="en-GB"/>
        </w:rPr>
        <w:t>These settings will be valid for file exchange in future working sessions.</w:t>
      </w:r>
    </w:p>
    <w:p w14:paraId="20652F04" w14:textId="77777777" w:rsidR="00954AF9" w:rsidRPr="00DF6CB2" w:rsidRDefault="00954AF9" w:rsidP="00954AF9">
      <w:pPr>
        <w:rPr>
          <w:lang w:val="en-GB" w:eastAsia="lv-LV"/>
        </w:rPr>
      </w:pPr>
    </w:p>
    <w:p w14:paraId="5C42681E" w14:textId="1C5772F2" w:rsidR="0056604A" w:rsidRPr="00DF6CB2" w:rsidRDefault="003F7685" w:rsidP="0056604A">
      <w:pPr>
        <w:pStyle w:val="Heading2"/>
        <w:rPr>
          <w:lang w:val="en-GB" w:eastAsia="lv-LV"/>
        </w:rPr>
      </w:pPr>
      <w:bookmarkStart w:id="10" w:name="_Toc475716171"/>
      <w:r w:rsidRPr="00DF6CB2">
        <w:rPr>
          <w:lang w:val="en-GB" w:eastAsia="lv-LV"/>
        </w:rPr>
        <w:t>File exchange without</w:t>
      </w:r>
      <w:r w:rsidR="0056604A" w:rsidRPr="00DF6CB2">
        <w:rPr>
          <w:lang w:val="en-GB" w:eastAsia="lv-LV"/>
        </w:rPr>
        <w:t xml:space="preserve"> JAVA</w:t>
      </w:r>
      <w:bookmarkEnd w:id="10"/>
    </w:p>
    <w:p w14:paraId="35B09094" w14:textId="070D24C7" w:rsidR="00126BF7" w:rsidRPr="00DF6CB2" w:rsidRDefault="002E3EDE" w:rsidP="0056604A">
      <w:pPr>
        <w:rPr>
          <w:lang w:val="en-GB" w:eastAsia="lv-LV"/>
        </w:rPr>
      </w:pPr>
      <w:r w:rsidRPr="00DF6CB2">
        <w:rPr>
          <w:lang w:val="en-GB" w:eastAsia="lv-LV"/>
        </w:rPr>
        <w:t>In order to submit information and add files to a request on a regular basis as provided by your browser, i.e., without JAVA support, use</w:t>
      </w:r>
      <w:r w:rsidR="00C455BD" w:rsidRPr="00DF6CB2">
        <w:rPr>
          <w:lang w:val="en-GB" w:eastAsia="lv-LV"/>
        </w:rPr>
        <w:t xml:space="preserve"> the</w:t>
      </w:r>
      <w:r w:rsidRPr="00DF6CB2">
        <w:rPr>
          <w:lang w:val="en-GB" w:eastAsia="lv-LV"/>
        </w:rPr>
        <w:t xml:space="preserve"> </w:t>
      </w:r>
      <w:r w:rsidR="008726DD" w:rsidRPr="00DF6CB2">
        <w:rPr>
          <w:lang w:val="en-GB" w:eastAsia="lv-LV"/>
        </w:rPr>
        <w:t>checkbox</w:t>
      </w:r>
      <w:r w:rsidR="0056604A" w:rsidRPr="00DF6CB2">
        <w:rPr>
          <w:lang w:val="en-GB" w:eastAsia="lv-LV"/>
        </w:rPr>
        <w:t xml:space="preserve"> </w:t>
      </w:r>
      <w:r w:rsidR="0056604A" w:rsidRPr="00DF6CB2">
        <w:rPr>
          <w:rStyle w:val="Emphasis"/>
          <w:lang w:val="en-GB"/>
        </w:rPr>
        <w:t>File exchange without JAVA</w:t>
      </w:r>
      <w:r w:rsidR="0056604A" w:rsidRPr="00DF6CB2">
        <w:rPr>
          <w:lang w:val="en-GB" w:eastAsia="lv-LV"/>
        </w:rPr>
        <w:t xml:space="preserve"> </w:t>
      </w:r>
      <w:r w:rsidR="008726DD" w:rsidRPr="00DF6CB2">
        <w:rPr>
          <w:noProof/>
          <w:lang w:eastAsia="lv-LV"/>
        </w:rPr>
        <w:drawing>
          <wp:inline distT="0" distB="0" distL="0" distR="0" wp14:anchorId="5E020E91" wp14:editId="0FF5C1AC">
            <wp:extent cx="2409825" cy="333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B2">
        <w:rPr>
          <w:lang w:val="en-GB" w:eastAsia="lv-LV"/>
        </w:rPr>
        <w:t xml:space="preserve"> to dis</w:t>
      </w:r>
      <w:r w:rsidR="0056604A" w:rsidRPr="00DF6CB2">
        <w:rPr>
          <w:lang w:val="en-GB" w:eastAsia="lv-LV"/>
        </w:rPr>
        <w:t>abled</w:t>
      </w:r>
      <w:r w:rsidRPr="00DF6CB2">
        <w:rPr>
          <w:lang w:val="en-GB" w:eastAsia="lv-LV"/>
        </w:rPr>
        <w:t xml:space="preserve"> JAVA.</w:t>
      </w:r>
    </w:p>
    <w:p w14:paraId="2D637A07" w14:textId="2ED2778C" w:rsidR="00126BF7" w:rsidRPr="00DF6CB2" w:rsidRDefault="00887C4E" w:rsidP="00887C4E">
      <w:pPr>
        <w:pStyle w:val="ListParagraph"/>
        <w:numPr>
          <w:ilvl w:val="0"/>
          <w:numId w:val="17"/>
        </w:numPr>
        <w:rPr>
          <w:lang w:val="en-GB" w:eastAsia="lv-LV"/>
        </w:rPr>
      </w:pPr>
      <w:bookmarkStart w:id="11" w:name="OLE_LINK12"/>
      <w:bookmarkStart w:id="12" w:name="OLE_LINK13"/>
      <w:r w:rsidRPr="00DF6CB2">
        <w:rPr>
          <w:lang w:val="en-GB" w:eastAsia="lv-LV"/>
        </w:rPr>
        <w:t xml:space="preserve">Click </w:t>
      </w:r>
      <w:r w:rsidRPr="00DF6CB2">
        <w:rPr>
          <w:rStyle w:val="Emphasis"/>
          <w:lang w:val="en-GB" w:eastAsia="lv-LV"/>
        </w:rPr>
        <w:t>Add file</w:t>
      </w:r>
      <w:r w:rsidRPr="00DF6CB2">
        <w:rPr>
          <w:lang w:val="en-GB" w:eastAsia="lv-LV"/>
        </w:rPr>
        <w:t>.</w:t>
      </w:r>
    </w:p>
    <w:p w14:paraId="7AA125E7" w14:textId="42846004" w:rsidR="0056604A" w:rsidRPr="00DF6CB2" w:rsidRDefault="00126BF7" w:rsidP="00887C4E">
      <w:pPr>
        <w:pStyle w:val="ListParagraph"/>
        <w:rPr>
          <w:lang w:val="en-GB" w:eastAsia="lv-LV"/>
        </w:rPr>
      </w:pPr>
      <w:bookmarkStart w:id="13" w:name="OLE_LINK11"/>
      <w:r w:rsidRPr="00DF6CB2">
        <w:rPr>
          <w:lang w:val="en-GB" w:eastAsia="lv-LV"/>
        </w:rPr>
        <w:t>Select</w:t>
      </w:r>
      <w:r w:rsidR="00C455BD" w:rsidRPr="00DF6CB2">
        <w:rPr>
          <w:lang w:val="en-GB" w:eastAsia="lv-LV"/>
        </w:rPr>
        <w:t xml:space="preserve"> a</w:t>
      </w:r>
      <w:r w:rsidRPr="00DF6CB2">
        <w:rPr>
          <w:lang w:val="en-GB" w:eastAsia="lv-LV"/>
        </w:rPr>
        <w:t xml:space="preserve"> </w:t>
      </w:r>
      <w:r w:rsidRPr="00DF6CB2">
        <w:rPr>
          <w:lang w:val="en-GB"/>
        </w:rPr>
        <w:t>file</w:t>
      </w:r>
      <w:r w:rsidRPr="00DF6CB2">
        <w:rPr>
          <w:lang w:val="en-GB" w:eastAsia="lv-LV"/>
        </w:rPr>
        <w:t xml:space="preserve"> in browser’s window </w:t>
      </w:r>
      <w:r w:rsidRPr="00DF6CB2">
        <w:rPr>
          <w:rStyle w:val="SubtleEmphasis"/>
          <w:lang w:val="en-GB"/>
        </w:rPr>
        <w:t>Open</w:t>
      </w:r>
      <w:r w:rsidRPr="00DF6CB2">
        <w:rPr>
          <w:lang w:val="en-GB" w:eastAsia="lv-LV"/>
        </w:rPr>
        <w:t xml:space="preserve"> and click </w:t>
      </w:r>
      <w:r w:rsidRPr="00DF6CB2">
        <w:rPr>
          <w:rStyle w:val="Emphasis"/>
          <w:lang w:val="en-GB"/>
        </w:rPr>
        <w:t>Open</w:t>
      </w:r>
      <w:r w:rsidRPr="00DF6CB2">
        <w:rPr>
          <w:lang w:val="en-GB" w:eastAsia="lv-LV"/>
        </w:rPr>
        <w:t>.</w:t>
      </w:r>
    </w:p>
    <w:p w14:paraId="13381B69" w14:textId="1DFFEFFA" w:rsidR="0056604A" w:rsidRPr="00DF6CB2" w:rsidRDefault="00B002C0" w:rsidP="009D3B3C">
      <w:pPr>
        <w:jc w:val="center"/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74E0F719" wp14:editId="1C4C48D7">
            <wp:extent cx="3480331" cy="1704109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778" cy="170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1ED90" w14:textId="669F3AD0" w:rsidR="00887C4E" w:rsidRPr="00DF6CB2" w:rsidRDefault="00887C4E" w:rsidP="00887C4E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>Sel</w:t>
      </w:r>
      <w:r w:rsidR="00C455BD" w:rsidRPr="00DF6CB2">
        <w:rPr>
          <w:lang w:val="en-GB" w:eastAsia="lv-LV"/>
        </w:rPr>
        <w:t>e</w:t>
      </w:r>
      <w:r w:rsidRPr="00DF6CB2">
        <w:rPr>
          <w:lang w:val="en-GB" w:eastAsia="lv-LV"/>
        </w:rPr>
        <w:t xml:space="preserve">cted file will be added to the request and displayed in section </w:t>
      </w:r>
      <w:r w:rsidRPr="00DF6CB2">
        <w:rPr>
          <w:rStyle w:val="SubtleEmphasis"/>
          <w:lang w:val="en-GB"/>
        </w:rPr>
        <w:t>ATTACHED FILES</w:t>
      </w:r>
      <w:r w:rsidRPr="00DF6CB2">
        <w:rPr>
          <w:lang w:val="en-GB" w:eastAsia="lv-LV"/>
        </w:rPr>
        <w:t>.</w:t>
      </w:r>
    </w:p>
    <w:bookmarkEnd w:id="13"/>
    <w:p w14:paraId="7CD2BF1E" w14:textId="3B017AD9" w:rsidR="00B1754A" w:rsidRPr="00DF6CB2" w:rsidRDefault="00BE1DC3" w:rsidP="00B1754A">
      <w:pPr>
        <w:rPr>
          <w:lang w:val="en-GB" w:eastAsia="lv-LV"/>
        </w:rPr>
      </w:pPr>
      <w:r w:rsidRPr="00DF6CB2">
        <w:rPr>
          <w:lang w:val="en-GB" w:eastAsia="lv-LV"/>
        </w:rPr>
        <w:t>Please note that in this case</w:t>
      </w:r>
      <w:r w:rsidR="00B1754A" w:rsidRPr="00DF6CB2">
        <w:rPr>
          <w:lang w:val="en-GB" w:eastAsia="lv-LV"/>
        </w:rPr>
        <w:t xml:space="preserve"> CRC</w:t>
      </w:r>
      <w:r w:rsidR="00B07864" w:rsidRPr="00DF6CB2">
        <w:rPr>
          <w:lang w:val="en-GB" w:eastAsia="lv-LV"/>
        </w:rPr>
        <w:t>32Q</w:t>
      </w:r>
      <w:r w:rsidR="00B1754A" w:rsidRPr="00DF6CB2">
        <w:rPr>
          <w:lang w:val="en-GB" w:eastAsia="lv-LV"/>
        </w:rPr>
        <w:t xml:space="preserve"> value will </w:t>
      </w:r>
      <w:r w:rsidRPr="00DF6CB2">
        <w:rPr>
          <w:lang w:val="en-GB" w:eastAsia="lv-LV"/>
        </w:rPr>
        <w:t xml:space="preserve">not </w:t>
      </w:r>
      <w:r w:rsidR="00B1754A" w:rsidRPr="00DF6CB2">
        <w:rPr>
          <w:lang w:val="en-GB" w:eastAsia="lv-LV"/>
        </w:rPr>
        <w:t>be</w:t>
      </w:r>
      <w:r w:rsidRPr="00DF6CB2">
        <w:rPr>
          <w:lang w:val="en-GB" w:eastAsia="lv-LV"/>
        </w:rPr>
        <w:t xml:space="preserve"> </w:t>
      </w:r>
      <w:r w:rsidR="00B1754A" w:rsidRPr="00DF6CB2">
        <w:rPr>
          <w:lang w:val="en-GB" w:eastAsia="lv-LV"/>
        </w:rPr>
        <w:t>calculated automatically and it is your responsibility to provide a CRC32Q value of the file that you wish to add.</w:t>
      </w:r>
    </w:p>
    <w:bookmarkEnd w:id="11"/>
    <w:bookmarkEnd w:id="12"/>
    <w:p w14:paraId="58420527" w14:textId="73B8D122" w:rsidR="0056604A" w:rsidRPr="00DF6CB2" w:rsidRDefault="00394174" w:rsidP="0056604A">
      <w:pPr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09B19955" wp14:editId="248DEC8E">
            <wp:extent cx="5720080" cy="169037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DE94" w14:textId="127534EB" w:rsidR="00406CBC" w:rsidRPr="00DF6CB2" w:rsidRDefault="00406CBC" w:rsidP="00406CBC">
      <w:pPr>
        <w:pStyle w:val="ListParagraph"/>
        <w:rPr>
          <w:lang w:val="en-GB" w:eastAsia="lv-LV"/>
        </w:rPr>
      </w:pPr>
      <w:r w:rsidRPr="00DF6CB2">
        <w:rPr>
          <w:lang w:val="en-GB" w:eastAsia="lv-LV"/>
        </w:rPr>
        <w:t xml:space="preserve">In order to save added information click </w:t>
      </w:r>
      <w:r w:rsidRPr="00DF6CB2">
        <w:rPr>
          <w:rStyle w:val="Emphasis"/>
          <w:lang w:val="en-GB"/>
        </w:rPr>
        <w:t>SUBMIT</w:t>
      </w:r>
      <w:r w:rsidRPr="00DF6CB2">
        <w:rPr>
          <w:lang w:val="en-GB" w:eastAsia="lv-LV"/>
        </w:rPr>
        <w:t>.</w:t>
      </w:r>
    </w:p>
    <w:p w14:paraId="5A72DAE2" w14:textId="556B3CE9" w:rsidR="00B002C0" w:rsidRPr="00DF6CB2" w:rsidRDefault="00B002C0" w:rsidP="00B002C0">
      <w:pPr>
        <w:rPr>
          <w:lang w:val="en-GB" w:eastAsia="lv-LV"/>
        </w:rPr>
      </w:pPr>
      <w:r w:rsidRPr="00DF6CB2">
        <w:rPr>
          <w:lang w:val="en-GB" w:eastAsia="lv-LV"/>
        </w:rPr>
        <w:t xml:space="preserve">Names of </w:t>
      </w:r>
      <w:r w:rsidR="00887C4E" w:rsidRPr="00DF6CB2">
        <w:rPr>
          <w:lang w:val="en-GB" w:eastAsia="lv-LV"/>
        </w:rPr>
        <w:t>all added files</w:t>
      </w:r>
      <w:r w:rsidRPr="00DF6CB2">
        <w:rPr>
          <w:lang w:val="en-GB" w:eastAsia="lv-LV"/>
        </w:rPr>
        <w:t xml:space="preserve"> are displayed in the request form in section </w:t>
      </w:r>
      <w:r w:rsidRPr="00DF6CB2">
        <w:rPr>
          <w:rStyle w:val="SubtleEmphasis"/>
          <w:lang w:val="en-GB"/>
        </w:rPr>
        <w:t>ATTACHED FILES</w:t>
      </w:r>
      <w:r w:rsidRPr="00DF6CB2">
        <w:rPr>
          <w:lang w:val="en-GB" w:eastAsia="lv-LV"/>
        </w:rPr>
        <w:t>.</w:t>
      </w:r>
    </w:p>
    <w:p w14:paraId="45E01DC4" w14:textId="6E1658BE" w:rsidR="00406CBC" w:rsidRPr="00DF6CB2" w:rsidRDefault="00C21F61" w:rsidP="00B002C0">
      <w:pPr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52D86F55" wp14:editId="7DBA45D8">
            <wp:extent cx="5724525" cy="1047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8A59" w14:textId="77777777" w:rsidR="0056604A" w:rsidRPr="00DF6CB2" w:rsidRDefault="0056604A" w:rsidP="0056604A">
      <w:pPr>
        <w:rPr>
          <w:lang w:val="en-GB" w:eastAsia="lv-LV"/>
        </w:rPr>
      </w:pPr>
    </w:p>
    <w:p w14:paraId="7CE468B9" w14:textId="10C2A2C1" w:rsidR="0056604A" w:rsidRPr="00DF6CB2" w:rsidRDefault="007232EC" w:rsidP="0056604A">
      <w:pPr>
        <w:pStyle w:val="Heading2"/>
        <w:rPr>
          <w:lang w:val="en-GB" w:eastAsia="lv-LV"/>
        </w:rPr>
      </w:pPr>
      <w:bookmarkStart w:id="14" w:name="_Ref472936734"/>
      <w:bookmarkStart w:id="15" w:name="_Ref472936739"/>
      <w:bookmarkStart w:id="16" w:name="_Toc475716172"/>
      <w:r w:rsidRPr="00DF6CB2">
        <w:rPr>
          <w:lang w:val="en-GB" w:eastAsia="lv-LV"/>
        </w:rPr>
        <w:t xml:space="preserve">File exchange with </w:t>
      </w:r>
      <w:r w:rsidR="0056604A" w:rsidRPr="00DF6CB2">
        <w:rPr>
          <w:lang w:val="en-GB" w:eastAsia="lv-LV"/>
        </w:rPr>
        <w:t>JAVA</w:t>
      </w:r>
      <w:bookmarkEnd w:id="14"/>
      <w:bookmarkEnd w:id="15"/>
      <w:bookmarkEnd w:id="16"/>
    </w:p>
    <w:p w14:paraId="61926CBA" w14:textId="126E0A2B" w:rsidR="0056604A" w:rsidRPr="00DF6CB2" w:rsidRDefault="0056604A" w:rsidP="0056604A">
      <w:pPr>
        <w:jc w:val="left"/>
        <w:rPr>
          <w:lang w:val="en-GB"/>
        </w:rPr>
      </w:pPr>
      <w:r w:rsidRPr="00DF6CB2">
        <w:rPr>
          <w:lang w:val="en-GB"/>
        </w:rPr>
        <w:t xml:space="preserve">If </w:t>
      </w:r>
      <w:r w:rsidR="004906BD" w:rsidRPr="00DF6CB2">
        <w:rPr>
          <w:lang w:val="en-GB"/>
        </w:rPr>
        <w:t>you</w:t>
      </w:r>
      <w:r w:rsidRPr="00DF6CB2">
        <w:rPr>
          <w:lang w:val="en-GB"/>
        </w:rPr>
        <w:t xml:space="preserve"> wish to submit files using JAVA </w:t>
      </w:r>
      <w:r w:rsidR="004906BD" w:rsidRPr="00DF6CB2">
        <w:rPr>
          <w:lang w:val="en-GB"/>
        </w:rPr>
        <w:t xml:space="preserve">applet </w:t>
      </w:r>
      <w:r w:rsidRPr="00DF6CB2">
        <w:rPr>
          <w:lang w:val="en-GB"/>
        </w:rPr>
        <w:t>support</w:t>
      </w:r>
      <w:r w:rsidR="004906BD" w:rsidRPr="00DF6CB2">
        <w:rPr>
          <w:lang w:val="en-GB"/>
        </w:rPr>
        <w:t xml:space="preserve"> (that automatically generates CRC</w:t>
      </w:r>
      <w:r w:rsidR="00884F5F" w:rsidRPr="00DF6CB2">
        <w:rPr>
          <w:lang w:val="en-GB"/>
        </w:rPr>
        <w:t>32Q</w:t>
      </w:r>
      <w:r w:rsidR="004906BD" w:rsidRPr="00DF6CB2">
        <w:rPr>
          <w:lang w:val="en-GB"/>
        </w:rPr>
        <w:t xml:space="preserve"> values for submitted files)</w:t>
      </w:r>
      <w:r w:rsidRPr="00DF6CB2">
        <w:rPr>
          <w:lang w:val="en-GB"/>
        </w:rPr>
        <w:t xml:space="preserve">, </w:t>
      </w:r>
      <w:r w:rsidR="008726DD" w:rsidRPr="00DF6CB2">
        <w:rPr>
          <w:lang w:val="en-GB"/>
        </w:rPr>
        <w:t>checkbox</w:t>
      </w:r>
      <w:r w:rsidRPr="00DF6CB2">
        <w:rPr>
          <w:lang w:val="en-GB"/>
        </w:rPr>
        <w:t xml:space="preserve"> </w:t>
      </w:r>
      <w:r w:rsidRPr="00DF6CB2">
        <w:rPr>
          <w:rStyle w:val="Emphasis"/>
          <w:lang w:val="en-GB"/>
        </w:rPr>
        <w:t>File exchange without JAVA</w:t>
      </w:r>
      <w:r w:rsidRPr="00DF6CB2">
        <w:rPr>
          <w:lang w:val="en-GB" w:eastAsia="lv-LV"/>
        </w:rPr>
        <w:t xml:space="preserve"> </w:t>
      </w:r>
      <w:r w:rsidR="008726DD" w:rsidRPr="00DF6CB2">
        <w:rPr>
          <w:noProof/>
          <w:lang w:eastAsia="lv-LV"/>
        </w:rPr>
        <w:drawing>
          <wp:inline distT="0" distB="0" distL="0" distR="0" wp14:anchorId="6A6C9D4D" wp14:editId="63DB8071">
            <wp:extent cx="2466975" cy="3429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B2">
        <w:rPr>
          <w:lang w:val="en-GB"/>
        </w:rPr>
        <w:t xml:space="preserve"> should be disabled.</w:t>
      </w:r>
    </w:p>
    <w:p w14:paraId="49620E96" w14:textId="54001C39" w:rsidR="004906BD" w:rsidRPr="00DF6CB2" w:rsidRDefault="004906BD" w:rsidP="0056604A">
      <w:pPr>
        <w:rPr>
          <w:lang w:val="en-GB" w:eastAsia="lv-LV"/>
        </w:rPr>
      </w:pPr>
      <w:r w:rsidRPr="00DF6CB2">
        <w:rPr>
          <w:lang w:val="en-GB" w:eastAsia="lv-LV"/>
        </w:rPr>
        <w:t xml:space="preserve">Please note that if you wish to use JAVA applet, </w:t>
      </w:r>
      <w:bookmarkStart w:id="17" w:name="OLE_LINK10"/>
      <w:r w:rsidRPr="00DF6CB2">
        <w:rPr>
          <w:lang w:val="en-GB" w:eastAsia="lv-LV"/>
        </w:rPr>
        <w:t xml:space="preserve">Java Runtime Environment </w:t>
      </w:r>
      <w:bookmarkEnd w:id="17"/>
      <w:r w:rsidRPr="00DF6CB2">
        <w:rPr>
          <w:lang w:val="en-GB" w:eastAsia="lv-LV"/>
        </w:rPr>
        <w:t xml:space="preserve">should be installed on your PC and </w:t>
      </w:r>
      <w:r w:rsidR="008726DD" w:rsidRPr="00DF6CB2">
        <w:rPr>
          <w:lang w:val="en-GB" w:eastAsia="lv-LV"/>
        </w:rPr>
        <w:t xml:space="preserve">JAVA </w:t>
      </w:r>
      <w:r w:rsidRPr="00DF6CB2">
        <w:rPr>
          <w:lang w:val="en-GB" w:eastAsia="lv-LV"/>
        </w:rPr>
        <w:t>plugin in the web browser should be supported and allowed to run.</w:t>
      </w:r>
    </w:p>
    <w:p w14:paraId="51D6635D" w14:textId="77777777" w:rsidR="0056604A" w:rsidRPr="00DF6CB2" w:rsidRDefault="0056604A" w:rsidP="0056604A">
      <w:pPr>
        <w:rPr>
          <w:lang w:val="en-GB" w:eastAsia="lv-LV"/>
        </w:rPr>
      </w:pPr>
      <w:bookmarkStart w:id="18" w:name="OLE_LINK7"/>
      <w:bookmarkStart w:id="19" w:name="OLE_LINK8"/>
      <w:bookmarkStart w:id="20" w:name="OLE_LINK9"/>
      <w:r w:rsidRPr="00DF6CB2">
        <w:rPr>
          <w:lang w:val="en-GB" w:eastAsia="lv-LV"/>
        </w:rPr>
        <w:t xml:space="preserve">In this case clicking on </w:t>
      </w:r>
      <w:r w:rsidRPr="00DF6CB2">
        <w:rPr>
          <w:rStyle w:val="Emphasis"/>
          <w:lang w:val="en-GB"/>
        </w:rPr>
        <w:t>Add file</w:t>
      </w:r>
      <w:r w:rsidRPr="00DF6CB2">
        <w:rPr>
          <w:lang w:val="en-GB" w:eastAsia="lv-LV"/>
        </w:rPr>
        <w:t xml:space="preserve"> will result in system alert: </w:t>
      </w:r>
    </w:p>
    <w:bookmarkEnd w:id="18"/>
    <w:bookmarkEnd w:id="19"/>
    <w:bookmarkEnd w:id="20"/>
    <w:p w14:paraId="28AEBC94" w14:textId="77777777" w:rsidR="0056604A" w:rsidRPr="00DF6CB2" w:rsidRDefault="0056604A" w:rsidP="00BE1DC3">
      <w:pPr>
        <w:jc w:val="center"/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77F60906" wp14:editId="34C51F3F">
            <wp:extent cx="3543300" cy="1252021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52C8" w14:textId="77777777" w:rsidR="0056604A" w:rsidRPr="00DF6CB2" w:rsidRDefault="0056604A" w:rsidP="0056604A">
      <w:pPr>
        <w:jc w:val="left"/>
        <w:rPr>
          <w:lang w:val="en-GB"/>
        </w:rPr>
      </w:pPr>
      <w:r w:rsidRPr="00DF6CB2">
        <w:rPr>
          <w:lang w:val="en-GB"/>
        </w:rPr>
        <w:t xml:space="preserve">User should follow the installation instructions for JAVA applet for file upload and download. </w:t>
      </w:r>
    </w:p>
    <w:p w14:paraId="5FC59467" w14:textId="29B776F7" w:rsidR="0056604A" w:rsidRPr="00DF6CB2" w:rsidRDefault="009D3B3C" w:rsidP="00BE1DC3">
      <w:pPr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15CCBAAC" wp14:editId="7643FFC1">
            <wp:extent cx="4248150" cy="1971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13C7" w14:textId="4CFDADBC" w:rsidR="0056604A" w:rsidRPr="00DF6CB2" w:rsidRDefault="0056604A" w:rsidP="0056604A">
      <w:pPr>
        <w:rPr>
          <w:lang w:val="en-GB"/>
        </w:rPr>
      </w:pPr>
      <w:r w:rsidRPr="00DF6CB2">
        <w:rPr>
          <w:noProof/>
          <w:lang w:val="en-GB" w:eastAsia="lv-LV"/>
        </w:rPr>
        <w:t xml:space="preserve">The following file upload or downolad is done using JAVA </w:t>
      </w:r>
      <w:r w:rsidR="00AD270F" w:rsidRPr="00DF6CB2">
        <w:rPr>
          <w:noProof/>
          <w:lang w:val="en-GB" w:eastAsia="lv-LV"/>
        </w:rPr>
        <w:t xml:space="preserve">applet </w:t>
      </w:r>
      <w:r w:rsidRPr="00DF6CB2">
        <w:rPr>
          <w:noProof/>
          <w:lang w:val="en-GB" w:eastAsia="lv-LV"/>
        </w:rPr>
        <w:t xml:space="preserve">and verification of file’s </w:t>
      </w:r>
      <w:r w:rsidR="009D3B3C" w:rsidRPr="00DF6CB2">
        <w:rPr>
          <w:noProof/>
          <w:lang w:val="en-GB" w:eastAsia="lv-LV"/>
        </w:rPr>
        <w:t>CRC</w:t>
      </w:r>
      <w:r w:rsidR="009D3B3C" w:rsidRPr="00DF6CB2">
        <w:rPr>
          <w:lang w:val="en-GB" w:eastAsia="lv-LV"/>
        </w:rPr>
        <w:t>32Q</w:t>
      </w:r>
      <w:r w:rsidR="009D3B3C" w:rsidRPr="00DF6CB2">
        <w:rPr>
          <w:noProof/>
          <w:lang w:val="en-GB" w:eastAsia="lv-LV"/>
        </w:rPr>
        <w:t xml:space="preserve"> </w:t>
      </w:r>
      <w:r w:rsidR="00AD270F" w:rsidRPr="00DF6CB2">
        <w:rPr>
          <w:noProof/>
          <w:lang w:val="en-GB" w:eastAsia="lv-LV"/>
        </w:rPr>
        <w:t xml:space="preserve">value </w:t>
      </w:r>
      <w:r w:rsidRPr="00DF6CB2">
        <w:rPr>
          <w:noProof/>
          <w:lang w:val="en-GB" w:eastAsia="lv-LV"/>
        </w:rPr>
        <w:t>is done automatically</w:t>
      </w:r>
      <w:r w:rsidRPr="00DF6CB2">
        <w:rPr>
          <w:lang w:val="en-GB"/>
        </w:rPr>
        <w:t xml:space="preserve">. </w:t>
      </w:r>
    </w:p>
    <w:p w14:paraId="18AE3501" w14:textId="44BBF98C" w:rsidR="00B81977" w:rsidRPr="00DF6CB2" w:rsidRDefault="00B81977" w:rsidP="00581A38">
      <w:pPr>
        <w:pStyle w:val="Heading3"/>
        <w:rPr>
          <w:lang w:val="en-GB"/>
        </w:rPr>
      </w:pPr>
      <w:bookmarkStart w:id="21" w:name="_Toc475716173"/>
      <w:r w:rsidRPr="00DF6CB2">
        <w:rPr>
          <w:lang w:val="en-GB"/>
        </w:rPr>
        <w:t xml:space="preserve">JAVA </w:t>
      </w:r>
      <w:r w:rsidR="00E74609" w:rsidRPr="00DF6CB2">
        <w:rPr>
          <w:lang w:val="en-GB"/>
        </w:rPr>
        <w:t xml:space="preserve">applet upload in </w:t>
      </w:r>
      <w:r w:rsidR="008726DD" w:rsidRPr="00DF6CB2">
        <w:rPr>
          <w:lang w:val="en-GB"/>
        </w:rPr>
        <w:t xml:space="preserve">Microsoft INTERNET </w:t>
      </w:r>
      <w:r w:rsidRPr="00DF6CB2">
        <w:rPr>
          <w:lang w:val="en-GB"/>
        </w:rPr>
        <w:t>EXPLORER</w:t>
      </w:r>
      <w:bookmarkEnd w:id="21"/>
    </w:p>
    <w:p w14:paraId="0F7D9FA8" w14:textId="467B0938" w:rsidR="006A6E02" w:rsidRPr="00DF6CB2" w:rsidRDefault="00E74609" w:rsidP="006A6E02">
      <w:pPr>
        <w:rPr>
          <w:highlight w:val="yellow"/>
          <w:lang w:val="en-GB"/>
        </w:rPr>
      </w:pPr>
      <w:bookmarkStart w:id="22" w:name="OLE_LINK14"/>
      <w:r w:rsidRPr="00DF6CB2">
        <w:rPr>
          <w:lang w:val="en-GB" w:eastAsia="lv-LV"/>
        </w:rPr>
        <w:t xml:space="preserve">In this case clicking on </w:t>
      </w:r>
      <w:r w:rsidRPr="00DF6CB2">
        <w:rPr>
          <w:rStyle w:val="Emphasis"/>
          <w:lang w:val="en-GB"/>
        </w:rPr>
        <w:t>Add file</w:t>
      </w:r>
      <w:r w:rsidRPr="00DF6CB2">
        <w:rPr>
          <w:lang w:val="en-GB" w:eastAsia="lv-LV"/>
        </w:rPr>
        <w:t xml:space="preserve"> will result in system alert: </w:t>
      </w:r>
    </w:p>
    <w:p w14:paraId="740E1687" w14:textId="5B831CC5" w:rsidR="006A6E02" w:rsidRPr="00DF6CB2" w:rsidRDefault="006A6E02" w:rsidP="006A6E02">
      <w:pPr>
        <w:rPr>
          <w:highlight w:val="yellow"/>
          <w:lang w:val="en-GB"/>
        </w:rPr>
      </w:pPr>
      <w:r w:rsidRPr="00DF6CB2">
        <w:rPr>
          <w:noProof/>
          <w:highlight w:val="yellow"/>
          <w:lang w:eastAsia="lv-LV"/>
        </w:rPr>
        <w:drawing>
          <wp:inline distT="0" distB="0" distL="0" distR="0" wp14:anchorId="4FF3A8C7" wp14:editId="519EB3C2">
            <wp:extent cx="3543300" cy="1252021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9DF8" w14:textId="77777777" w:rsidR="00935F2D" w:rsidRPr="00DF6CB2" w:rsidRDefault="00E74609" w:rsidP="00935F2D">
      <w:pPr>
        <w:pStyle w:val="ListParagraph"/>
        <w:numPr>
          <w:ilvl w:val="0"/>
          <w:numId w:val="19"/>
        </w:numPr>
        <w:rPr>
          <w:lang w:val="en-GB"/>
        </w:rPr>
      </w:pPr>
      <w:r w:rsidRPr="00DF6CB2">
        <w:rPr>
          <w:lang w:val="en-GB"/>
        </w:rPr>
        <w:t xml:space="preserve">An option to Run JAVA will be displayed at the bottom of page. Please, note that also </w:t>
      </w:r>
      <w:r w:rsidRPr="00DF6CB2">
        <w:rPr>
          <w:lang w:val="en-GB" w:eastAsia="lv-LV"/>
        </w:rPr>
        <w:t>Java Runtime Environment</w:t>
      </w:r>
      <w:r w:rsidRPr="00DF6CB2">
        <w:rPr>
          <w:lang w:val="en-GB"/>
        </w:rPr>
        <w:t xml:space="preserve"> may have version updates. </w:t>
      </w:r>
    </w:p>
    <w:p w14:paraId="6DCF5302" w14:textId="1DBD246D" w:rsidR="00E74609" w:rsidRPr="00DF6CB2" w:rsidRDefault="00E74609" w:rsidP="00935F2D">
      <w:pPr>
        <w:pStyle w:val="ListParagraph"/>
        <w:rPr>
          <w:lang w:val="en-GB"/>
        </w:rPr>
      </w:pPr>
      <w:r w:rsidRPr="00DF6CB2">
        <w:rPr>
          <w:lang w:val="en-GB"/>
        </w:rPr>
        <w:t>In such case choo</w:t>
      </w:r>
      <w:r w:rsidR="00DA7C90" w:rsidRPr="00DF6CB2">
        <w:rPr>
          <w:lang w:val="en-GB"/>
        </w:rPr>
        <w:t>s</w:t>
      </w:r>
      <w:r w:rsidRPr="00DF6CB2">
        <w:rPr>
          <w:lang w:val="en-GB"/>
        </w:rPr>
        <w:t xml:space="preserve">e </w:t>
      </w:r>
      <w:r w:rsidR="00DA7C90" w:rsidRPr="00DF6CB2">
        <w:rPr>
          <w:rStyle w:val="Emphasis"/>
          <w:lang w:val="en-GB"/>
        </w:rPr>
        <w:t>U</w:t>
      </w:r>
      <w:r w:rsidRPr="00DF6CB2">
        <w:rPr>
          <w:rStyle w:val="Emphasis"/>
          <w:lang w:val="en-GB"/>
        </w:rPr>
        <w:t>pdate</w:t>
      </w:r>
      <w:r w:rsidRPr="00DF6CB2">
        <w:rPr>
          <w:lang w:val="en-GB"/>
        </w:rPr>
        <w:t xml:space="preserve">, if you wish to update your </w:t>
      </w:r>
      <w:r w:rsidR="009E3AAF" w:rsidRPr="00DF6CB2">
        <w:rPr>
          <w:lang w:val="en-GB"/>
        </w:rPr>
        <w:t xml:space="preserve">Java </w:t>
      </w:r>
      <w:r w:rsidRPr="00DF6CB2">
        <w:rPr>
          <w:lang w:val="en-GB" w:eastAsia="lv-LV"/>
        </w:rPr>
        <w:t>Runtime Environment</w:t>
      </w:r>
      <w:r w:rsidR="00DA7C90" w:rsidRPr="00DF6CB2">
        <w:rPr>
          <w:lang w:val="en-GB" w:eastAsia="lv-LV"/>
        </w:rPr>
        <w:t xml:space="preserve">, or choose </w:t>
      </w:r>
      <w:r w:rsidR="00DA7C90" w:rsidRPr="00DF6CB2">
        <w:rPr>
          <w:rStyle w:val="Emphasis"/>
          <w:lang w:val="en-GB"/>
        </w:rPr>
        <w:t>Run this time</w:t>
      </w:r>
      <w:r w:rsidR="00DA7C90" w:rsidRPr="00DF6CB2">
        <w:rPr>
          <w:lang w:val="en-GB" w:eastAsia="lv-LV"/>
        </w:rPr>
        <w:t>, if update is not desired.</w:t>
      </w:r>
    </w:p>
    <w:p w14:paraId="09E0E9E5" w14:textId="45B05296" w:rsidR="00B1754A" w:rsidRPr="00DF6CB2" w:rsidRDefault="00B1754A" w:rsidP="006A6E02">
      <w:pPr>
        <w:rPr>
          <w:highlight w:val="yellow"/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7238D805" wp14:editId="35434487">
            <wp:extent cx="5730875" cy="316865"/>
            <wp:effectExtent l="0" t="0" r="3175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2"/>
    <w:p w14:paraId="04AACEC2" w14:textId="11C8D3D5" w:rsidR="00935F2D" w:rsidRPr="00DF6CB2" w:rsidRDefault="00935F2D" w:rsidP="00935F2D">
      <w:pPr>
        <w:pStyle w:val="ListParagraph"/>
        <w:rPr>
          <w:lang w:val="en-GB"/>
        </w:rPr>
      </w:pPr>
      <w:r w:rsidRPr="00DF6CB2">
        <w:rPr>
          <w:lang w:val="en-GB"/>
        </w:rPr>
        <w:t xml:space="preserve">In the next step approve JAVA applet by clicking </w:t>
      </w:r>
      <w:r w:rsidRPr="00DF6CB2">
        <w:rPr>
          <w:rStyle w:val="Emphasis"/>
          <w:lang w:val="en-GB"/>
        </w:rPr>
        <w:t>Run</w:t>
      </w:r>
      <w:r w:rsidRPr="00DF6CB2">
        <w:rPr>
          <w:lang w:val="en-GB"/>
        </w:rPr>
        <w:t xml:space="preserve">. </w:t>
      </w:r>
    </w:p>
    <w:p w14:paraId="28595F97" w14:textId="058CD90A" w:rsidR="00D737FD" w:rsidRPr="00DF6CB2" w:rsidRDefault="00FF6F82" w:rsidP="00935F2D">
      <w:pPr>
        <w:jc w:val="center"/>
        <w:rPr>
          <w:highlight w:val="yellow"/>
          <w:lang w:val="en-GB"/>
        </w:rPr>
      </w:pPr>
      <w:r w:rsidRPr="00DF6CB2">
        <w:rPr>
          <w:noProof/>
          <w:highlight w:val="yellow"/>
          <w:lang w:eastAsia="lv-LV"/>
        </w:rPr>
        <w:drawing>
          <wp:inline distT="0" distB="0" distL="0" distR="0" wp14:anchorId="076F0531" wp14:editId="4926D0E3">
            <wp:extent cx="4857750" cy="26384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F05C" w14:textId="6ABAD48A" w:rsidR="00935F2D" w:rsidRPr="00DF6CB2" w:rsidRDefault="00935F2D" w:rsidP="00935F2D">
      <w:pPr>
        <w:pStyle w:val="ListParagraph"/>
        <w:rPr>
          <w:lang w:val="en-GB"/>
        </w:rPr>
      </w:pPr>
      <w:r w:rsidRPr="00DF6CB2">
        <w:rPr>
          <w:lang w:val="en-GB"/>
        </w:rPr>
        <w:t>Information “</w:t>
      </w:r>
      <w:r w:rsidRPr="00DF6CB2">
        <w:rPr>
          <w:rStyle w:val="SubtleEmphasis"/>
          <w:lang w:val="en-GB"/>
        </w:rPr>
        <w:t>JAVA applet is running</w:t>
      </w:r>
      <w:r w:rsidRPr="00DF6CB2">
        <w:rPr>
          <w:lang w:val="en-GB"/>
        </w:rPr>
        <w:t xml:space="preserve">!” will be displayed below the request form </w:t>
      </w:r>
      <w:r w:rsidR="00BE1DC3" w:rsidRPr="00DF6CB2">
        <w:rPr>
          <w:lang w:val="en-GB"/>
        </w:rPr>
        <w:t>in the section</w:t>
      </w:r>
      <w:r w:rsidRPr="00DF6CB2">
        <w:rPr>
          <w:lang w:val="en-GB"/>
        </w:rPr>
        <w:t xml:space="preserve"> for JAVA applet instructions.   </w:t>
      </w:r>
    </w:p>
    <w:p w14:paraId="6A50BBB1" w14:textId="528B5809" w:rsidR="00B1754A" w:rsidRPr="00DF6CB2" w:rsidRDefault="002850E6" w:rsidP="004B5502">
      <w:pPr>
        <w:jc w:val="center"/>
        <w:rPr>
          <w:highlight w:val="yellow"/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F58C79C" wp14:editId="044B215B">
            <wp:extent cx="5394960" cy="25603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38B3" w14:textId="4F906571" w:rsidR="00BE1DC3" w:rsidRPr="00DF6CB2" w:rsidRDefault="00BE1DC3" w:rsidP="00BE1DC3">
      <w:pPr>
        <w:rPr>
          <w:lang w:val="en-GB" w:eastAsia="lv-LV"/>
        </w:rPr>
      </w:pPr>
    </w:p>
    <w:p w14:paraId="5C571273" w14:textId="7A615ADB" w:rsidR="00931F60" w:rsidRPr="00DF6CB2" w:rsidRDefault="00BE1DC3" w:rsidP="00067EF6">
      <w:pPr>
        <w:pStyle w:val="Heading3"/>
        <w:rPr>
          <w:lang w:val="en-GB"/>
        </w:rPr>
      </w:pPr>
      <w:bookmarkStart w:id="23" w:name="_Toc475716174"/>
      <w:r w:rsidRPr="00DF6CB2">
        <w:rPr>
          <w:lang w:val="en-GB"/>
        </w:rPr>
        <w:t xml:space="preserve">JAVA applet upload in </w:t>
      </w:r>
      <w:r w:rsidR="008726DD" w:rsidRPr="00DF6CB2">
        <w:rPr>
          <w:lang w:val="en-GB"/>
        </w:rPr>
        <w:t xml:space="preserve">mozilla </w:t>
      </w:r>
      <w:r w:rsidR="00067EF6" w:rsidRPr="00DF6CB2">
        <w:rPr>
          <w:lang w:val="en-GB"/>
        </w:rPr>
        <w:t>Firefox</w:t>
      </w:r>
      <w:bookmarkEnd w:id="23"/>
    </w:p>
    <w:p w14:paraId="4FF66AD5" w14:textId="67C6835E" w:rsidR="00CB52B9" w:rsidRDefault="00CB52B9" w:rsidP="00BE1DC3">
      <w:pPr>
        <w:rPr>
          <w:lang w:val="en-GB" w:eastAsia="lv-LV"/>
        </w:rPr>
      </w:pPr>
      <w:bookmarkStart w:id="24" w:name="_GoBack"/>
      <w:r w:rsidRPr="00DF6CB2">
        <w:rPr>
          <w:color w:val="FF0000"/>
          <w:sz w:val="40"/>
          <w:szCs w:val="40"/>
          <w:lang w:val="en-GB" w:eastAsia="lv-LV"/>
        </w:rPr>
        <w:t xml:space="preserve">! </w:t>
      </w:r>
      <w:r>
        <w:rPr>
          <w:lang w:val="en-GB" w:eastAsia="lv-LV"/>
        </w:rPr>
        <w:t>Please note that since version 52 Firefox do not longer support Java applets.</w:t>
      </w:r>
    </w:p>
    <w:p w14:paraId="284BB204" w14:textId="036BAF54" w:rsidR="00BE1DC3" w:rsidRPr="00DF6CB2" w:rsidRDefault="00CB52B9" w:rsidP="00BE1DC3">
      <w:pPr>
        <w:rPr>
          <w:highlight w:val="yellow"/>
          <w:lang w:val="en-GB"/>
        </w:rPr>
      </w:pPr>
      <w:r>
        <w:rPr>
          <w:lang w:val="en-GB" w:eastAsia="lv-LV"/>
        </w:rPr>
        <w:t>If you have older Firefox version, i</w:t>
      </w:r>
      <w:r w:rsidR="00BE1DC3" w:rsidRPr="00DF6CB2">
        <w:rPr>
          <w:lang w:val="en-GB" w:eastAsia="lv-LV"/>
        </w:rPr>
        <w:t xml:space="preserve">n </w:t>
      </w:r>
      <w:bookmarkEnd w:id="24"/>
      <w:r w:rsidR="00BE1DC3" w:rsidRPr="00DF6CB2">
        <w:rPr>
          <w:lang w:val="en-GB" w:eastAsia="lv-LV"/>
        </w:rPr>
        <w:t xml:space="preserve">this case clicking on </w:t>
      </w:r>
      <w:r w:rsidR="00BE1DC3" w:rsidRPr="00DF6CB2">
        <w:rPr>
          <w:rStyle w:val="Emphasis"/>
          <w:lang w:val="en-GB"/>
        </w:rPr>
        <w:t>Add file</w:t>
      </w:r>
      <w:r w:rsidR="00BE1DC3" w:rsidRPr="00DF6CB2">
        <w:rPr>
          <w:lang w:val="en-GB" w:eastAsia="lv-LV"/>
        </w:rPr>
        <w:t xml:space="preserve"> will result in system alert: </w:t>
      </w:r>
    </w:p>
    <w:p w14:paraId="7AF90324" w14:textId="77777777" w:rsidR="00BE1DC3" w:rsidRPr="00DF6CB2" w:rsidRDefault="00BE1DC3" w:rsidP="000A5025">
      <w:pPr>
        <w:jc w:val="center"/>
        <w:rPr>
          <w:highlight w:val="yellow"/>
          <w:lang w:val="en-GB"/>
        </w:rPr>
      </w:pPr>
      <w:r w:rsidRPr="00DF6CB2">
        <w:rPr>
          <w:noProof/>
          <w:highlight w:val="yellow"/>
          <w:lang w:eastAsia="lv-LV"/>
        </w:rPr>
        <w:drawing>
          <wp:inline distT="0" distB="0" distL="0" distR="0" wp14:anchorId="7C5F3409" wp14:editId="6B5C414A">
            <wp:extent cx="3543300" cy="1252021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89" cy="1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650E" w14:textId="26A92C5F" w:rsidR="00BE1DC3" w:rsidRPr="00DF6CB2" w:rsidRDefault="00BE1DC3" w:rsidP="00BE1DC3">
      <w:pPr>
        <w:pStyle w:val="ListParagraph"/>
        <w:numPr>
          <w:ilvl w:val="0"/>
          <w:numId w:val="20"/>
        </w:numPr>
        <w:rPr>
          <w:lang w:val="en-GB"/>
        </w:rPr>
      </w:pPr>
      <w:r w:rsidRPr="00DF6CB2">
        <w:rPr>
          <w:lang w:val="en-GB"/>
        </w:rPr>
        <w:t xml:space="preserve">An option to Run JAVA will be displayed below the browser’s </w:t>
      </w:r>
      <w:r w:rsidR="00DF6CB2" w:rsidRPr="00DF6CB2">
        <w:rPr>
          <w:lang w:val="en-GB"/>
        </w:rPr>
        <w:t>address</w:t>
      </w:r>
      <w:r w:rsidR="00717F15" w:rsidRPr="00DF6CB2">
        <w:rPr>
          <w:lang w:val="en-GB"/>
        </w:rPr>
        <w:t xml:space="preserve"> </w:t>
      </w:r>
      <w:r w:rsidRPr="00DF6CB2">
        <w:rPr>
          <w:lang w:val="en-GB"/>
        </w:rPr>
        <w:t xml:space="preserve">line. Please, note that also </w:t>
      </w:r>
      <w:r w:rsidRPr="00DF6CB2">
        <w:rPr>
          <w:lang w:val="en-GB" w:eastAsia="lv-LV"/>
        </w:rPr>
        <w:t>Java Runtime Environment</w:t>
      </w:r>
      <w:r w:rsidRPr="00DF6CB2">
        <w:rPr>
          <w:lang w:val="en-GB"/>
        </w:rPr>
        <w:t xml:space="preserve"> may have version updates. </w:t>
      </w:r>
      <w:r w:rsidR="00D21A9A" w:rsidRPr="00DF6CB2">
        <w:rPr>
          <w:rStyle w:val="Emphasis"/>
          <w:lang w:val="en-GB"/>
        </w:rPr>
        <w:t>Click on Allow http</w:t>
      </w:r>
      <w:r w:rsidR="008726DD" w:rsidRPr="00DF6CB2">
        <w:rPr>
          <w:rStyle w:val="Emphasis"/>
          <w:lang w:val="en-GB"/>
        </w:rPr>
        <w:t>://ais.lgs.lv to run Java.</w:t>
      </w:r>
    </w:p>
    <w:p w14:paraId="1D2E979B" w14:textId="1F7AD573" w:rsidR="00BE1DC3" w:rsidRPr="00DF6CB2" w:rsidRDefault="00BE1DC3" w:rsidP="00BE1DC3">
      <w:pPr>
        <w:ind w:left="360"/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65B62D6" wp14:editId="3AEB7F37">
            <wp:extent cx="3981450" cy="1295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8FFE" w14:textId="3E202619" w:rsidR="00BE1DC3" w:rsidRPr="00DF6CB2" w:rsidRDefault="00F851F8" w:rsidP="00BE1DC3">
      <w:pPr>
        <w:pStyle w:val="ListParagraph"/>
        <w:numPr>
          <w:ilvl w:val="0"/>
          <w:numId w:val="1"/>
        </w:numPr>
        <w:rPr>
          <w:lang w:val="en-GB"/>
        </w:rPr>
      </w:pPr>
      <w:r w:rsidRPr="00DF6CB2">
        <w:rPr>
          <w:lang w:val="en-GB"/>
        </w:rPr>
        <w:t>In the next step c</w:t>
      </w:r>
      <w:r w:rsidR="00BE1DC3" w:rsidRPr="00DF6CB2">
        <w:rPr>
          <w:lang w:val="en-GB"/>
        </w:rPr>
        <w:t xml:space="preserve">hoose </w:t>
      </w:r>
      <w:r w:rsidR="00BE1DC3" w:rsidRPr="00DF6CB2">
        <w:rPr>
          <w:rStyle w:val="Emphasis"/>
          <w:lang w:val="en-GB"/>
        </w:rPr>
        <w:t>A</w:t>
      </w:r>
      <w:r w:rsidR="00717F15" w:rsidRPr="00DF6CB2">
        <w:rPr>
          <w:rStyle w:val="Emphasis"/>
          <w:lang w:val="en-GB"/>
        </w:rPr>
        <w:t>l</w:t>
      </w:r>
      <w:r w:rsidR="00BE1DC3" w:rsidRPr="00DF6CB2">
        <w:rPr>
          <w:rStyle w:val="Emphasis"/>
          <w:lang w:val="en-GB"/>
        </w:rPr>
        <w:t>low Now</w:t>
      </w:r>
      <w:r w:rsidR="00BE1DC3" w:rsidRPr="00DF6CB2">
        <w:rPr>
          <w:lang w:val="en-GB"/>
        </w:rPr>
        <w:t xml:space="preserve">, if you wish to use JAVA just for this session, or click on </w:t>
      </w:r>
      <w:r w:rsidR="00BE1DC3" w:rsidRPr="00DF6CB2">
        <w:rPr>
          <w:rStyle w:val="Emphasis"/>
          <w:lang w:val="en-GB"/>
        </w:rPr>
        <w:t xml:space="preserve">Allow and </w:t>
      </w:r>
      <w:r w:rsidR="00DF6CB2" w:rsidRPr="00DF6CB2">
        <w:rPr>
          <w:rStyle w:val="Emphasis"/>
          <w:lang w:val="en-GB"/>
        </w:rPr>
        <w:t>remember</w:t>
      </w:r>
      <w:r w:rsidR="00BE1DC3" w:rsidRPr="00DF6CB2">
        <w:rPr>
          <w:lang w:val="en-GB"/>
        </w:rPr>
        <w:t xml:space="preserve"> for to save JAVA setting</w:t>
      </w:r>
      <w:r w:rsidR="00717F15" w:rsidRPr="00DF6CB2">
        <w:rPr>
          <w:lang w:val="en-GB"/>
        </w:rPr>
        <w:t>s</w:t>
      </w:r>
      <w:r w:rsidR="00BE1DC3" w:rsidRPr="00DF6CB2">
        <w:rPr>
          <w:lang w:val="en-GB"/>
        </w:rPr>
        <w:t xml:space="preserve"> for next sessions. </w:t>
      </w:r>
    </w:p>
    <w:p w14:paraId="05B7EF2D" w14:textId="0D5077F8" w:rsidR="00BE1DC3" w:rsidRPr="00DF6CB2" w:rsidRDefault="00BE1DC3" w:rsidP="00BE1DC3">
      <w:pPr>
        <w:jc w:val="center"/>
        <w:rPr>
          <w:highlight w:val="yellow"/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63171665" wp14:editId="07C30E77">
            <wp:extent cx="3600450" cy="1314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EBC2" w14:textId="77777777" w:rsidR="000A5025" w:rsidRPr="00DF6CB2" w:rsidRDefault="000A5025" w:rsidP="00BE1DC3">
      <w:pPr>
        <w:jc w:val="center"/>
        <w:rPr>
          <w:highlight w:val="yellow"/>
          <w:lang w:val="en-GB"/>
        </w:rPr>
      </w:pPr>
    </w:p>
    <w:p w14:paraId="24928366" w14:textId="6E3FF285" w:rsidR="0056604A" w:rsidRPr="00DF6CB2" w:rsidRDefault="0056604A" w:rsidP="00884F5F">
      <w:pPr>
        <w:pStyle w:val="Heading2"/>
        <w:rPr>
          <w:lang w:val="en-GB"/>
        </w:rPr>
      </w:pPr>
      <w:bookmarkStart w:id="25" w:name="_Ref472936098"/>
      <w:bookmarkStart w:id="26" w:name="_Ref472936105"/>
      <w:bookmarkStart w:id="27" w:name="_Toc475716175"/>
      <w:r w:rsidRPr="00DF6CB2">
        <w:rPr>
          <w:lang w:val="en-GB"/>
        </w:rPr>
        <w:t>Checking FILE CRC</w:t>
      </w:r>
      <w:r w:rsidR="00884F5F" w:rsidRPr="00DF6CB2">
        <w:rPr>
          <w:lang w:val="en-GB"/>
        </w:rPr>
        <w:t>32Q value</w:t>
      </w:r>
      <w:r w:rsidRPr="00DF6CB2">
        <w:rPr>
          <w:lang w:val="en-GB"/>
        </w:rPr>
        <w:t xml:space="preserve"> </w:t>
      </w:r>
      <w:r w:rsidR="002E40D7" w:rsidRPr="00DF6CB2">
        <w:rPr>
          <w:lang w:val="en-GB"/>
        </w:rPr>
        <w:t>when JAVA disabled</w:t>
      </w:r>
      <w:bookmarkEnd w:id="25"/>
      <w:bookmarkEnd w:id="26"/>
      <w:bookmarkEnd w:id="27"/>
    </w:p>
    <w:p w14:paraId="23C7AC2F" w14:textId="49B75A72" w:rsidR="0056604A" w:rsidRPr="00DF6CB2" w:rsidRDefault="0056604A" w:rsidP="00884F5F">
      <w:pPr>
        <w:pStyle w:val="Heading3"/>
        <w:rPr>
          <w:lang w:val="en-GB"/>
        </w:rPr>
      </w:pPr>
      <w:bookmarkStart w:id="28" w:name="_Toc475716176"/>
      <w:r w:rsidRPr="00DF6CB2">
        <w:rPr>
          <w:lang w:val="en-GB"/>
        </w:rPr>
        <w:t>Via actions: Check file CRC</w:t>
      </w:r>
      <w:r w:rsidR="00884F5F" w:rsidRPr="00DF6CB2">
        <w:rPr>
          <w:lang w:val="en-GB"/>
        </w:rPr>
        <w:t>32Q value</w:t>
      </w:r>
      <w:bookmarkEnd w:id="28"/>
    </w:p>
    <w:p w14:paraId="3E254F88" w14:textId="02858F3C" w:rsidR="0056604A" w:rsidRPr="00DF6CB2" w:rsidRDefault="0056604A" w:rsidP="0056604A">
      <w:pPr>
        <w:rPr>
          <w:lang w:val="en-GB" w:eastAsia="lv-LV"/>
        </w:rPr>
      </w:pPr>
      <w:r w:rsidRPr="00DF6CB2">
        <w:rPr>
          <w:rStyle w:val="Emphasis"/>
          <w:lang w:val="en-GB"/>
        </w:rPr>
        <w:t>Check file CRC</w:t>
      </w:r>
      <w:r w:rsidR="00833528" w:rsidRPr="00DF6CB2">
        <w:rPr>
          <w:rStyle w:val="Emphasis"/>
          <w:lang w:val="en-GB"/>
        </w:rPr>
        <w:t>32Q</w:t>
      </w:r>
      <w:r w:rsidR="00884F5F" w:rsidRPr="00DF6CB2">
        <w:rPr>
          <w:rStyle w:val="Emphasis"/>
          <w:lang w:val="en-GB"/>
        </w:rPr>
        <w:t xml:space="preserve"> value</w:t>
      </w:r>
      <w:r w:rsidRPr="00DF6CB2">
        <w:rPr>
          <w:lang w:val="en-GB" w:eastAsia="lv-LV"/>
        </w:rPr>
        <w:t xml:space="preserve"> </w:t>
      </w:r>
      <w:r w:rsidR="00AD270F" w:rsidRPr="00DF6CB2">
        <w:rPr>
          <w:lang w:val="en-GB" w:eastAsia="lv-LV"/>
        </w:rPr>
        <w:t xml:space="preserve">command </w:t>
      </w:r>
      <w:r w:rsidRPr="00DF6CB2">
        <w:rPr>
          <w:lang w:val="en-GB" w:eastAsia="lv-LV"/>
        </w:rPr>
        <w:t xml:space="preserve">provides </w:t>
      </w:r>
      <w:r w:rsidR="00717F15" w:rsidRPr="00DF6CB2">
        <w:rPr>
          <w:lang w:val="en-GB" w:eastAsia="lv-LV"/>
        </w:rPr>
        <w:t xml:space="preserve">the </w:t>
      </w:r>
      <w:r w:rsidRPr="00DF6CB2">
        <w:rPr>
          <w:lang w:val="en-GB" w:eastAsia="lv-LV"/>
        </w:rPr>
        <w:t>user with</w:t>
      </w:r>
      <w:r w:rsidR="00717F15" w:rsidRPr="00DF6CB2">
        <w:rPr>
          <w:lang w:val="en-GB" w:eastAsia="lv-LV"/>
        </w:rPr>
        <w:t xml:space="preserve"> the</w:t>
      </w:r>
      <w:r w:rsidRPr="00DF6CB2">
        <w:rPr>
          <w:lang w:val="en-GB" w:eastAsia="lv-LV"/>
        </w:rPr>
        <w:t xml:space="preserve"> option to check correctness and content similarity of the submitted file to the original file </w:t>
      </w:r>
      <w:r w:rsidR="00717F15" w:rsidRPr="00DF6CB2">
        <w:rPr>
          <w:lang w:val="en-GB" w:eastAsia="lv-LV"/>
        </w:rPr>
        <w:t xml:space="preserve">on the </w:t>
      </w:r>
      <w:r w:rsidRPr="00DF6CB2">
        <w:rPr>
          <w:lang w:val="en-GB" w:eastAsia="lv-LV"/>
        </w:rPr>
        <w:t xml:space="preserve">user’s PC.  </w:t>
      </w:r>
    </w:p>
    <w:p w14:paraId="3868E0AF" w14:textId="0B996B06" w:rsidR="0056604A" w:rsidRPr="00DF6CB2" w:rsidRDefault="00E66385" w:rsidP="0056604A">
      <w:pPr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3F111CF5" wp14:editId="21AA5012">
            <wp:extent cx="2990850" cy="184914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13" cy="18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06FF8" w14:textId="36589F71" w:rsidR="0056604A" w:rsidRPr="00DF6CB2" w:rsidRDefault="0056604A" w:rsidP="0056604A">
      <w:pPr>
        <w:rPr>
          <w:lang w:val="en-GB"/>
        </w:rPr>
      </w:pPr>
      <w:r w:rsidRPr="00DF6CB2">
        <w:rPr>
          <w:lang w:val="en-GB"/>
        </w:rPr>
        <w:t>File CRC</w:t>
      </w:r>
      <w:r w:rsidR="00833528" w:rsidRPr="00DF6CB2">
        <w:rPr>
          <w:lang w:val="en-GB"/>
        </w:rPr>
        <w:t>32Q</w:t>
      </w:r>
      <w:r w:rsidRPr="00DF6CB2">
        <w:rPr>
          <w:lang w:val="en-GB"/>
        </w:rPr>
        <w:t xml:space="preserve"> </w:t>
      </w:r>
      <w:r w:rsidR="00AD270F" w:rsidRPr="00DF6CB2">
        <w:rPr>
          <w:lang w:val="en-GB"/>
        </w:rPr>
        <w:t xml:space="preserve">value </w:t>
      </w:r>
      <w:r w:rsidRPr="00DF6CB2">
        <w:rPr>
          <w:lang w:val="en-GB"/>
        </w:rPr>
        <w:t xml:space="preserve">has to be entered into field </w:t>
      </w:r>
      <w:r w:rsidRPr="00DF6CB2">
        <w:rPr>
          <w:rStyle w:val="SubtleEmphasis"/>
          <w:lang w:val="en-GB"/>
        </w:rPr>
        <w:t>INPUT CRC32Q</w:t>
      </w:r>
      <w:r w:rsidR="00E66385" w:rsidRPr="00DF6CB2">
        <w:rPr>
          <w:rStyle w:val="SubtleEmphasis"/>
          <w:lang w:val="en-GB"/>
        </w:rPr>
        <w:t xml:space="preserve"> value</w:t>
      </w:r>
      <w:r w:rsidRPr="00DF6CB2">
        <w:rPr>
          <w:lang w:val="en-GB"/>
        </w:rPr>
        <w:t>.</w:t>
      </w:r>
    </w:p>
    <w:p w14:paraId="1C544122" w14:textId="00E97EEE" w:rsidR="0056604A" w:rsidRPr="00DF6CB2" w:rsidRDefault="00717F15" w:rsidP="0056604A">
      <w:pPr>
        <w:rPr>
          <w:lang w:val="en-GB"/>
        </w:rPr>
      </w:pPr>
      <w:r w:rsidRPr="00DF6CB2">
        <w:rPr>
          <w:lang w:val="en-GB"/>
        </w:rPr>
        <w:t>C</w:t>
      </w:r>
      <w:r w:rsidR="0056604A" w:rsidRPr="00DF6CB2">
        <w:rPr>
          <w:lang w:val="en-GB"/>
        </w:rPr>
        <w:t xml:space="preserve">lick on </w:t>
      </w:r>
      <w:r w:rsidR="0056604A" w:rsidRPr="00DF6CB2">
        <w:rPr>
          <w:rStyle w:val="Emphasis"/>
          <w:lang w:val="en-GB"/>
        </w:rPr>
        <w:t>Add file</w:t>
      </w:r>
      <w:r w:rsidR="0056604A" w:rsidRPr="00DF6CB2">
        <w:rPr>
          <w:lang w:val="en-GB"/>
        </w:rPr>
        <w:t xml:space="preserve"> and cho</w:t>
      </w:r>
      <w:r w:rsidRPr="00DF6CB2">
        <w:rPr>
          <w:lang w:val="en-GB"/>
        </w:rPr>
        <w:t>o</w:t>
      </w:r>
      <w:r w:rsidR="0056604A" w:rsidRPr="00DF6CB2">
        <w:rPr>
          <w:lang w:val="en-GB"/>
        </w:rPr>
        <w:t xml:space="preserve">se </w:t>
      </w:r>
      <w:r w:rsidRPr="00DF6CB2">
        <w:rPr>
          <w:lang w:val="en-GB"/>
        </w:rPr>
        <w:t xml:space="preserve">an </w:t>
      </w:r>
      <w:r w:rsidR="0056604A" w:rsidRPr="00DF6CB2">
        <w:rPr>
          <w:lang w:val="en-GB"/>
        </w:rPr>
        <w:t xml:space="preserve">original file on </w:t>
      </w:r>
      <w:r w:rsidR="00AD270F" w:rsidRPr="00DF6CB2">
        <w:rPr>
          <w:lang w:val="en-GB"/>
        </w:rPr>
        <w:t xml:space="preserve">your </w:t>
      </w:r>
      <w:r w:rsidR="0056604A" w:rsidRPr="00DF6CB2">
        <w:rPr>
          <w:lang w:val="en-GB"/>
        </w:rPr>
        <w:t xml:space="preserve">PC </w:t>
      </w:r>
      <w:r w:rsidR="00833528" w:rsidRPr="00DF6CB2">
        <w:rPr>
          <w:lang w:val="en-GB"/>
        </w:rPr>
        <w:t>.</w:t>
      </w:r>
    </w:p>
    <w:p w14:paraId="67536621" w14:textId="26E899C0" w:rsidR="0056604A" w:rsidRPr="00DF6CB2" w:rsidRDefault="0056604A" w:rsidP="0056604A">
      <w:pPr>
        <w:rPr>
          <w:lang w:val="en-GB"/>
        </w:rPr>
      </w:pPr>
      <w:r w:rsidRPr="00DF6CB2">
        <w:rPr>
          <w:lang w:val="en-GB"/>
        </w:rPr>
        <w:t xml:space="preserve"> </w:t>
      </w:r>
      <w:r w:rsidR="00833528" w:rsidRPr="00DF6CB2">
        <w:rPr>
          <w:noProof/>
          <w:lang w:eastAsia="lv-LV"/>
        </w:rPr>
        <w:drawing>
          <wp:inline distT="0" distB="0" distL="0" distR="0" wp14:anchorId="445F29B9" wp14:editId="175B51B3">
            <wp:extent cx="5334000" cy="91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9437" cy="92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E359" w14:textId="017D56EA" w:rsidR="0056604A" w:rsidRPr="00DF6CB2" w:rsidRDefault="00F6032B" w:rsidP="0056604A">
      <w:pPr>
        <w:rPr>
          <w:lang w:val="en-GB"/>
        </w:rPr>
      </w:pPr>
      <w:r w:rsidRPr="00DF6CB2">
        <w:rPr>
          <w:lang w:val="en-GB"/>
        </w:rPr>
        <w:t>System displays file CRC32Q values</w:t>
      </w:r>
      <w:r w:rsidR="0056604A" w:rsidRPr="00DF6CB2">
        <w:rPr>
          <w:lang w:val="en-GB"/>
        </w:rPr>
        <w:t xml:space="preserve"> of </w:t>
      </w:r>
      <w:r w:rsidR="00717F15" w:rsidRPr="00DF6CB2">
        <w:rPr>
          <w:lang w:val="en-GB"/>
        </w:rPr>
        <w:t xml:space="preserve">the </w:t>
      </w:r>
      <w:r w:rsidR="0056604A" w:rsidRPr="00DF6CB2">
        <w:rPr>
          <w:lang w:val="en-GB"/>
        </w:rPr>
        <w:t xml:space="preserve">file that has been uploaded to server. </w:t>
      </w:r>
    </w:p>
    <w:p w14:paraId="62FB7B43" w14:textId="349FB8B1" w:rsidR="0056604A" w:rsidRPr="00DF6CB2" w:rsidRDefault="0056604A" w:rsidP="0056604A">
      <w:pPr>
        <w:rPr>
          <w:lang w:val="en-GB"/>
        </w:rPr>
      </w:pPr>
      <w:r w:rsidRPr="00DF6CB2">
        <w:rPr>
          <w:lang w:val="en-GB"/>
        </w:rPr>
        <w:t xml:space="preserve">In column </w:t>
      </w:r>
      <w:r w:rsidRPr="00DF6CB2">
        <w:rPr>
          <w:rStyle w:val="SubtleEmphasis"/>
          <w:lang w:val="en-GB"/>
        </w:rPr>
        <w:t>Status</w:t>
      </w:r>
      <w:r w:rsidRPr="00DF6CB2">
        <w:rPr>
          <w:lang w:val="en-GB"/>
        </w:rPr>
        <w:t xml:space="preserve"> result</w:t>
      </w:r>
      <w:r w:rsidR="00AD270F" w:rsidRPr="00DF6CB2">
        <w:rPr>
          <w:lang w:val="en-GB"/>
        </w:rPr>
        <w:t>s</w:t>
      </w:r>
      <w:r w:rsidRPr="00DF6CB2">
        <w:rPr>
          <w:lang w:val="en-GB"/>
        </w:rPr>
        <w:t xml:space="preserve"> of </w:t>
      </w:r>
      <w:r w:rsidR="00AD270F" w:rsidRPr="00DF6CB2">
        <w:rPr>
          <w:lang w:val="en-GB"/>
        </w:rPr>
        <w:t>CRC</w:t>
      </w:r>
      <w:r w:rsidR="00833528" w:rsidRPr="00DF6CB2">
        <w:rPr>
          <w:lang w:val="en-GB"/>
        </w:rPr>
        <w:t>32Q</w:t>
      </w:r>
      <w:r w:rsidR="00AD270F" w:rsidRPr="00DF6CB2">
        <w:rPr>
          <w:lang w:val="en-GB"/>
        </w:rPr>
        <w:t xml:space="preserve"> values comparison </w:t>
      </w:r>
      <w:r w:rsidRPr="00DF6CB2">
        <w:rPr>
          <w:lang w:val="en-GB"/>
        </w:rPr>
        <w:t>ar</w:t>
      </w:r>
      <w:r w:rsidR="00AD270F" w:rsidRPr="00DF6CB2">
        <w:rPr>
          <w:lang w:val="en-GB"/>
        </w:rPr>
        <w:t>e</w:t>
      </w:r>
      <w:r w:rsidRPr="00DF6CB2">
        <w:rPr>
          <w:lang w:val="en-GB"/>
        </w:rPr>
        <w:t xml:space="preserve"> displayed: </w:t>
      </w:r>
    </w:p>
    <w:p w14:paraId="64B4A070" w14:textId="6C15B9C9" w:rsidR="0056604A" w:rsidRPr="00DF6CB2" w:rsidRDefault="0056604A" w:rsidP="00F6032B">
      <w:pPr>
        <w:pStyle w:val="ListBullet"/>
        <w:rPr>
          <w:lang w:val="en-GB"/>
        </w:rPr>
      </w:pPr>
      <w:r w:rsidRPr="00DF6CB2">
        <w:rPr>
          <w:lang w:val="en-GB"/>
        </w:rPr>
        <w:t xml:space="preserve">If file </w:t>
      </w:r>
      <w:r w:rsidR="00F6032B" w:rsidRPr="00DF6CB2">
        <w:rPr>
          <w:lang w:val="en-GB"/>
        </w:rPr>
        <w:t>CRC32Q values</w:t>
      </w:r>
      <w:r w:rsidRPr="00DF6CB2">
        <w:rPr>
          <w:lang w:val="en-GB"/>
        </w:rPr>
        <w:t xml:space="preserve"> do not match</w:t>
      </w:r>
    </w:p>
    <w:p w14:paraId="007BE67F" w14:textId="1ED6DB53" w:rsidR="0056604A" w:rsidRPr="00DF6CB2" w:rsidRDefault="00AB212C" w:rsidP="0056604A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571D7BB7" wp14:editId="4257013A">
            <wp:extent cx="5676900" cy="31337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04A" w:rsidRPr="00DF6CB2">
        <w:rPr>
          <w:lang w:val="en-GB"/>
        </w:rPr>
        <w:t xml:space="preserve"> </w:t>
      </w:r>
    </w:p>
    <w:p w14:paraId="2C4648A4" w14:textId="30946492" w:rsidR="0056604A" w:rsidRPr="00DF6CB2" w:rsidRDefault="0056604A" w:rsidP="00F6032B">
      <w:pPr>
        <w:pStyle w:val="ListBullet"/>
        <w:rPr>
          <w:lang w:val="en-GB"/>
        </w:rPr>
      </w:pPr>
      <w:r w:rsidRPr="00DF6CB2">
        <w:rPr>
          <w:lang w:val="en-GB"/>
        </w:rPr>
        <w:t xml:space="preserve">If file </w:t>
      </w:r>
      <w:r w:rsidR="00F6032B" w:rsidRPr="00DF6CB2">
        <w:rPr>
          <w:lang w:val="en-GB"/>
        </w:rPr>
        <w:t>CRC32Q</w:t>
      </w:r>
      <w:r w:rsidRPr="00DF6CB2">
        <w:rPr>
          <w:lang w:val="en-GB"/>
        </w:rPr>
        <w:t xml:space="preserve"> do match</w:t>
      </w:r>
    </w:p>
    <w:p w14:paraId="18B731E0" w14:textId="77777777" w:rsidR="00833528" w:rsidRPr="00DF6CB2" w:rsidRDefault="00833528" w:rsidP="00833528">
      <w:pPr>
        <w:pStyle w:val="ListBullet"/>
        <w:numPr>
          <w:ilvl w:val="0"/>
          <w:numId w:val="0"/>
        </w:numPr>
        <w:ind w:left="754"/>
        <w:rPr>
          <w:lang w:val="en-GB"/>
        </w:rPr>
      </w:pPr>
    </w:p>
    <w:p w14:paraId="1F5D7F64" w14:textId="74160E5C" w:rsidR="0056604A" w:rsidRPr="00DF6CB2" w:rsidRDefault="00AB212C" w:rsidP="0056604A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36A63A2B" wp14:editId="6B56981A">
            <wp:extent cx="5724525" cy="3048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D11" w14:textId="6991EDB1" w:rsidR="0056604A" w:rsidRPr="00DF6CB2" w:rsidRDefault="00AD270F" w:rsidP="0056604A">
      <w:pPr>
        <w:rPr>
          <w:lang w:val="en-GB" w:eastAsia="lv-LV"/>
        </w:rPr>
      </w:pPr>
      <w:r w:rsidRPr="00DF6CB2">
        <w:rPr>
          <w:lang w:val="en-GB" w:eastAsia="lv-LV"/>
        </w:rPr>
        <w:t>If</w:t>
      </w:r>
      <w:r w:rsidR="00717F15" w:rsidRPr="00DF6CB2">
        <w:rPr>
          <w:lang w:val="en-GB" w:eastAsia="lv-LV"/>
        </w:rPr>
        <w:t xml:space="preserve"> a</w:t>
      </w:r>
      <w:r w:rsidRPr="00DF6CB2">
        <w:rPr>
          <w:lang w:val="en-GB" w:eastAsia="lv-LV"/>
        </w:rPr>
        <w:t xml:space="preserve"> browser </w:t>
      </w:r>
      <w:r w:rsidR="0056604A" w:rsidRPr="00DF6CB2">
        <w:rPr>
          <w:lang w:val="en-GB" w:eastAsia="lv-LV"/>
        </w:rPr>
        <w:t xml:space="preserve">on </w:t>
      </w:r>
      <w:r w:rsidRPr="00DF6CB2">
        <w:rPr>
          <w:lang w:val="en-GB" w:eastAsia="lv-LV"/>
        </w:rPr>
        <w:t xml:space="preserve">your </w:t>
      </w:r>
      <w:r w:rsidR="0056604A" w:rsidRPr="00DF6CB2">
        <w:rPr>
          <w:lang w:val="en-GB" w:eastAsia="lv-LV"/>
        </w:rPr>
        <w:t>PC does not support JAVA</w:t>
      </w:r>
      <w:r w:rsidRPr="00DF6CB2">
        <w:rPr>
          <w:lang w:val="en-GB" w:eastAsia="lv-LV"/>
        </w:rPr>
        <w:t xml:space="preserve"> plugins</w:t>
      </w:r>
      <w:r w:rsidR="00F514BE" w:rsidRPr="00DF6CB2">
        <w:rPr>
          <w:lang w:val="en-GB" w:eastAsia="lv-LV"/>
        </w:rPr>
        <w:t xml:space="preserve"> (</w:t>
      </w:r>
      <w:r w:rsidR="0056604A" w:rsidRPr="00DF6CB2">
        <w:rPr>
          <w:lang w:val="en-GB" w:eastAsia="lv-LV"/>
        </w:rPr>
        <w:t>e.g. Chrome</w:t>
      </w:r>
      <w:r w:rsidR="00F514BE" w:rsidRPr="00DF6CB2">
        <w:rPr>
          <w:lang w:val="en-GB" w:eastAsia="lv-LV"/>
        </w:rPr>
        <w:t>)</w:t>
      </w:r>
      <w:r w:rsidR="0056604A" w:rsidRPr="00DF6CB2">
        <w:rPr>
          <w:lang w:val="en-GB" w:eastAsia="lv-LV"/>
        </w:rPr>
        <w:t xml:space="preserve">, </w:t>
      </w:r>
      <w:r w:rsidR="00F514BE" w:rsidRPr="00DF6CB2">
        <w:rPr>
          <w:lang w:val="en-GB" w:eastAsia="lv-LV"/>
        </w:rPr>
        <w:t>CRC</w:t>
      </w:r>
      <w:r w:rsidR="00833528" w:rsidRPr="00DF6CB2">
        <w:rPr>
          <w:lang w:val="en-GB" w:eastAsia="lv-LV"/>
        </w:rPr>
        <w:t>32Q</w:t>
      </w:r>
      <w:r w:rsidR="00F514BE" w:rsidRPr="00DF6CB2">
        <w:rPr>
          <w:lang w:val="en-GB" w:eastAsia="lv-LV"/>
        </w:rPr>
        <w:t xml:space="preserve"> value check</w:t>
      </w:r>
      <w:r w:rsidR="0056604A" w:rsidRPr="00DF6CB2">
        <w:rPr>
          <w:lang w:val="en-GB" w:eastAsia="lv-LV"/>
        </w:rPr>
        <w:t xml:space="preserve"> can be done manually after downloading specified program </w:t>
      </w:r>
      <w:r w:rsidR="0056604A" w:rsidRPr="00DF6CB2">
        <w:rPr>
          <w:rStyle w:val="SubtleEmphasis"/>
          <w:lang w:val="en-GB"/>
        </w:rPr>
        <w:t>CRC32Q checker</w:t>
      </w:r>
      <w:r w:rsidR="0056604A" w:rsidRPr="00DF6CB2">
        <w:rPr>
          <w:lang w:val="en-GB" w:eastAsia="lv-LV"/>
        </w:rPr>
        <w:t>.</w:t>
      </w:r>
    </w:p>
    <w:p w14:paraId="7C4F7D2D" w14:textId="24F70094" w:rsidR="0056604A" w:rsidRPr="00DF6CB2" w:rsidRDefault="0056604A" w:rsidP="0056604A">
      <w:pPr>
        <w:pStyle w:val="Heading3"/>
        <w:rPr>
          <w:lang w:val="en-GB" w:eastAsia="lv-LV"/>
        </w:rPr>
      </w:pPr>
      <w:bookmarkStart w:id="29" w:name="_Toc475716177"/>
      <w:r w:rsidRPr="00DF6CB2">
        <w:rPr>
          <w:lang w:val="en-GB" w:eastAsia="lv-LV"/>
        </w:rPr>
        <w:t>Via CRC32Q</w:t>
      </w:r>
      <w:r w:rsidR="00CA5D76" w:rsidRPr="00DF6CB2">
        <w:rPr>
          <w:lang w:val="en-GB" w:eastAsia="lv-LV"/>
        </w:rPr>
        <w:t xml:space="preserve"> value</w:t>
      </w:r>
      <w:r w:rsidRPr="00DF6CB2">
        <w:rPr>
          <w:lang w:val="en-GB" w:eastAsia="lv-LV"/>
        </w:rPr>
        <w:t xml:space="preserve"> checker program</w:t>
      </w:r>
      <w:bookmarkEnd w:id="29"/>
    </w:p>
    <w:p w14:paraId="10822156" w14:textId="2ABE4BF8" w:rsidR="0056604A" w:rsidRPr="00DF6CB2" w:rsidRDefault="00DF6CB2" w:rsidP="0056604A">
      <w:pPr>
        <w:rPr>
          <w:lang w:val="en-GB" w:eastAsia="lv-LV"/>
        </w:rPr>
      </w:pPr>
      <w:r>
        <w:rPr>
          <w:lang w:val="en-GB" w:eastAsia="lv-LV"/>
        </w:rPr>
        <w:t>T</w:t>
      </w:r>
      <w:r w:rsidR="00717F15" w:rsidRPr="00DF6CB2">
        <w:rPr>
          <w:lang w:val="en-GB" w:eastAsia="lv-LV"/>
        </w:rPr>
        <w:t xml:space="preserve">he </w:t>
      </w:r>
      <w:r w:rsidR="0056604A" w:rsidRPr="00DF6CB2">
        <w:rPr>
          <w:lang w:val="en-GB" w:eastAsia="lv-LV"/>
        </w:rPr>
        <w:t>user can check file</w:t>
      </w:r>
      <w:r w:rsidR="00884F5F" w:rsidRPr="00DF6CB2">
        <w:rPr>
          <w:lang w:val="en-GB" w:eastAsia="lv-LV"/>
        </w:rPr>
        <w:t>’s CRC32Q value</w:t>
      </w:r>
      <w:r>
        <w:rPr>
          <w:lang w:val="en-GB" w:eastAsia="lv-LV"/>
        </w:rPr>
        <w:t xml:space="preserve"> of the</w:t>
      </w:r>
      <w:r w:rsidRPr="00DF6CB2">
        <w:rPr>
          <w:lang w:val="en-GB" w:eastAsia="lv-LV"/>
        </w:rPr>
        <w:t xml:space="preserve"> req</w:t>
      </w:r>
      <w:r>
        <w:rPr>
          <w:lang w:val="en-GB" w:eastAsia="lv-LV"/>
        </w:rPr>
        <w:t>u</w:t>
      </w:r>
      <w:r w:rsidRPr="00DF6CB2">
        <w:rPr>
          <w:lang w:val="en-GB" w:eastAsia="lv-LV"/>
        </w:rPr>
        <w:t>ests and files t</w:t>
      </w:r>
      <w:r>
        <w:rPr>
          <w:lang w:val="en-GB" w:eastAsia="lv-LV"/>
        </w:rPr>
        <w:t>hat have already been submitted</w:t>
      </w:r>
      <w:r w:rsidRPr="00DF6CB2">
        <w:rPr>
          <w:lang w:val="en-GB" w:eastAsia="lv-LV"/>
        </w:rPr>
        <w:t xml:space="preserve"> while</w:t>
      </w:r>
      <w:r w:rsidR="00717F15" w:rsidRPr="00DF6CB2">
        <w:rPr>
          <w:lang w:val="en-GB" w:eastAsia="lv-LV"/>
        </w:rPr>
        <w:t xml:space="preserve"> </w:t>
      </w:r>
      <w:r w:rsidR="0056604A" w:rsidRPr="00DF6CB2">
        <w:rPr>
          <w:lang w:val="en-GB" w:eastAsia="lv-LV"/>
        </w:rPr>
        <w:t>request</w:t>
      </w:r>
      <w:r>
        <w:rPr>
          <w:lang w:val="en-GB" w:eastAsia="lv-LV"/>
        </w:rPr>
        <w:t>s</w:t>
      </w:r>
      <w:r w:rsidR="0056604A" w:rsidRPr="00DF6CB2">
        <w:rPr>
          <w:lang w:val="en-GB" w:eastAsia="lv-LV"/>
        </w:rPr>
        <w:t xml:space="preserve"> </w:t>
      </w:r>
      <w:r>
        <w:rPr>
          <w:lang w:val="en-GB" w:eastAsia="lv-LV"/>
        </w:rPr>
        <w:t>are</w:t>
      </w:r>
      <w:r w:rsidR="0056604A" w:rsidRPr="00DF6CB2">
        <w:rPr>
          <w:lang w:val="en-GB" w:eastAsia="lv-LV"/>
        </w:rPr>
        <w:t xml:space="preserve"> in the submitted </w:t>
      </w:r>
      <w:r w:rsidRPr="00DF6CB2">
        <w:rPr>
          <w:lang w:val="en-GB" w:eastAsia="lv-LV"/>
        </w:rPr>
        <w:t>status</w:t>
      </w:r>
      <w:r w:rsidR="0056604A" w:rsidRPr="00DF6CB2">
        <w:rPr>
          <w:lang w:val="en-GB" w:eastAsia="lv-LV"/>
        </w:rPr>
        <w:t>.</w:t>
      </w:r>
    </w:p>
    <w:p w14:paraId="6B4588A0" w14:textId="62941CA6" w:rsidR="0056604A" w:rsidRPr="00DF6CB2" w:rsidRDefault="00CA5D76" w:rsidP="0056604A">
      <w:pPr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6E9FFD0F" wp14:editId="4038EACA">
            <wp:extent cx="5734050" cy="3143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5EA7" w14:textId="433B0C28" w:rsidR="0056604A" w:rsidRPr="00DF6CB2" w:rsidRDefault="0056604A" w:rsidP="0056604A">
      <w:pPr>
        <w:rPr>
          <w:lang w:val="en-GB"/>
        </w:rPr>
      </w:pPr>
      <w:r w:rsidRPr="00DF6CB2">
        <w:rPr>
          <w:lang w:val="en-GB"/>
        </w:rPr>
        <w:t>Following the further instructions</w:t>
      </w:r>
      <w:r w:rsidR="00717F15" w:rsidRPr="00DF6CB2">
        <w:rPr>
          <w:lang w:val="en-GB"/>
        </w:rPr>
        <w:t xml:space="preserve"> the</w:t>
      </w:r>
      <w:r w:rsidRPr="00DF6CB2">
        <w:rPr>
          <w:lang w:val="en-GB"/>
        </w:rPr>
        <w:t xml:space="preserve"> user can check file’s </w:t>
      </w:r>
      <w:r w:rsidR="00F514BE" w:rsidRPr="00DF6CB2">
        <w:rPr>
          <w:lang w:val="en-GB"/>
        </w:rPr>
        <w:t>CRC</w:t>
      </w:r>
      <w:r w:rsidR="00CA5D76" w:rsidRPr="00DF6CB2">
        <w:rPr>
          <w:lang w:val="en-GB"/>
        </w:rPr>
        <w:t>32Q</w:t>
      </w:r>
      <w:r w:rsidR="00F514BE" w:rsidRPr="00DF6CB2">
        <w:rPr>
          <w:lang w:val="en-GB"/>
        </w:rPr>
        <w:t xml:space="preserve"> value choosing a</w:t>
      </w:r>
      <w:r w:rsidRPr="00DF6CB2">
        <w:rPr>
          <w:lang w:val="en-GB"/>
        </w:rPr>
        <w:t xml:space="preserve"> file </w:t>
      </w:r>
      <w:r w:rsidR="00F514BE" w:rsidRPr="00DF6CB2">
        <w:rPr>
          <w:lang w:val="en-GB"/>
        </w:rPr>
        <w:t>on your local PC</w:t>
      </w:r>
      <w:r w:rsidRPr="00DF6CB2">
        <w:rPr>
          <w:lang w:val="en-GB"/>
        </w:rPr>
        <w:t xml:space="preserve"> and clicking on </w:t>
      </w:r>
      <w:r w:rsidRPr="00DF6CB2">
        <w:rPr>
          <w:rStyle w:val="Emphasis"/>
          <w:lang w:val="en-GB"/>
        </w:rPr>
        <w:t>Select file to check CRC32Q</w:t>
      </w:r>
      <w:r w:rsidRPr="00DF6CB2">
        <w:rPr>
          <w:lang w:val="en-GB"/>
        </w:rPr>
        <w:t>.</w:t>
      </w:r>
    </w:p>
    <w:p w14:paraId="00EA2578" w14:textId="6B984075" w:rsidR="00E4314C" w:rsidRPr="00DF6CB2" w:rsidRDefault="00C24947" w:rsidP="00E4314C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25CAF8B8" wp14:editId="76B464AF">
            <wp:extent cx="5667375" cy="37909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413C" w14:textId="77777777" w:rsidR="00784A4F" w:rsidRPr="00DF6CB2" w:rsidRDefault="00631EF4" w:rsidP="00631EF4">
      <w:pPr>
        <w:pStyle w:val="Heading1"/>
        <w:rPr>
          <w:lang w:val="en-GB"/>
        </w:rPr>
      </w:pPr>
      <w:bookmarkStart w:id="30" w:name="_Toc475716178"/>
      <w:r w:rsidRPr="00DF6CB2">
        <w:rPr>
          <w:lang w:val="en-GB"/>
        </w:rPr>
        <w:t>Data/information submisstion tool</w:t>
      </w:r>
      <w:bookmarkEnd w:id="30"/>
    </w:p>
    <w:p w14:paraId="0FD08858" w14:textId="6687EB2E" w:rsidR="00F8392A" w:rsidRPr="00DF6CB2" w:rsidRDefault="00F8392A" w:rsidP="00F8392A">
      <w:pPr>
        <w:rPr>
          <w:lang w:val="en-GB"/>
        </w:rPr>
      </w:pPr>
      <w:r w:rsidRPr="00DF6CB2">
        <w:rPr>
          <w:lang w:val="en-GB"/>
        </w:rPr>
        <w:t xml:space="preserve">Data/Information </w:t>
      </w:r>
      <w:r w:rsidR="00DF6CB2" w:rsidRPr="00DF6CB2">
        <w:rPr>
          <w:lang w:val="en-GB"/>
        </w:rPr>
        <w:t>Submission</w:t>
      </w:r>
      <w:r w:rsidRPr="00DF6CB2">
        <w:rPr>
          <w:lang w:val="en-GB"/>
        </w:rPr>
        <w:t xml:space="preserve"> Tool</w:t>
      </w:r>
      <w:r w:rsidR="00F95B27" w:rsidRPr="00DF6CB2">
        <w:rPr>
          <w:lang w:val="en-GB"/>
        </w:rPr>
        <w:t xml:space="preserve"> has two main groups of functionality</w:t>
      </w:r>
      <w:r w:rsidRPr="00DF6CB2">
        <w:rPr>
          <w:lang w:val="en-GB"/>
        </w:rPr>
        <w:t xml:space="preserve">: </w:t>
      </w:r>
    </w:p>
    <w:p w14:paraId="4E0B60E0" w14:textId="528BC602" w:rsidR="00F8392A" w:rsidRPr="00DF6CB2" w:rsidRDefault="00F8392A" w:rsidP="00884F5F">
      <w:pPr>
        <w:pStyle w:val="ListBullet"/>
        <w:rPr>
          <w:lang w:val="en-GB"/>
        </w:rPr>
      </w:pPr>
      <w:r w:rsidRPr="00DF6CB2">
        <w:rPr>
          <w:rStyle w:val="Strong"/>
          <w:lang w:val="en-GB"/>
        </w:rPr>
        <w:t>Actions:</w:t>
      </w:r>
      <w:r w:rsidRPr="00DF6CB2">
        <w:rPr>
          <w:lang w:val="en-GB"/>
        </w:rPr>
        <w:t xml:space="preserve"> Add new request and Check the file</w:t>
      </w:r>
      <w:r w:rsidR="00884F5F" w:rsidRPr="00DF6CB2">
        <w:rPr>
          <w:lang w:val="en-GB"/>
        </w:rPr>
        <w:t>’s</w:t>
      </w:r>
      <w:r w:rsidRPr="00DF6CB2">
        <w:rPr>
          <w:lang w:val="en-GB"/>
        </w:rPr>
        <w:t xml:space="preserve"> </w:t>
      </w:r>
      <w:r w:rsidR="00884F5F" w:rsidRPr="00DF6CB2">
        <w:rPr>
          <w:lang w:val="en-GB"/>
        </w:rPr>
        <w:t>CRC32Q value</w:t>
      </w:r>
    </w:p>
    <w:p w14:paraId="2590411A" w14:textId="77777777" w:rsidR="00F8392A" w:rsidRPr="00DF6CB2" w:rsidRDefault="00F8392A" w:rsidP="00F8392A">
      <w:pPr>
        <w:pStyle w:val="ListBullet"/>
        <w:rPr>
          <w:lang w:val="en-GB"/>
        </w:rPr>
      </w:pPr>
      <w:r w:rsidRPr="00DF6CB2">
        <w:rPr>
          <w:rStyle w:val="Strong"/>
          <w:lang w:val="en-GB"/>
        </w:rPr>
        <w:t>Filters</w:t>
      </w:r>
      <w:r w:rsidRPr="00DF6CB2">
        <w:rPr>
          <w:lang w:val="en-GB"/>
        </w:rPr>
        <w:t>: setting filters in order to search for registered requests</w:t>
      </w:r>
    </w:p>
    <w:p w14:paraId="2A1E401D" w14:textId="77777777" w:rsidR="00F8392A" w:rsidRPr="00DF6CB2" w:rsidRDefault="00F8392A" w:rsidP="00F8392A">
      <w:pPr>
        <w:rPr>
          <w:lang w:val="en-GB"/>
        </w:rPr>
      </w:pPr>
    </w:p>
    <w:p w14:paraId="658E5ED1" w14:textId="77777777" w:rsidR="00323647" w:rsidRPr="00DF6CB2" w:rsidRDefault="00323647" w:rsidP="00784A4F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1F71368C" wp14:editId="55466BBB">
            <wp:extent cx="5724525" cy="1114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604E" w14:textId="77777777" w:rsidR="007719F4" w:rsidRPr="00DF6CB2" w:rsidRDefault="007719F4" w:rsidP="00784A4F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099FBABB" wp14:editId="4FCB4A96">
            <wp:extent cx="5724525" cy="2800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44CA" w14:textId="77777777" w:rsidR="00F8392A" w:rsidRPr="00DF6CB2" w:rsidRDefault="00F8392A" w:rsidP="00784A4F">
      <w:pPr>
        <w:rPr>
          <w:lang w:val="en-GB"/>
        </w:rPr>
      </w:pPr>
    </w:p>
    <w:p w14:paraId="03A2B28F" w14:textId="6FC2DA6F" w:rsidR="00323647" w:rsidRPr="00DF6CB2" w:rsidRDefault="00F8392A" w:rsidP="00631EF4">
      <w:pPr>
        <w:pStyle w:val="Heading2"/>
        <w:rPr>
          <w:lang w:val="en-GB"/>
        </w:rPr>
      </w:pPr>
      <w:bookmarkStart w:id="31" w:name="_Toc475716179"/>
      <w:r w:rsidRPr="00DF6CB2">
        <w:rPr>
          <w:lang w:val="en-GB"/>
        </w:rPr>
        <w:t xml:space="preserve">Actions: </w:t>
      </w:r>
      <w:r w:rsidR="00631EF4" w:rsidRPr="00DF6CB2">
        <w:rPr>
          <w:lang w:val="en-GB"/>
        </w:rPr>
        <w:t>Add new request</w:t>
      </w:r>
      <w:bookmarkEnd w:id="31"/>
    </w:p>
    <w:p w14:paraId="13A8BBC5" w14:textId="77777777" w:rsidR="00924413" w:rsidRPr="00DF6CB2" w:rsidRDefault="00924413" w:rsidP="00924413">
      <w:pPr>
        <w:rPr>
          <w:lang w:val="en-GB"/>
        </w:rPr>
      </w:pPr>
      <w:r w:rsidRPr="00DF6CB2">
        <w:rPr>
          <w:lang w:val="en-GB"/>
        </w:rPr>
        <w:t xml:space="preserve">In Data/Information submission tool, section Actions, click on </w:t>
      </w:r>
      <w:r w:rsidRPr="00DF6CB2">
        <w:rPr>
          <w:rStyle w:val="Emphasis"/>
          <w:lang w:val="en-GB"/>
        </w:rPr>
        <w:t>Add new request.</w:t>
      </w:r>
    </w:p>
    <w:p w14:paraId="4B38214C" w14:textId="77777777" w:rsidR="00631EF4" w:rsidRPr="00DF6CB2" w:rsidRDefault="00631EF4" w:rsidP="00631EF4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4F92E3D" wp14:editId="266FBA85">
            <wp:extent cx="2819400" cy="16430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92" cy="16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B4F" w14:textId="77777777" w:rsidR="00924413" w:rsidRPr="00DF6CB2" w:rsidRDefault="00924413" w:rsidP="00631EF4">
      <w:pPr>
        <w:rPr>
          <w:lang w:val="en-GB"/>
        </w:rPr>
      </w:pPr>
      <w:r w:rsidRPr="00DF6CB2">
        <w:rPr>
          <w:lang w:val="en-GB"/>
        </w:rPr>
        <w:t>System opens a</w:t>
      </w:r>
      <w:r w:rsidR="00697E14" w:rsidRPr="00DF6CB2">
        <w:rPr>
          <w:lang w:val="en-GB"/>
        </w:rPr>
        <w:t xml:space="preserve"> form for information</w:t>
      </w:r>
      <w:r w:rsidRPr="00DF6CB2">
        <w:rPr>
          <w:lang w:val="en-GB"/>
        </w:rPr>
        <w:t xml:space="preserve"> </w:t>
      </w:r>
      <w:r w:rsidR="00697E14" w:rsidRPr="00DF6CB2">
        <w:rPr>
          <w:lang w:val="en-GB"/>
        </w:rPr>
        <w:t>input (</w:t>
      </w:r>
      <w:r w:rsidRPr="00DF6CB2">
        <w:rPr>
          <w:lang w:val="en-GB"/>
        </w:rPr>
        <w:t>by defaul</w:t>
      </w:r>
      <w:r w:rsidR="00293CF1" w:rsidRPr="00DF6CB2">
        <w:rPr>
          <w:lang w:val="en-GB"/>
        </w:rPr>
        <w:t>t for AIP AMDT request type</w:t>
      </w:r>
      <w:r w:rsidR="00697E14" w:rsidRPr="00DF6CB2">
        <w:rPr>
          <w:lang w:val="en-GB"/>
        </w:rPr>
        <w:t>)</w:t>
      </w:r>
      <w:r w:rsidR="00293CF1" w:rsidRPr="00DF6CB2">
        <w:rPr>
          <w:lang w:val="en-GB"/>
        </w:rPr>
        <w:t>.</w:t>
      </w:r>
    </w:p>
    <w:p w14:paraId="2CEFE25A" w14:textId="77777777" w:rsidR="00891E49" w:rsidRPr="00DF6CB2" w:rsidRDefault="00497F2B" w:rsidP="00631EF4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27534A6C" wp14:editId="415ADD5D">
            <wp:extent cx="1897811" cy="843472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6376" cy="84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6992" w14:textId="4058C250" w:rsidR="00924413" w:rsidRPr="00DF6CB2" w:rsidRDefault="00924413" w:rsidP="00631EF4">
      <w:pPr>
        <w:rPr>
          <w:lang w:val="en-GB"/>
        </w:rPr>
      </w:pPr>
      <w:r w:rsidRPr="00DF6CB2">
        <w:rPr>
          <w:lang w:val="en-GB"/>
        </w:rPr>
        <w:t xml:space="preserve">User should specify type of request: </w:t>
      </w:r>
      <w:r w:rsidRPr="00DF6CB2">
        <w:rPr>
          <w:rStyle w:val="SubtleEmphasis"/>
          <w:lang w:val="en-GB"/>
        </w:rPr>
        <w:t>AIP AMDT</w:t>
      </w:r>
      <w:r w:rsidRPr="00DF6CB2">
        <w:rPr>
          <w:lang w:val="en-GB"/>
        </w:rPr>
        <w:t xml:space="preserve">, </w:t>
      </w:r>
      <w:r w:rsidRPr="00DF6CB2">
        <w:rPr>
          <w:rStyle w:val="SubtleEmphasis"/>
          <w:lang w:val="en-GB"/>
        </w:rPr>
        <w:t>AIP SUP</w:t>
      </w:r>
      <w:r w:rsidR="001108C3" w:rsidRPr="00DF6CB2">
        <w:rPr>
          <w:rStyle w:val="SubtleEmphasis"/>
          <w:lang w:val="en-GB"/>
        </w:rPr>
        <w:t>, AIC</w:t>
      </w:r>
      <w:r w:rsidRPr="00DF6CB2">
        <w:rPr>
          <w:lang w:val="en-GB"/>
        </w:rPr>
        <w:t xml:space="preserve"> or </w:t>
      </w:r>
      <w:r w:rsidRPr="00DF6CB2">
        <w:rPr>
          <w:rStyle w:val="SubtleEmphasis"/>
          <w:lang w:val="en-GB"/>
        </w:rPr>
        <w:t>NOTAM</w:t>
      </w:r>
      <w:r w:rsidRPr="00DF6CB2">
        <w:rPr>
          <w:lang w:val="en-GB"/>
        </w:rPr>
        <w:t xml:space="preserve">. Data/information submission </w:t>
      </w:r>
      <w:r w:rsidR="00293CF1" w:rsidRPr="00DF6CB2">
        <w:rPr>
          <w:lang w:val="en-GB"/>
        </w:rPr>
        <w:t>form is specific for each request type.</w:t>
      </w:r>
    </w:p>
    <w:p w14:paraId="5B9DB578" w14:textId="77777777" w:rsidR="005437E7" w:rsidRPr="00DF6CB2" w:rsidRDefault="005437E7" w:rsidP="00631EF4">
      <w:pPr>
        <w:rPr>
          <w:lang w:val="en-GB"/>
        </w:rPr>
      </w:pPr>
    </w:p>
    <w:p w14:paraId="4C47959C" w14:textId="1AC74CB7" w:rsidR="00293CF1" w:rsidRPr="00DF6CB2" w:rsidRDefault="00293CF1" w:rsidP="007C29A6">
      <w:pPr>
        <w:pStyle w:val="Heading3"/>
        <w:rPr>
          <w:rStyle w:val="SubtleEmphasis"/>
          <w:rFonts w:ascii="Calibri" w:hAnsi="Calibri"/>
          <w:i w:val="0"/>
          <w:sz w:val="28"/>
          <w:lang w:val="en-GB"/>
        </w:rPr>
      </w:pPr>
      <w:bookmarkStart w:id="32" w:name="_Toc475716180"/>
      <w:r w:rsidRPr="00DF6CB2">
        <w:rPr>
          <w:lang w:val="en-GB"/>
        </w:rPr>
        <w:t xml:space="preserve">Data submisstion for request types: </w:t>
      </w:r>
      <w:r w:rsidRPr="00DF6CB2">
        <w:rPr>
          <w:rStyle w:val="SubtleEmphasis"/>
          <w:rFonts w:ascii="Calibri" w:hAnsi="Calibri"/>
          <w:i w:val="0"/>
          <w:sz w:val="28"/>
          <w:lang w:val="en-GB"/>
        </w:rPr>
        <w:t>AIP AMDT</w:t>
      </w:r>
      <w:r w:rsidR="001108C3" w:rsidRPr="00DF6CB2">
        <w:rPr>
          <w:rStyle w:val="SubtleEmphasis"/>
          <w:rFonts w:ascii="Calibri" w:hAnsi="Calibri"/>
          <w:i w:val="0"/>
          <w:sz w:val="28"/>
          <w:lang w:val="en-GB"/>
        </w:rPr>
        <w:t>,</w:t>
      </w:r>
      <w:r w:rsidRPr="00DF6CB2">
        <w:rPr>
          <w:lang w:val="en-GB"/>
        </w:rPr>
        <w:t xml:space="preserve"> </w:t>
      </w:r>
      <w:r w:rsidRPr="00DF6CB2">
        <w:rPr>
          <w:rStyle w:val="SubtleEmphasis"/>
          <w:rFonts w:ascii="Calibri" w:hAnsi="Calibri"/>
          <w:i w:val="0"/>
          <w:sz w:val="28"/>
          <w:lang w:val="en-GB"/>
        </w:rPr>
        <w:t>AIP SUP</w:t>
      </w:r>
      <w:r w:rsidR="001108C3" w:rsidRPr="00DF6CB2">
        <w:rPr>
          <w:rStyle w:val="SubtleEmphasis"/>
          <w:rFonts w:ascii="Calibri" w:hAnsi="Calibri"/>
          <w:i w:val="0"/>
          <w:sz w:val="28"/>
          <w:lang w:val="en-GB"/>
        </w:rPr>
        <w:t xml:space="preserve"> AND AIC</w:t>
      </w:r>
      <w:bookmarkEnd w:id="32"/>
    </w:p>
    <w:p w14:paraId="7143536A" w14:textId="58CF5F82" w:rsidR="00497F2B" w:rsidRPr="00DF6CB2" w:rsidRDefault="00497F2B" w:rsidP="0013600F">
      <w:pPr>
        <w:spacing w:after="40" w:line="240" w:lineRule="auto"/>
        <w:rPr>
          <w:lang w:val="en-GB"/>
        </w:rPr>
      </w:pPr>
      <w:r w:rsidRPr="00DF6CB2">
        <w:rPr>
          <w:lang w:val="en-GB"/>
        </w:rPr>
        <w:t xml:space="preserve">Information </w:t>
      </w:r>
      <w:r w:rsidR="00642D02" w:rsidRPr="00DF6CB2">
        <w:rPr>
          <w:lang w:val="en-GB"/>
        </w:rPr>
        <w:t xml:space="preserve">input </w:t>
      </w:r>
      <w:r w:rsidRPr="00DF6CB2">
        <w:rPr>
          <w:lang w:val="en-GB"/>
        </w:rPr>
        <w:t xml:space="preserve">fields/buttons marked with </w:t>
      </w:r>
      <w:r w:rsidR="00AE72B2" w:rsidRPr="00DF6CB2">
        <w:rPr>
          <w:lang w:val="en-GB"/>
        </w:rPr>
        <w:t xml:space="preserve">an asterisk (*) </w:t>
      </w:r>
      <w:r w:rsidRPr="00DF6CB2">
        <w:rPr>
          <w:lang w:val="en-GB"/>
        </w:rPr>
        <w:t xml:space="preserve">are </w:t>
      </w:r>
      <w:r w:rsidR="00551F9B" w:rsidRPr="00DF6CB2">
        <w:rPr>
          <w:lang w:val="en-GB"/>
        </w:rPr>
        <w:t>mandatory</w:t>
      </w:r>
      <w:r w:rsidRPr="00DF6CB2">
        <w:rPr>
          <w:lang w:val="en-GB"/>
        </w:rPr>
        <w:t xml:space="preserve">. 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0"/>
      </w:tblGrid>
      <w:tr w:rsidR="0013600F" w:rsidRPr="00DF6CB2" w14:paraId="58C94700" w14:textId="77777777" w:rsidTr="0013600F">
        <w:tc>
          <w:tcPr>
            <w:tcW w:w="2405" w:type="dxa"/>
            <w:shd w:val="clear" w:color="auto" w:fill="548AB7" w:themeFill="accent1" w:themeFillShade="BF"/>
          </w:tcPr>
          <w:p w14:paraId="3EE4103B" w14:textId="77777777" w:rsidR="0013600F" w:rsidRPr="00DF6CB2" w:rsidRDefault="0013600F" w:rsidP="00B953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Input field</w:t>
            </w:r>
          </w:p>
        </w:tc>
        <w:tc>
          <w:tcPr>
            <w:tcW w:w="6610" w:type="dxa"/>
            <w:shd w:val="clear" w:color="auto" w:fill="548AB7" w:themeFill="accent1" w:themeFillShade="BF"/>
          </w:tcPr>
          <w:p w14:paraId="4E4F71B0" w14:textId="77777777" w:rsidR="0013600F" w:rsidRPr="00DF6CB2" w:rsidRDefault="0013600F" w:rsidP="00B953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Description</w:t>
            </w:r>
          </w:p>
        </w:tc>
      </w:tr>
      <w:tr w:rsidR="0013600F" w:rsidRPr="00DF6CB2" w14:paraId="05510619" w14:textId="77777777" w:rsidTr="0013600F">
        <w:tc>
          <w:tcPr>
            <w:tcW w:w="2405" w:type="dxa"/>
          </w:tcPr>
          <w:p w14:paraId="3CB5B194" w14:textId="77777777" w:rsidR="0013600F" w:rsidRPr="00DF6CB2" w:rsidRDefault="0013600F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Subject</w:t>
            </w:r>
          </w:p>
        </w:tc>
        <w:tc>
          <w:tcPr>
            <w:tcW w:w="6610" w:type="dxa"/>
          </w:tcPr>
          <w:p w14:paraId="216A47CB" w14:textId="268FF584" w:rsidR="0013600F" w:rsidRPr="00DF6CB2" w:rsidRDefault="00AE72B2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Short description or a name of particular request.</w:t>
            </w:r>
          </w:p>
        </w:tc>
      </w:tr>
      <w:tr w:rsidR="0013600F" w:rsidRPr="00DF6CB2" w14:paraId="2B9DE225" w14:textId="77777777" w:rsidTr="0013600F">
        <w:tc>
          <w:tcPr>
            <w:tcW w:w="2405" w:type="dxa"/>
          </w:tcPr>
          <w:p w14:paraId="1063AE46" w14:textId="77777777" w:rsidR="0013600F" w:rsidRPr="00DF6CB2" w:rsidRDefault="0013600F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Text</w:t>
            </w:r>
          </w:p>
        </w:tc>
        <w:tc>
          <w:tcPr>
            <w:tcW w:w="6610" w:type="dxa"/>
          </w:tcPr>
          <w:p w14:paraId="5B2167F4" w14:textId="7BCA8305" w:rsidR="0013600F" w:rsidRPr="00DF6CB2" w:rsidRDefault="00AE72B2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AIP content that should be published.</w:t>
            </w:r>
          </w:p>
        </w:tc>
      </w:tr>
      <w:tr w:rsidR="0013600F" w:rsidRPr="00DF6CB2" w14:paraId="64CC7145" w14:textId="77777777" w:rsidTr="0013600F">
        <w:trPr>
          <w:trHeight w:val="533"/>
        </w:trPr>
        <w:tc>
          <w:tcPr>
            <w:tcW w:w="2405" w:type="dxa"/>
          </w:tcPr>
          <w:p w14:paraId="62F96B7F" w14:textId="77777777" w:rsidR="0013600F" w:rsidRPr="00DF6CB2" w:rsidRDefault="0013600F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Explanation</w:t>
            </w:r>
          </w:p>
        </w:tc>
        <w:tc>
          <w:tcPr>
            <w:tcW w:w="6610" w:type="dxa"/>
          </w:tcPr>
          <w:p w14:paraId="159DE0F9" w14:textId="69F3DBC4" w:rsidR="0013600F" w:rsidRPr="00DF6CB2" w:rsidRDefault="00AE72B2" w:rsidP="00AE72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Supplementary information about submitted data, explanation of request intents.</w:t>
            </w:r>
          </w:p>
        </w:tc>
      </w:tr>
      <w:tr w:rsidR="0013600F" w:rsidRPr="00DF6CB2" w14:paraId="594AAB5C" w14:textId="77777777" w:rsidTr="0013600F">
        <w:tc>
          <w:tcPr>
            <w:tcW w:w="2405" w:type="dxa"/>
          </w:tcPr>
          <w:p w14:paraId="1222427B" w14:textId="77777777" w:rsidR="0013600F" w:rsidRPr="00DF6CB2" w:rsidRDefault="0013600F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Effective date</w:t>
            </w:r>
          </w:p>
        </w:tc>
        <w:tc>
          <w:tcPr>
            <w:tcW w:w="6610" w:type="dxa"/>
          </w:tcPr>
          <w:p w14:paraId="475D1710" w14:textId="614B02C1" w:rsidR="0013600F" w:rsidRPr="00DF6CB2" w:rsidRDefault="00AE72B2" w:rsidP="00AE72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Desired date</w:t>
            </w:r>
            <w:r w:rsidR="003008F5" w:rsidRPr="00DF6CB2">
              <w:rPr>
                <w:lang w:val="en-GB"/>
              </w:rPr>
              <w:t xml:space="preserve"> of </w:t>
            </w:r>
            <w:r w:rsidRPr="00DF6CB2">
              <w:rPr>
                <w:lang w:val="en-GB"/>
              </w:rPr>
              <w:t>publication of submitted information.</w:t>
            </w:r>
          </w:p>
        </w:tc>
      </w:tr>
      <w:tr w:rsidR="0013600F" w:rsidRPr="00DF6CB2" w14:paraId="08939615" w14:textId="77777777" w:rsidTr="0013600F">
        <w:tc>
          <w:tcPr>
            <w:tcW w:w="2405" w:type="dxa"/>
          </w:tcPr>
          <w:p w14:paraId="209CCD81" w14:textId="77777777" w:rsidR="0013600F" w:rsidRPr="00DF6CB2" w:rsidRDefault="0013600F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End date</w:t>
            </w:r>
          </w:p>
        </w:tc>
        <w:tc>
          <w:tcPr>
            <w:tcW w:w="6610" w:type="dxa"/>
          </w:tcPr>
          <w:p w14:paraId="3A84829D" w14:textId="713C4B51" w:rsidR="0013600F" w:rsidRPr="00DF6CB2" w:rsidRDefault="00AE72B2" w:rsidP="00AE72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Desired </w:t>
            </w:r>
            <w:r w:rsidR="003008F5" w:rsidRPr="00DF6CB2">
              <w:rPr>
                <w:lang w:val="en-GB"/>
              </w:rPr>
              <w:t xml:space="preserve">date of </w:t>
            </w:r>
            <w:r w:rsidRPr="00DF6CB2">
              <w:rPr>
                <w:lang w:val="en-GB"/>
              </w:rPr>
              <w:t>information withdrawal from publication.</w:t>
            </w:r>
          </w:p>
        </w:tc>
      </w:tr>
      <w:tr w:rsidR="0013600F" w:rsidRPr="00DF6CB2" w14:paraId="259A3500" w14:textId="77777777" w:rsidTr="0013600F">
        <w:tc>
          <w:tcPr>
            <w:tcW w:w="2405" w:type="dxa"/>
          </w:tcPr>
          <w:p w14:paraId="20F15D53" w14:textId="1A031210" w:rsidR="0013600F" w:rsidRPr="00DF6CB2" w:rsidRDefault="0013600F" w:rsidP="009E3AAF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 xml:space="preserve">File exchange without </w:t>
            </w:r>
            <w:r w:rsidR="009E3AAF" w:rsidRPr="00DF6CB2">
              <w:rPr>
                <w:rStyle w:val="Emphasis"/>
                <w:lang w:val="en-GB"/>
              </w:rPr>
              <w:t>JAVA</w:t>
            </w:r>
          </w:p>
        </w:tc>
        <w:tc>
          <w:tcPr>
            <w:tcW w:w="6610" w:type="dxa"/>
          </w:tcPr>
          <w:p w14:paraId="66960DBF" w14:textId="6CCBC9CF" w:rsidR="0013600F" w:rsidRPr="00DF6CB2" w:rsidRDefault="00AE72B2" w:rsidP="00AE72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Please refer to c</w:t>
            </w:r>
            <w:r w:rsidR="0013600F" w:rsidRPr="00DF6CB2">
              <w:rPr>
                <w:lang w:val="en-GB"/>
              </w:rPr>
              <w:t xml:space="preserve">hapter </w:t>
            </w:r>
            <w:r w:rsidR="0013600F" w:rsidRPr="00DF6CB2">
              <w:rPr>
                <w:lang w:val="en-GB"/>
              </w:rPr>
              <w:fldChar w:fldCharType="begin"/>
            </w:r>
            <w:r w:rsidR="0013600F" w:rsidRPr="00DF6CB2">
              <w:rPr>
                <w:lang w:val="en-GB"/>
              </w:rPr>
              <w:instrText xml:space="preserve"> REF _Ref471735520 \r \h </w:instrText>
            </w:r>
            <w:r w:rsidR="00B953E8" w:rsidRPr="00DF6CB2">
              <w:rPr>
                <w:lang w:val="en-GB"/>
              </w:rPr>
              <w:instrText xml:space="preserve"> \* MERGEFORMAT </w:instrText>
            </w:r>
            <w:r w:rsidR="0013600F" w:rsidRPr="00DF6CB2">
              <w:rPr>
                <w:lang w:val="en-GB"/>
              </w:rPr>
            </w:r>
            <w:r w:rsidR="0013600F" w:rsidRPr="00DF6CB2">
              <w:rPr>
                <w:lang w:val="en-GB"/>
              </w:rPr>
              <w:fldChar w:fldCharType="separate"/>
            </w:r>
            <w:r w:rsidR="001A0A7A" w:rsidRPr="00DF6CB2">
              <w:rPr>
                <w:lang w:val="en-GB"/>
              </w:rPr>
              <w:t>3</w:t>
            </w:r>
            <w:r w:rsidR="0013600F" w:rsidRPr="00DF6CB2">
              <w:rPr>
                <w:lang w:val="en-GB"/>
              </w:rPr>
              <w:fldChar w:fldCharType="end"/>
            </w:r>
            <w:r w:rsidR="0013600F" w:rsidRP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>“</w:t>
            </w:r>
            <w:r w:rsidR="0013600F" w:rsidRPr="00DF6CB2">
              <w:rPr>
                <w:lang w:val="en-GB"/>
              </w:rPr>
              <w:fldChar w:fldCharType="begin"/>
            </w:r>
            <w:r w:rsidR="0013600F" w:rsidRPr="00DF6CB2">
              <w:rPr>
                <w:lang w:val="en-GB"/>
              </w:rPr>
              <w:instrText xml:space="preserve"> REF _Ref471735529 \h </w:instrText>
            </w:r>
            <w:r w:rsidR="00B953E8" w:rsidRPr="00DF6CB2">
              <w:rPr>
                <w:lang w:val="en-GB"/>
              </w:rPr>
              <w:instrText xml:space="preserve"> \* MERGEFORMAT </w:instrText>
            </w:r>
            <w:r w:rsidR="0013600F" w:rsidRPr="00DF6CB2">
              <w:rPr>
                <w:lang w:val="en-GB"/>
              </w:rPr>
            </w:r>
            <w:r w:rsidR="0013600F" w:rsidRPr="00DF6CB2">
              <w:rPr>
                <w:lang w:val="en-GB"/>
              </w:rPr>
              <w:fldChar w:fldCharType="separate"/>
            </w:r>
            <w:r w:rsidR="001A0A7A" w:rsidRPr="00DF6CB2">
              <w:rPr>
                <w:noProof/>
                <w:lang w:val="en-GB" w:eastAsia="lv-LV"/>
              </w:rPr>
              <w:t>File exchange and CRC32Q value with/without JAVA</w:t>
            </w:r>
            <w:r w:rsidR="0013600F" w:rsidRPr="00DF6CB2">
              <w:rPr>
                <w:lang w:val="en-GB"/>
              </w:rPr>
              <w:fldChar w:fldCharType="end"/>
            </w:r>
            <w:r w:rsidRPr="00DF6CB2">
              <w:rPr>
                <w:lang w:val="en-GB"/>
              </w:rPr>
              <w:t xml:space="preserve"> applet”</w:t>
            </w:r>
          </w:p>
        </w:tc>
      </w:tr>
      <w:tr w:rsidR="00B953E8" w:rsidRPr="00DF6CB2" w14:paraId="21431E3D" w14:textId="77777777" w:rsidTr="0013600F">
        <w:tc>
          <w:tcPr>
            <w:tcW w:w="2405" w:type="dxa"/>
          </w:tcPr>
          <w:p w14:paraId="27F007F5" w14:textId="77777777" w:rsidR="00B953E8" w:rsidRPr="00DF6CB2" w:rsidRDefault="00B953E8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Add file</w:t>
            </w:r>
          </w:p>
        </w:tc>
        <w:tc>
          <w:tcPr>
            <w:tcW w:w="6610" w:type="dxa"/>
          </w:tcPr>
          <w:p w14:paraId="3E6E1C5E" w14:textId="773C0AE2" w:rsidR="00B953E8" w:rsidRPr="00DF6CB2" w:rsidRDefault="00576FCA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Give possibility to attach a file to the request</w:t>
            </w:r>
            <w:r w:rsidR="003008F5" w:rsidRPr="00DF6CB2">
              <w:rPr>
                <w:lang w:val="en-GB"/>
              </w:rPr>
              <w:t>.</w:t>
            </w:r>
          </w:p>
        </w:tc>
      </w:tr>
      <w:tr w:rsidR="00B953E8" w:rsidRPr="00DF6CB2" w14:paraId="3AD2D5A0" w14:textId="77777777" w:rsidTr="0013600F">
        <w:tc>
          <w:tcPr>
            <w:tcW w:w="2405" w:type="dxa"/>
          </w:tcPr>
          <w:p w14:paraId="26EBC6B4" w14:textId="77777777" w:rsidR="00B953E8" w:rsidRPr="00DF6CB2" w:rsidRDefault="00B953E8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Attached files</w:t>
            </w:r>
          </w:p>
        </w:tc>
        <w:tc>
          <w:tcPr>
            <w:tcW w:w="6610" w:type="dxa"/>
          </w:tcPr>
          <w:p w14:paraId="3E32B83D" w14:textId="557A755D" w:rsidR="00B953E8" w:rsidRPr="00DF6CB2" w:rsidRDefault="003008F5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Section displays files that have been attached to the request</w:t>
            </w:r>
            <w:r w:rsidR="00576FCA" w:rsidRPr="00DF6CB2">
              <w:rPr>
                <w:lang w:val="en-GB"/>
              </w:rPr>
              <w:t>.</w:t>
            </w:r>
          </w:p>
        </w:tc>
      </w:tr>
      <w:tr w:rsidR="003008F5" w:rsidRPr="00DF6CB2" w14:paraId="04FDD897" w14:textId="77777777" w:rsidTr="0013600F">
        <w:tc>
          <w:tcPr>
            <w:tcW w:w="2405" w:type="dxa"/>
          </w:tcPr>
          <w:p w14:paraId="455A3052" w14:textId="77777777" w:rsidR="003008F5" w:rsidRPr="00DF6CB2" w:rsidRDefault="003008F5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Responsible AIS specialists</w:t>
            </w:r>
          </w:p>
        </w:tc>
        <w:tc>
          <w:tcPr>
            <w:tcW w:w="6610" w:type="dxa"/>
          </w:tcPr>
          <w:p w14:paraId="2FFC816C" w14:textId="02D8C29D" w:rsidR="003008F5" w:rsidRPr="00DF6CB2" w:rsidRDefault="003008F5" w:rsidP="00576FCA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AIS specialists </w:t>
            </w:r>
            <w:r w:rsidR="00576FCA" w:rsidRPr="00DF6CB2">
              <w:rPr>
                <w:lang w:val="en-GB"/>
              </w:rPr>
              <w:t>that are</w:t>
            </w:r>
            <w:r w:rsidRPr="00DF6CB2">
              <w:rPr>
                <w:lang w:val="en-GB"/>
              </w:rPr>
              <w:t xml:space="preserve"> assigned </w:t>
            </w:r>
            <w:r w:rsidR="00B77B56" w:rsidRPr="00DF6CB2">
              <w:rPr>
                <w:lang w:val="en-GB"/>
              </w:rPr>
              <w:t xml:space="preserve">to </w:t>
            </w:r>
            <w:r w:rsidRPr="00DF6CB2">
              <w:rPr>
                <w:lang w:val="en-GB"/>
              </w:rPr>
              <w:t xml:space="preserve">assess the </w:t>
            </w:r>
            <w:r w:rsidR="00B77B56" w:rsidRPr="00DF6CB2">
              <w:rPr>
                <w:lang w:val="en-GB"/>
              </w:rPr>
              <w:t xml:space="preserve">submitted </w:t>
            </w:r>
            <w:r w:rsidRPr="00DF6CB2">
              <w:rPr>
                <w:lang w:val="en-GB"/>
              </w:rPr>
              <w:t>request</w:t>
            </w:r>
            <w:r w:rsidR="00D65F82" w:rsidRPr="00DF6CB2">
              <w:rPr>
                <w:lang w:val="en-GB"/>
              </w:rPr>
              <w:t xml:space="preserve"> (this field will appear in process of the request evaluation).</w:t>
            </w:r>
          </w:p>
        </w:tc>
      </w:tr>
      <w:tr w:rsidR="00B953E8" w:rsidRPr="00DF6CB2" w14:paraId="45F75ACA" w14:textId="77777777" w:rsidTr="0013600F">
        <w:tc>
          <w:tcPr>
            <w:tcW w:w="2405" w:type="dxa"/>
          </w:tcPr>
          <w:p w14:paraId="196ACFDB" w14:textId="77777777" w:rsidR="00B953E8" w:rsidRPr="00DF6CB2" w:rsidRDefault="00B953E8" w:rsidP="00B953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Is this information operationally significant?</w:t>
            </w:r>
          </w:p>
        </w:tc>
        <w:tc>
          <w:tcPr>
            <w:tcW w:w="6610" w:type="dxa"/>
          </w:tcPr>
          <w:p w14:paraId="5A6F1B0A" w14:textId="3FC95BF3" w:rsidR="00447129" w:rsidRPr="00DF6CB2" w:rsidRDefault="005437E7" w:rsidP="00447129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User at own discretion uses radio buttons </w:t>
            </w:r>
            <w:r w:rsidRPr="00DF6CB2">
              <w:rPr>
                <w:rStyle w:val="SubtleEmphasis"/>
                <w:lang w:val="en-GB"/>
              </w:rPr>
              <w:t>Yes</w:t>
            </w:r>
            <w:r w:rsidRPr="00DF6CB2">
              <w:rPr>
                <w:lang w:val="en-GB"/>
              </w:rPr>
              <w:t xml:space="preserve"> and </w:t>
            </w:r>
            <w:r w:rsidRPr="00DF6CB2">
              <w:rPr>
                <w:rStyle w:val="SubtleEmphasis"/>
                <w:lang w:val="en-GB"/>
              </w:rPr>
              <w:t xml:space="preserve">No </w:t>
            </w:r>
            <w:r w:rsidRPr="00DF6CB2">
              <w:rPr>
                <w:lang w:val="en-GB"/>
              </w:rPr>
              <w:t xml:space="preserve">to provide insight if provided information is operationally significant. </w:t>
            </w:r>
            <w:r w:rsidR="00447129" w:rsidRPr="00DF6CB2">
              <w:rPr>
                <w:lang w:val="en-GB"/>
              </w:rPr>
              <w:br/>
              <w:t xml:space="preserve">If </w:t>
            </w:r>
            <w:r w:rsidR="00447129" w:rsidRPr="00DF6CB2">
              <w:rPr>
                <w:rStyle w:val="SubtleEmphasis"/>
                <w:lang w:val="en-GB"/>
              </w:rPr>
              <w:t>Yes</w:t>
            </w:r>
            <w:r w:rsidR="00447129" w:rsidRPr="00DF6CB2">
              <w:rPr>
                <w:lang w:val="en-GB"/>
              </w:rPr>
              <w:t xml:space="preserve"> is checked, system will ask if NOTAM is required</w:t>
            </w:r>
          </w:p>
          <w:p w14:paraId="736D4039" w14:textId="77777777" w:rsidR="00447129" w:rsidRPr="00DF6CB2" w:rsidRDefault="00447129" w:rsidP="00447129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noProof/>
                <w:lang w:eastAsia="lv-LV"/>
              </w:rPr>
              <w:drawing>
                <wp:inline distT="0" distB="0" distL="0" distR="0" wp14:anchorId="29E2C84B" wp14:editId="7C2ABE1C">
                  <wp:extent cx="1771650" cy="6572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22D78" w14:textId="50AEA97F" w:rsidR="00B953E8" w:rsidRPr="00DF6CB2" w:rsidRDefault="00447129" w:rsidP="001108C3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Please check respective radio button.</w:t>
            </w:r>
          </w:p>
        </w:tc>
      </w:tr>
      <w:tr w:rsidR="005437E7" w:rsidRPr="00DF6CB2" w14:paraId="5884BDB2" w14:textId="77777777" w:rsidTr="005437E7">
        <w:trPr>
          <w:trHeight w:val="440"/>
        </w:trPr>
        <w:tc>
          <w:tcPr>
            <w:tcW w:w="2405" w:type="dxa"/>
          </w:tcPr>
          <w:p w14:paraId="3D62DD83" w14:textId="61B97C25" w:rsidR="005437E7" w:rsidRPr="00DF6CB2" w:rsidRDefault="005437E7" w:rsidP="005437E7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META</w:t>
            </w:r>
            <w:r w:rsidR="00576FCA" w:rsidRPr="00DF6CB2">
              <w:rPr>
                <w:rStyle w:val="Emphasis"/>
                <w:lang w:val="en-GB"/>
              </w:rPr>
              <w:t>DATA</w:t>
            </w:r>
            <w:r w:rsidRPr="00DF6CB2">
              <w:rPr>
                <w:rStyle w:val="Emphasis"/>
                <w:lang w:val="en-GB"/>
              </w:rPr>
              <w:t xml:space="preserve"> INFO FIELDS</w:t>
            </w:r>
          </w:p>
        </w:tc>
        <w:tc>
          <w:tcPr>
            <w:tcW w:w="6610" w:type="dxa"/>
          </w:tcPr>
          <w:p w14:paraId="14D8B42C" w14:textId="7332B5B8" w:rsidR="005437E7" w:rsidRPr="00DF6CB2" w:rsidRDefault="00576FCA" w:rsidP="005437E7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Fields to</w:t>
            </w:r>
            <w:r w:rsidR="005437E7" w:rsidRPr="00DF6CB2">
              <w:rPr>
                <w:lang w:val="en-GB"/>
              </w:rPr>
              <w:t xml:space="preserve"> provide information on data source and interaction in order to ensure data </w:t>
            </w:r>
            <w:r w:rsidRPr="00DF6CB2">
              <w:rPr>
                <w:lang w:val="en-GB"/>
              </w:rPr>
              <w:t>traceability and Commission Regulation (EU) No 73/2010 requirements</w:t>
            </w:r>
            <w:r w:rsidR="005437E7" w:rsidRPr="00DF6CB2">
              <w:rPr>
                <w:lang w:val="en-GB"/>
              </w:rPr>
              <w:t>.</w:t>
            </w:r>
          </w:p>
        </w:tc>
      </w:tr>
    </w:tbl>
    <w:p w14:paraId="183DFE49" w14:textId="57A94A46" w:rsidR="00497F2B" w:rsidRPr="00DF6CB2" w:rsidRDefault="00BD7E95" w:rsidP="00497F2B">
      <w:pPr>
        <w:rPr>
          <w:lang w:val="en-GB"/>
        </w:rPr>
      </w:pPr>
      <w:r w:rsidRPr="00DF6CB2">
        <w:rPr>
          <w:color w:val="FF0000"/>
          <w:sz w:val="40"/>
          <w:szCs w:val="40"/>
          <w:lang w:val="en-GB" w:eastAsia="lv-LV"/>
        </w:rPr>
        <w:t>!</w:t>
      </w:r>
      <w:r w:rsidR="00AA0EB5" w:rsidRPr="00DF6CB2">
        <w:rPr>
          <w:lang w:val="en-GB"/>
        </w:rPr>
        <w:t xml:space="preserve"> For submitting the information to be published by AIC</w:t>
      </w:r>
      <w:r w:rsidR="00BF647C" w:rsidRPr="00DF6CB2">
        <w:rPr>
          <w:lang w:val="en-GB"/>
        </w:rPr>
        <w:t>, please choose Request Type – AIP AMDT.</w:t>
      </w:r>
    </w:p>
    <w:p w14:paraId="1D50EA5F" w14:textId="77777777" w:rsidR="00497F2B" w:rsidRPr="00DF6CB2" w:rsidRDefault="00497F2B" w:rsidP="00631EF4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6DB655DD" wp14:editId="0708E9B0">
            <wp:extent cx="5724525" cy="4191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0CA9" w14:textId="12222913" w:rsidR="00B3353A" w:rsidRPr="00DF6CB2" w:rsidRDefault="00BB48C8" w:rsidP="00B77B56">
      <w:pPr>
        <w:rPr>
          <w:b/>
          <w:caps/>
          <w:noProof/>
          <w:color w:val="404040" w:themeColor="text1" w:themeTint="BF"/>
          <w:spacing w:val="10"/>
          <w:sz w:val="28"/>
          <w:szCs w:val="24"/>
          <w:lang w:val="en-GB" w:eastAsia="lv-LV"/>
        </w:rPr>
      </w:pPr>
      <w:r w:rsidRPr="00DF6CB2">
        <w:rPr>
          <w:lang w:val="en-GB"/>
        </w:rPr>
        <w:t>In order t</w:t>
      </w:r>
      <w:r w:rsidR="00B77B56" w:rsidRPr="00DF6CB2">
        <w:rPr>
          <w:lang w:val="en-GB"/>
        </w:rPr>
        <w:t xml:space="preserve">o submit </w:t>
      </w:r>
      <w:r w:rsidR="00CF21B0" w:rsidRPr="00DF6CB2">
        <w:rPr>
          <w:lang w:val="en-GB"/>
        </w:rPr>
        <w:t xml:space="preserve">a </w:t>
      </w:r>
      <w:r w:rsidR="00B77B56" w:rsidRPr="00DF6CB2">
        <w:rPr>
          <w:lang w:val="en-GB"/>
        </w:rPr>
        <w:t>filled</w:t>
      </w:r>
      <w:r w:rsidR="00CF21B0" w:rsidRPr="00DF6CB2">
        <w:rPr>
          <w:lang w:val="en-GB"/>
        </w:rPr>
        <w:t xml:space="preserve"> in</w:t>
      </w:r>
      <w:r w:rsidR="00B77B56" w:rsidRPr="00DF6CB2">
        <w:rPr>
          <w:lang w:val="en-GB"/>
        </w:rPr>
        <w:t xml:space="preserve"> request form </w:t>
      </w:r>
      <w:r w:rsidR="00CF21B0" w:rsidRPr="00DF6CB2">
        <w:rPr>
          <w:lang w:val="en-GB"/>
        </w:rPr>
        <w:t xml:space="preserve">the </w:t>
      </w:r>
      <w:r w:rsidR="00B77B56" w:rsidRPr="00DF6CB2">
        <w:rPr>
          <w:lang w:val="en-GB"/>
        </w:rPr>
        <w:t xml:space="preserve">user clicks on </w:t>
      </w:r>
      <w:r w:rsidR="00DF6CB2" w:rsidRPr="00DF6CB2">
        <w:rPr>
          <w:rStyle w:val="Emphasis"/>
          <w:lang w:val="en-GB"/>
        </w:rPr>
        <w:t>Submit</w:t>
      </w:r>
      <w:r w:rsidR="00B77B56" w:rsidRPr="00DF6CB2">
        <w:rPr>
          <w:lang w:val="en-GB"/>
        </w:rPr>
        <w:t xml:space="preserve">. Herewith the request is submitted and has been assigned status SUBMITTED. </w:t>
      </w:r>
      <w:r w:rsidR="00B3353A" w:rsidRPr="00DF6CB2">
        <w:rPr>
          <w:noProof/>
          <w:lang w:val="en-GB" w:eastAsia="lv-LV"/>
        </w:rPr>
        <w:br w:type="page"/>
      </w:r>
    </w:p>
    <w:p w14:paraId="4EBE9A8B" w14:textId="77777777" w:rsidR="008511E9" w:rsidRPr="00DF6CB2" w:rsidRDefault="00B3353A" w:rsidP="000859FB">
      <w:pPr>
        <w:pStyle w:val="Heading3"/>
        <w:rPr>
          <w:lang w:val="en-GB"/>
        </w:rPr>
      </w:pPr>
      <w:bookmarkStart w:id="33" w:name="_Toc475716181"/>
      <w:r w:rsidRPr="00DF6CB2">
        <w:rPr>
          <w:lang w:val="en-GB"/>
        </w:rPr>
        <w:t xml:space="preserve">Data submisstion for </w:t>
      </w:r>
      <w:r w:rsidRPr="00DF6CB2">
        <w:rPr>
          <w:noProof/>
          <w:lang w:val="en-GB" w:eastAsia="lv-LV"/>
        </w:rPr>
        <w:t>Notam</w:t>
      </w:r>
      <w:r w:rsidRPr="00DF6CB2">
        <w:rPr>
          <w:lang w:val="en-GB"/>
        </w:rPr>
        <w:t xml:space="preserve"> request type</w:t>
      </w:r>
      <w:bookmarkEnd w:id="33"/>
    </w:p>
    <w:p w14:paraId="013B9699" w14:textId="10B4ED64" w:rsidR="00794B3C" w:rsidRPr="00DF6CB2" w:rsidRDefault="00794B3C" w:rsidP="00794B3C">
      <w:pPr>
        <w:spacing w:after="40" w:line="240" w:lineRule="auto"/>
        <w:rPr>
          <w:lang w:val="en-GB"/>
        </w:rPr>
      </w:pPr>
      <w:r w:rsidRPr="00DF6CB2">
        <w:rPr>
          <w:lang w:val="en-GB"/>
        </w:rPr>
        <w:t xml:space="preserve">Information </w:t>
      </w:r>
      <w:r w:rsidR="00642D02" w:rsidRPr="00DF6CB2">
        <w:rPr>
          <w:lang w:val="en-GB"/>
        </w:rPr>
        <w:t xml:space="preserve">input </w:t>
      </w:r>
      <w:r w:rsidRPr="00DF6CB2">
        <w:rPr>
          <w:lang w:val="en-GB"/>
        </w:rPr>
        <w:t xml:space="preserve">fields/buttons marked with </w:t>
      </w:r>
      <w:r w:rsidR="003A4A12" w:rsidRPr="00DF6CB2">
        <w:rPr>
          <w:lang w:val="en-GB"/>
        </w:rPr>
        <w:t xml:space="preserve">an asterisk (*) </w:t>
      </w:r>
      <w:r w:rsidRPr="00DF6CB2">
        <w:rPr>
          <w:lang w:val="en-GB"/>
        </w:rPr>
        <w:t xml:space="preserve">are </w:t>
      </w:r>
      <w:r w:rsidR="00551F9B" w:rsidRPr="00DF6CB2">
        <w:rPr>
          <w:lang w:val="en-GB"/>
        </w:rPr>
        <w:t>mandatory</w:t>
      </w:r>
      <w:r w:rsidRPr="00DF6CB2">
        <w:rPr>
          <w:lang w:val="en-GB"/>
        </w:rPr>
        <w:t xml:space="preserve">. </w:t>
      </w:r>
    </w:p>
    <w:p w14:paraId="2E8790D7" w14:textId="77777777" w:rsidR="003A4A12" w:rsidRPr="00DF6CB2" w:rsidRDefault="003A4A12" w:rsidP="00794B3C">
      <w:pPr>
        <w:spacing w:after="40" w:line="240" w:lineRule="auto"/>
        <w:rPr>
          <w:lang w:val="en-GB"/>
        </w:rPr>
      </w:pPr>
    </w:p>
    <w:p w14:paraId="32E4E4EF" w14:textId="6BE8C91B" w:rsidR="003A4A12" w:rsidRPr="00DF6CB2" w:rsidRDefault="003A4A12" w:rsidP="00794B3C">
      <w:pPr>
        <w:spacing w:after="40" w:line="240" w:lineRule="auto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5C7800D3" wp14:editId="42A916A6">
            <wp:extent cx="5730875" cy="6108065"/>
            <wp:effectExtent l="0" t="0" r="317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4506" w14:textId="5247FAD8" w:rsidR="003A4A12" w:rsidRPr="00DF6CB2" w:rsidRDefault="00D65F82" w:rsidP="00794B3C">
      <w:pPr>
        <w:spacing w:after="40" w:line="240" w:lineRule="auto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2E6F21C3" wp14:editId="2A2E946F">
            <wp:extent cx="5730875" cy="3475990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25A3" w14:textId="77777777" w:rsidR="00D65F82" w:rsidRPr="00DF6CB2" w:rsidRDefault="00D65F82" w:rsidP="00794B3C">
      <w:pPr>
        <w:spacing w:after="40" w:line="240" w:lineRule="auto"/>
        <w:rPr>
          <w:lang w:val="en-GB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0"/>
      </w:tblGrid>
      <w:tr w:rsidR="00E537F2" w:rsidRPr="00DF6CB2" w14:paraId="73BBDE62" w14:textId="77777777" w:rsidTr="001179E8">
        <w:tc>
          <w:tcPr>
            <w:tcW w:w="2405" w:type="dxa"/>
            <w:shd w:val="clear" w:color="auto" w:fill="548AB7" w:themeFill="accent1" w:themeFillShade="BF"/>
          </w:tcPr>
          <w:p w14:paraId="660D25B9" w14:textId="77777777" w:rsidR="00E537F2" w:rsidRPr="00DF6CB2" w:rsidRDefault="00E537F2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Input field</w:t>
            </w:r>
          </w:p>
        </w:tc>
        <w:tc>
          <w:tcPr>
            <w:tcW w:w="6610" w:type="dxa"/>
            <w:shd w:val="clear" w:color="auto" w:fill="548AB7" w:themeFill="accent1" w:themeFillShade="BF"/>
          </w:tcPr>
          <w:p w14:paraId="216D289D" w14:textId="77777777" w:rsidR="00E537F2" w:rsidRPr="00DF6CB2" w:rsidRDefault="00E537F2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Description</w:t>
            </w:r>
          </w:p>
        </w:tc>
      </w:tr>
      <w:tr w:rsidR="00E537F2" w:rsidRPr="00DF6CB2" w14:paraId="09B1AB55" w14:textId="77777777" w:rsidTr="001179E8">
        <w:tc>
          <w:tcPr>
            <w:tcW w:w="2405" w:type="dxa"/>
          </w:tcPr>
          <w:p w14:paraId="094F3D28" w14:textId="77777777" w:rsidR="00E537F2" w:rsidRPr="00DF6CB2" w:rsidRDefault="00E537F2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Subject</w:t>
            </w:r>
          </w:p>
        </w:tc>
        <w:tc>
          <w:tcPr>
            <w:tcW w:w="6610" w:type="dxa"/>
          </w:tcPr>
          <w:p w14:paraId="3FE9DC35" w14:textId="2979556F" w:rsidR="00E537F2" w:rsidRPr="00DF6CB2" w:rsidRDefault="00447129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Short description or a name of particular request.</w:t>
            </w:r>
          </w:p>
        </w:tc>
      </w:tr>
      <w:tr w:rsidR="00E537F2" w:rsidRPr="00DF6CB2" w14:paraId="60AB5F3C" w14:textId="77777777" w:rsidTr="001179E8">
        <w:tc>
          <w:tcPr>
            <w:tcW w:w="2405" w:type="dxa"/>
          </w:tcPr>
          <w:p w14:paraId="000699B3" w14:textId="77777777" w:rsidR="00E537F2" w:rsidRPr="00DF6CB2" w:rsidRDefault="00E537F2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Data originator</w:t>
            </w:r>
          </w:p>
        </w:tc>
        <w:tc>
          <w:tcPr>
            <w:tcW w:w="6610" w:type="dxa"/>
          </w:tcPr>
          <w:p w14:paraId="184315E3" w14:textId="77777777" w:rsidR="00E537F2" w:rsidRPr="00DF6CB2" w:rsidRDefault="00E537F2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Non</w:t>
            </w:r>
            <w:r w:rsidR="0070637F" w:rsidRPr="00DF6CB2">
              <w:rPr>
                <w:lang w:val="en-GB"/>
              </w:rPr>
              <w:t>-</w:t>
            </w:r>
            <w:r w:rsidRPr="00DF6CB2">
              <w:rPr>
                <w:lang w:val="en-GB"/>
              </w:rPr>
              <w:t>editable field displaying registered information about data provider: Name, Surname, Phone, Position, Company, Fax</w:t>
            </w:r>
          </w:p>
        </w:tc>
      </w:tr>
      <w:tr w:rsidR="00E537F2" w:rsidRPr="00DF6CB2" w14:paraId="484FBBF2" w14:textId="77777777" w:rsidTr="001179E8">
        <w:trPr>
          <w:trHeight w:val="533"/>
        </w:trPr>
        <w:tc>
          <w:tcPr>
            <w:tcW w:w="2405" w:type="dxa"/>
          </w:tcPr>
          <w:p w14:paraId="29716A04" w14:textId="77777777" w:rsidR="00E537F2" w:rsidRPr="00DF6CB2" w:rsidRDefault="00E537F2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Information to be published</w:t>
            </w:r>
          </w:p>
        </w:tc>
        <w:tc>
          <w:tcPr>
            <w:tcW w:w="6610" w:type="dxa"/>
          </w:tcPr>
          <w:p w14:paraId="7EFCEE52" w14:textId="75772287" w:rsidR="00E537F2" w:rsidRPr="00DF6CB2" w:rsidRDefault="000F3FC7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NOTAM content that should be published.</w:t>
            </w:r>
          </w:p>
        </w:tc>
      </w:tr>
      <w:tr w:rsidR="00B77B56" w:rsidRPr="00DF6CB2" w14:paraId="7041EA80" w14:textId="77777777" w:rsidTr="001179E8">
        <w:trPr>
          <w:trHeight w:val="533"/>
        </w:trPr>
        <w:tc>
          <w:tcPr>
            <w:tcW w:w="2405" w:type="dxa"/>
          </w:tcPr>
          <w:p w14:paraId="35EA0C01" w14:textId="77777777" w:rsidR="00B77B56" w:rsidRPr="00DF6CB2" w:rsidRDefault="0091677C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Where the facility, airspace or condition reported on is located</w:t>
            </w:r>
          </w:p>
        </w:tc>
        <w:tc>
          <w:tcPr>
            <w:tcW w:w="6610" w:type="dxa"/>
          </w:tcPr>
          <w:p w14:paraId="6EDB5B13" w14:textId="75DD25FF" w:rsidR="00B77B56" w:rsidRPr="00DF6CB2" w:rsidRDefault="000F3FC7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Location of reported facility, airspace or condition.</w:t>
            </w:r>
          </w:p>
        </w:tc>
      </w:tr>
      <w:tr w:rsidR="00B77B56" w:rsidRPr="00DF6CB2" w14:paraId="6EE02C60" w14:textId="77777777" w:rsidTr="001179E8">
        <w:trPr>
          <w:trHeight w:val="533"/>
        </w:trPr>
        <w:tc>
          <w:tcPr>
            <w:tcW w:w="2405" w:type="dxa"/>
          </w:tcPr>
          <w:p w14:paraId="2BCE216B" w14:textId="592FEA61" w:rsidR="00B77B56" w:rsidRPr="00DF6CB2" w:rsidRDefault="00B77B56" w:rsidP="008432F2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Lower limit</w:t>
            </w:r>
            <w:r w:rsidR="003A4A12" w:rsidRPr="00DF6CB2">
              <w:rPr>
                <w:rStyle w:val="Emphasis"/>
                <w:lang w:val="en-GB"/>
              </w:rPr>
              <w:br/>
              <w:t>(for Navigation Warnings only)</w:t>
            </w:r>
          </w:p>
        </w:tc>
        <w:tc>
          <w:tcPr>
            <w:tcW w:w="6610" w:type="dxa"/>
          </w:tcPr>
          <w:p w14:paraId="1DE4D586" w14:textId="438E689D" w:rsidR="00B77B56" w:rsidRPr="00DF6CB2" w:rsidRDefault="003A4A12" w:rsidP="000F3FC7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LOWER limit shall contain an altitude (Above Mean Sea Level – AMSL) or a height (Above Ground or Sea or Surface Level – AGL) expressed in metres or feet, or a Flight Level (always expressed in 3 digits). In addition,</w:t>
            </w:r>
            <w:r w:rsid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>SFC and GND shall be used to designate surface and ground respectively.</w:t>
            </w:r>
          </w:p>
        </w:tc>
      </w:tr>
      <w:tr w:rsidR="00B77B56" w:rsidRPr="00DF6CB2" w14:paraId="7A81A1F8" w14:textId="77777777" w:rsidTr="001179E8">
        <w:trPr>
          <w:trHeight w:val="533"/>
        </w:trPr>
        <w:tc>
          <w:tcPr>
            <w:tcW w:w="2405" w:type="dxa"/>
          </w:tcPr>
          <w:p w14:paraId="29134FA5" w14:textId="174CB2C8" w:rsidR="00B77B56" w:rsidRPr="00DF6CB2" w:rsidRDefault="00B77B56" w:rsidP="003A4A1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Upper limit</w:t>
            </w:r>
            <w:r w:rsidR="003A4A12" w:rsidRPr="00DF6CB2">
              <w:rPr>
                <w:rStyle w:val="Emphasis"/>
                <w:lang w:val="en-GB"/>
              </w:rPr>
              <w:br/>
              <w:t>(for Navigation Warnings only)</w:t>
            </w:r>
          </w:p>
        </w:tc>
        <w:tc>
          <w:tcPr>
            <w:tcW w:w="6610" w:type="dxa"/>
          </w:tcPr>
          <w:p w14:paraId="64E32EA7" w14:textId="32D6AD03" w:rsidR="00B77B56" w:rsidRPr="00DF6CB2" w:rsidRDefault="003A4A12" w:rsidP="000F3FC7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UPPER limit shall contain an altitude (Above Mean Sea Level – AMSL) or a height (Above Ground or Sea or Surface Level – AGL) expressed in metres or feet, or a Flight Level (always expressed in 3 digits). In addition, UNL shall be used to designate unlimited.</w:t>
            </w:r>
          </w:p>
        </w:tc>
      </w:tr>
      <w:tr w:rsidR="00B77B56" w:rsidRPr="00DF6CB2" w14:paraId="160F8B09" w14:textId="77777777" w:rsidTr="001179E8">
        <w:tc>
          <w:tcPr>
            <w:tcW w:w="2405" w:type="dxa"/>
          </w:tcPr>
          <w:p w14:paraId="5A2F971C" w14:textId="77777777" w:rsidR="00B77B56" w:rsidRPr="00DF6CB2" w:rsidRDefault="0091677C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From (date-time group, UTC)</w:t>
            </w:r>
          </w:p>
        </w:tc>
        <w:tc>
          <w:tcPr>
            <w:tcW w:w="6610" w:type="dxa"/>
          </w:tcPr>
          <w:p w14:paraId="6EC4FC4A" w14:textId="70B81478" w:rsidR="00B77B56" w:rsidRPr="00DF6CB2" w:rsidRDefault="003A4A12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A ten-digit date-time group giving the year, month, day, hour and minute at which the NOTAM comes into force</w:t>
            </w:r>
          </w:p>
        </w:tc>
      </w:tr>
      <w:tr w:rsidR="00B77B56" w:rsidRPr="00DF6CB2" w14:paraId="28E2DDE0" w14:textId="77777777" w:rsidTr="001179E8">
        <w:tc>
          <w:tcPr>
            <w:tcW w:w="2405" w:type="dxa"/>
          </w:tcPr>
          <w:p w14:paraId="6D559E53" w14:textId="77777777" w:rsidR="00B77B56" w:rsidRPr="00DF6CB2" w:rsidRDefault="0091677C" w:rsidP="008432F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Estimated (if applicable)</w:t>
            </w:r>
          </w:p>
        </w:tc>
        <w:tc>
          <w:tcPr>
            <w:tcW w:w="6610" w:type="dxa"/>
          </w:tcPr>
          <w:p w14:paraId="08A7CFFD" w14:textId="6D9B92C5" w:rsidR="00B77B56" w:rsidRPr="00DF6CB2" w:rsidRDefault="003A4A12" w:rsidP="0091677C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Check radio button, For NOTAM of uncertain duration of </w:t>
            </w:r>
            <w:r w:rsidR="008432F2" w:rsidRPr="00DF6CB2">
              <w:rPr>
                <w:lang w:val="en-GB"/>
              </w:rPr>
              <w:t xml:space="preserve">validity </w:t>
            </w:r>
            <w:r w:rsidR="00DF6CB2" w:rsidRPr="00DF6CB2">
              <w:rPr>
                <w:lang w:val="en-GB"/>
              </w:rPr>
              <w:t>(the</w:t>
            </w:r>
            <w:r w:rsidRPr="00DF6CB2">
              <w:rPr>
                <w:lang w:val="en-GB"/>
              </w:rPr>
              <w:t xml:space="preserve"> date-time group shall be followed by ‘EST’ (estimate)).</w:t>
            </w:r>
          </w:p>
        </w:tc>
      </w:tr>
      <w:tr w:rsidR="00B77B56" w:rsidRPr="00DF6CB2" w14:paraId="0CAA0A09" w14:textId="77777777" w:rsidTr="001179E8">
        <w:tc>
          <w:tcPr>
            <w:tcW w:w="2405" w:type="dxa"/>
          </w:tcPr>
          <w:p w14:paraId="2266A05C" w14:textId="77777777" w:rsidR="00B77B56" w:rsidRPr="00DF6CB2" w:rsidRDefault="0091677C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To (date-time group, UTC)</w:t>
            </w:r>
          </w:p>
        </w:tc>
        <w:tc>
          <w:tcPr>
            <w:tcW w:w="6610" w:type="dxa"/>
          </w:tcPr>
          <w:p w14:paraId="5622B5EC" w14:textId="77777777" w:rsidR="00B77B56" w:rsidRPr="00DF6CB2" w:rsidRDefault="00B77B56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End date of request validity period</w:t>
            </w:r>
          </w:p>
        </w:tc>
      </w:tr>
      <w:tr w:rsidR="00B77B56" w:rsidRPr="00DF6CB2" w14:paraId="4584ACE3" w14:textId="77777777" w:rsidTr="001179E8">
        <w:tc>
          <w:tcPr>
            <w:tcW w:w="2405" w:type="dxa"/>
          </w:tcPr>
          <w:p w14:paraId="06652881" w14:textId="77777777" w:rsidR="00B77B56" w:rsidRPr="00DF6CB2" w:rsidRDefault="0091677C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Time schedule (if applicable)</w:t>
            </w:r>
          </w:p>
        </w:tc>
        <w:tc>
          <w:tcPr>
            <w:tcW w:w="6610" w:type="dxa"/>
          </w:tcPr>
          <w:p w14:paraId="71CFA1F2" w14:textId="34A417B3" w:rsidR="00B77B56" w:rsidRPr="00DF6CB2" w:rsidRDefault="000F3FC7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Please provide time schedule if it is applicable</w:t>
            </w:r>
          </w:p>
        </w:tc>
      </w:tr>
      <w:tr w:rsidR="00B77B56" w:rsidRPr="00DF6CB2" w14:paraId="70284454" w14:textId="77777777" w:rsidTr="001179E8">
        <w:tc>
          <w:tcPr>
            <w:tcW w:w="2405" w:type="dxa"/>
          </w:tcPr>
          <w:p w14:paraId="0DE95091" w14:textId="5EE6AA4A" w:rsidR="00B77B56" w:rsidRPr="00DF6CB2" w:rsidRDefault="00B77B56" w:rsidP="009E3AAF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 xml:space="preserve">File exchange without </w:t>
            </w:r>
            <w:r w:rsidR="009E3AAF" w:rsidRPr="00DF6CB2">
              <w:rPr>
                <w:rStyle w:val="Emphasis"/>
                <w:lang w:val="en-GB"/>
              </w:rPr>
              <w:t>JAVA</w:t>
            </w:r>
          </w:p>
        </w:tc>
        <w:tc>
          <w:tcPr>
            <w:tcW w:w="6610" w:type="dxa"/>
          </w:tcPr>
          <w:p w14:paraId="4AC484D2" w14:textId="1DAF93E7" w:rsidR="00B77B56" w:rsidRPr="00DF6CB2" w:rsidRDefault="000F3FC7" w:rsidP="00721A85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Please </w:t>
            </w:r>
            <w:r w:rsidR="00DF6CB2" w:rsidRPr="00DF6CB2">
              <w:rPr>
                <w:lang w:val="en-GB"/>
              </w:rPr>
              <w:t>refer</w:t>
            </w:r>
            <w:r w:rsidRPr="00DF6CB2">
              <w:rPr>
                <w:lang w:val="en-GB"/>
              </w:rPr>
              <w:t xml:space="preserve"> to </w:t>
            </w:r>
            <w:r w:rsidR="00B77B56" w:rsidRPr="00DF6CB2">
              <w:rPr>
                <w:lang w:val="en-GB"/>
              </w:rPr>
              <w:t xml:space="preserve">chapter </w:t>
            </w:r>
            <w:r w:rsidR="00B77B56" w:rsidRPr="00DF6CB2">
              <w:rPr>
                <w:lang w:val="en-GB"/>
              </w:rPr>
              <w:fldChar w:fldCharType="begin"/>
            </w:r>
            <w:r w:rsidR="00B77B56" w:rsidRPr="00DF6CB2">
              <w:rPr>
                <w:lang w:val="en-GB"/>
              </w:rPr>
              <w:instrText xml:space="preserve"> REF _Ref471735520 \r \h  \* MERGEFORMAT </w:instrText>
            </w:r>
            <w:r w:rsidR="00B77B56" w:rsidRPr="00DF6CB2">
              <w:rPr>
                <w:lang w:val="en-GB"/>
              </w:rPr>
            </w:r>
            <w:r w:rsidR="00B77B56" w:rsidRPr="00DF6CB2">
              <w:rPr>
                <w:lang w:val="en-GB"/>
              </w:rPr>
              <w:fldChar w:fldCharType="separate"/>
            </w:r>
            <w:r w:rsidR="001A0A7A" w:rsidRPr="00DF6CB2">
              <w:rPr>
                <w:lang w:val="en-GB"/>
              </w:rPr>
              <w:t>3</w:t>
            </w:r>
            <w:r w:rsidR="00B77B56" w:rsidRPr="00DF6CB2">
              <w:rPr>
                <w:lang w:val="en-GB"/>
              </w:rPr>
              <w:fldChar w:fldCharType="end"/>
            </w:r>
            <w:r w:rsidR="00B77B56" w:rsidRP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>“</w:t>
            </w:r>
            <w:r w:rsidR="00B77B56" w:rsidRPr="00DF6CB2">
              <w:rPr>
                <w:lang w:val="en-GB"/>
              </w:rPr>
              <w:fldChar w:fldCharType="begin"/>
            </w:r>
            <w:r w:rsidR="00B77B56" w:rsidRPr="00DF6CB2">
              <w:rPr>
                <w:lang w:val="en-GB"/>
              </w:rPr>
              <w:instrText xml:space="preserve"> REF _Ref471735529 \h  \* MERGEFORMAT </w:instrText>
            </w:r>
            <w:r w:rsidR="00B77B56" w:rsidRPr="00DF6CB2">
              <w:rPr>
                <w:lang w:val="en-GB"/>
              </w:rPr>
            </w:r>
            <w:r w:rsidR="00B77B56" w:rsidRPr="00DF6CB2">
              <w:rPr>
                <w:lang w:val="en-GB"/>
              </w:rPr>
              <w:fldChar w:fldCharType="separate"/>
            </w:r>
            <w:r w:rsidR="001A0A7A" w:rsidRPr="00DF6CB2">
              <w:rPr>
                <w:noProof/>
                <w:lang w:val="en-GB" w:eastAsia="lv-LV"/>
              </w:rPr>
              <w:t>File exchange and CRC32Q value with/without JAVA</w:t>
            </w:r>
            <w:r w:rsidR="00B77B56" w:rsidRPr="00DF6CB2">
              <w:rPr>
                <w:lang w:val="en-GB"/>
              </w:rPr>
              <w:fldChar w:fldCharType="end"/>
            </w:r>
            <w:r w:rsidRPr="00DF6CB2">
              <w:rPr>
                <w:lang w:val="en-GB"/>
              </w:rPr>
              <w:t xml:space="preserve"> applet”.</w:t>
            </w:r>
          </w:p>
        </w:tc>
      </w:tr>
      <w:tr w:rsidR="00B77B56" w:rsidRPr="00DF6CB2" w14:paraId="07D19D20" w14:textId="77777777" w:rsidTr="001179E8">
        <w:tc>
          <w:tcPr>
            <w:tcW w:w="2405" w:type="dxa"/>
          </w:tcPr>
          <w:p w14:paraId="53D234C3" w14:textId="77777777" w:rsidR="00B77B56" w:rsidRPr="00DF6CB2" w:rsidRDefault="00B77B56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Add file</w:t>
            </w:r>
          </w:p>
        </w:tc>
        <w:tc>
          <w:tcPr>
            <w:tcW w:w="6610" w:type="dxa"/>
          </w:tcPr>
          <w:p w14:paraId="423F0C8F" w14:textId="1095693C" w:rsidR="00B77B56" w:rsidRPr="00DF6CB2" w:rsidRDefault="000F3FC7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Give possibility to attach a file to the request.</w:t>
            </w:r>
          </w:p>
        </w:tc>
      </w:tr>
      <w:tr w:rsidR="00B77B56" w:rsidRPr="00DF6CB2" w14:paraId="17315C81" w14:textId="77777777" w:rsidTr="001179E8">
        <w:tc>
          <w:tcPr>
            <w:tcW w:w="2405" w:type="dxa"/>
          </w:tcPr>
          <w:p w14:paraId="0F857991" w14:textId="77777777" w:rsidR="00B77B56" w:rsidRPr="00DF6CB2" w:rsidRDefault="00B77B56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Attached files</w:t>
            </w:r>
          </w:p>
        </w:tc>
        <w:tc>
          <w:tcPr>
            <w:tcW w:w="6610" w:type="dxa"/>
          </w:tcPr>
          <w:p w14:paraId="0E957836" w14:textId="77777777" w:rsidR="00B77B56" w:rsidRPr="00DF6CB2" w:rsidRDefault="003D60B2" w:rsidP="00B77B56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Section displays files that have been attached to the request</w:t>
            </w:r>
          </w:p>
        </w:tc>
      </w:tr>
      <w:tr w:rsidR="00B77B56" w:rsidRPr="00DF6CB2" w14:paraId="0A1B593B" w14:textId="77777777" w:rsidTr="005437E7">
        <w:tc>
          <w:tcPr>
            <w:tcW w:w="2405" w:type="dxa"/>
          </w:tcPr>
          <w:p w14:paraId="5BB66CC5" w14:textId="77777777" w:rsidR="00B77B56" w:rsidRPr="00DF6CB2" w:rsidRDefault="00B77B56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Responsible AIS specialists</w:t>
            </w:r>
          </w:p>
        </w:tc>
        <w:tc>
          <w:tcPr>
            <w:tcW w:w="6610" w:type="dxa"/>
          </w:tcPr>
          <w:p w14:paraId="0077AC58" w14:textId="61C0560D" w:rsidR="00B77B56" w:rsidRPr="00DF6CB2" w:rsidRDefault="00B77B56" w:rsidP="008432F2">
            <w:pPr>
              <w:rPr>
                <w:lang w:val="en-GB"/>
              </w:rPr>
            </w:pPr>
            <w:r w:rsidRPr="00DF6CB2">
              <w:rPr>
                <w:lang w:val="en-GB"/>
              </w:rPr>
              <w:t xml:space="preserve">AIS specialists </w:t>
            </w:r>
            <w:r w:rsidR="000F3FC7" w:rsidRPr="00DF6CB2">
              <w:rPr>
                <w:lang w:val="en-GB"/>
              </w:rPr>
              <w:t xml:space="preserve">that are </w:t>
            </w:r>
            <w:r w:rsidRPr="00DF6CB2">
              <w:rPr>
                <w:lang w:val="en-GB"/>
              </w:rPr>
              <w:t>assigned to assess the submitted request</w:t>
            </w:r>
            <w:r w:rsidR="00D65F82" w:rsidRPr="00DF6CB2">
              <w:rPr>
                <w:lang w:val="en-GB"/>
              </w:rPr>
              <w:t xml:space="preserve"> (this field will appear in process of the request evaluation)</w:t>
            </w:r>
            <w:r w:rsidRPr="00DF6CB2">
              <w:rPr>
                <w:lang w:val="en-GB"/>
              </w:rPr>
              <w:t>.</w:t>
            </w:r>
          </w:p>
        </w:tc>
      </w:tr>
      <w:tr w:rsidR="00B77B56" w:rsidRPr="00DF6CB2" w14:paraId="2B8ED198" w14:textId="77777777" w:rsidTr="001179E8">
        <w:tc>
          <w:tcPr>
            <w:tcW w:w="2405" w:type="dxa"/>
          </w:tcPr>
          <w:p w14:paraId="563AD4D2" w14:textId="77777777" w:rsidR="00B77B56" w:rsidRPr="00DF6CB2" w:rsidRDefault="00B77B56" w:rsidP="00B77B56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Is this information operationally significant?</w:t>
            </w:r>
          </w:p>
        </w:tc>
        <w:tc>
          <w:tcPr>
            <w:tcW w:w="6610" w:type="dxa"/>
          </w:tcPr>
          <w:p w14:paraId="2456A89A" w14:textId="56C28A26" w:rsidR="0090545D" w:rsidRPr="00DF6CB2" w:rsidRDefault="0090545D" w:rsidP="0090545D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User at own discretion uses r</w:t>
            </w:r>
            <w:r w:rsidR="00B77B56" w:rsidRPr="00DF6CB2">
              <w:rPr>
                <w:lang w:val="en-GB"/>
              </w:rPr>
              <w:t xml:space="preserve">adio buttons </w:t>
            </w:r>
            <w:r w:rsidR="00B77B56" w:rsidRPr="00DF6CB2">
              <w:rPr>
                <w:rStyle w:val="SubtleEmphasis"/>
                <w:lang w:val="en-GB"/>
              </w:rPr>
              <w:t>Yes</w:t>
            </w:r>
            <w:r w:rsidR="00B77B56" w:rsidRPr="00DF6CB2">
              <w:rPr>
                <w:lang w:val="en-GB"/>
              </w:rPr>
              <w:t xml:space="preserve"> and </w:t>
            </w:r>
            <w:r w:rsidR="00B77B56" w:rsidRPr="00DF6CB2">
              <w:rPr>
                <w:rStyle w:val="SubtleEmphasis"/>
                <w:lang w:val="en-GB"/>
              </w:rPr>
              <w:t>No</w:t>
            </w:r>
            <w:r w:rsidRPr="00DF6CB2">
              <w:rPr>
                <w:rStyle w:val="SubtleEmphasis"/>
                <w:lang w:val="en-GB"/>
              </w:rPr>
              <w:t xml:space="preserve"> </w:t>
            </w:r>
            <w:r w:rsidRPr="00DF6CB2">
              <w:rPr>
                <w:lang w:val="en-GB"/>
              </w:rPr>
              <w:t>to provide insight if provided</w:t>
            </w:r>
            <w:r w:rsidR="00B77B56" w:rsidRPr="00DF6CB2">
              <w:rPr>
                <w:lang w:val="en-GB"/>
              </w:rPr>
              <w:t xml:space="preserve"> information is operationally significant</w:t>
            </w:r>
            <w:r w:rsidRPr="00DF6CB2">
              <w:rPr>
                <w:lang w:val="en-GB"/>
              </w:rPr>
              <w:t xml:space="preserve">. </w:t>
            </w:r>
          </w:p>
        </w:tc>
      </w:tr>
      <w:tr w:rsidR="0090545D" w:rsidRPr="00DF6CB2" w14:paraId="27ACBE97" w14:textId="77777777" w:rsidTr="005437E7">
        <w:trPr>
          <w:trHeight w:val="440"/>
        </w:trPr>
        <w:tc>
          <w:tcPr>
            <w:tcW w:w="2405" w:type="dxa"/>
          </w:tcPr>
          <w:p w14:paraId="210B9028" w14:textId="729A2D58" w:rsidR="0090545D" w:rsidRPr="00DF6CB2" w:rsidRDefault="005437E7" w:rsidP="005437E7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META</w:t>
            </w:r>
            <w:r w:rsidR="000F3FC7" w:rsidRPr="00DF6CB2">
              <w:rPr>
                <w:rStyle w:val="Emphasis"/>
                <w:lang w:val="en-GB"/>
              </w:rPr>
              <w:t>DATA</w:t>
            </w:r>
            <w:r w:rsidRPr="00DF6CB2">
              <w:rPr>
                <w:rStyle w:val="Emphasis"/>
                <w:lang w:val="en-GB"/>
              </w:rPr>
              <w:t xml:space="preserve"> INFO FIELDS</w:t>
            </w:r>
          </w:p>
        </w:tc>
        <w:tc>
          <w:tcPr>
            <w:tcW w:w="6610" w:type="dxa"/>
          </w:tcPr>
          <w:p w14:paraId="53A62380" w14:textId="68FF742E" w:rsidR="0090545D" w:rsidRPr="00DF6CB2" w:rsidRDefault="000F3FC7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Fields</w:t>
            </w:r>
            <w:r w:rsidR="00864AF2" w:rsidRPr="00DF6CB2">
              <w:rPr>
                <w:lang w:val="en-GB"/>
              </w:rPr>
              <w:t xml:space="preserve"> to provide data that provide information on data source and interaction in order to ensure data </w:t>
            </w:r>
            <w:r w:rsidRPr="00DF6CB2">
              <w:rPr>
                <w:lang w:val="en-GB"/>
              </w:rPr>
              <w:t>traceability and Commission Regulation (EU) No 73/2010 requirements</w:t>
            </w:r>
            <w:r w:rsidR="0091677C" w:rsidRPr="00DF6CB2">
              <w:rPr>
                <w:lang w:val="en-GB"/>
              </w:rPr>
              <w:t>.</w:t>
            </w:r>
          </w:p>
        </w:tc>
      </w:tr>
    </w:tbl>
    <w:p w14:paraId="4BA78A35" w14:textId="77777777" w:rsidR="00E537F2" w:rsidRPr="00DF6CB2" w:rsidRDefault="00E537F2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5C53E6D6" w14:textId="77777777" w:rsidR="003A4A12" w:rsidRPr="00DF6CB2" w:rsidRDefault="003A4A12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3F4B27F1" w14:textId="217F3525" w:rsidR="003A4A12" w:rsidRPr="00DF6CB2" w:rsidRDefault="00B77B56" w:rsidP="00B3353A">
      <w:pPr>
        <w:spacing w:after="100" w:afterAutospacing="1" w:line="240" w:lineRule="auto"/>
        <w:jc w:val="left"/>
        <w:rPr>
          <w:lang w:val="en-GB"/>
        </w:rPr>
      </w:pPr>
      <w:r w:rsidRPr="00DF6CB2">
        <w:rPr>
          <w:lang w:val="en-GB"/>
        </w:rPr>
        <w:t>To submit</w:t>
      </w:r>
      <w:r w:rsidR="009267E4" w:rsidRPr="00DF6CB2">
        <w:rPr>
          <w:lang w:val="en-GB"/>
        </w:rPr>
        <w:t xml:space="preserve"> a</w:t>
      </w:r>
      <w:r w:rsidRPr="00DF6CB2">
        <w:rPr>
          <w:lang w:val="en-GB"/>
        </w:rPr>
        <w:t xml:space="preserve"> filled in request form </w:t>
      </w:r>
      <w:r w:rsidR="009267E4" w:rsidRPr="00DF6CB2">
        <w:rPr>
          <w:lang w:val="en-GB"/>
        </w:rPr>
        <w:t xml:space="preserve">the </w:t>
      </w:r>
      <w:r w:rsidRPr="00DF6CB2">
        <w:rPr>
          <w:lang w:val="en-GB"/>
        </w:rPr>
        <w:t xml:space="preserve">user clicks on </w:t>
      </w:r>
      <w:r w:rsidR="00DF6CB2" w:rsidRPr="00DF6CB2">
        <w:rPr>
          <w:rStyle w:val="Emphasis"/>
          <w:lang w:val="en-GB"/>
        </w:rPr>
        <w:t>Submit</w:t>
      </w:r>
      <w:r w:rsidRPr="00DF6CB2">
        <w:rPr>
          <w:lang w:val="en-GB"/>
        </w:rPr>
        <w:t>. Herewith the request is submitted and has been assigned status SUBMITTED.</w:t>
      </w:r>
    </w:p>
    <w:p w14:paraId="6768D0A6" w14:textId="3A6F253D" w:rsidR="003A4A12" w:rsidRPr="00DF6CB2" w:rsidRDefault="003A4A12" w:rsidP="008432F2">
      <w:pPr>
        <w:pStyle w:val="Heading3"/>
        <w:rPr>
          <w:lang w:val="en-GB"/>
        </w:rPr>
      </w:pPr>
      <w:bookmarkStart w:id="34" w:name="_Toc475716182"/>
      <w:r w:rsidRPr="00DF6CB2">
        <w:rPr>
          <w:lang w:val="en-GB"/>
        </w:rPr>
        <w:t>M</w:t>
      </w:r>
      <w:r w:rsidR="001A0A7A" w:rsidRPr="00DF6CB2">
        <w:rPr>
          <w:lang w:val="en-GB"/>
        </w:rPr>
        <w:t>etadata submission for all request types</w:t>
      </w:r>
      <w:bookmarkEnd w:id="34"/>
    </w:p>
    <w:p w14:paraId="54FEE6ED" w14:textId="036025B4" w:rsidR="003A4A12" w:rsidRPr="00DF6CB2" w:rsidRDefault="003A4A12" w:rsidP="008432F2">
      <w:pPr>
        <w:spacing w:after="40" w:line="240" w:lineRule="auto"/>
        <w:rPr>
          <w:lang w:val="en-GB"/>
        </w:rPr>
      </w:pPr>
      <w:r w:rsidRPr="00DF6CB2">
        <w:rPr>
          <w:lang w:val="en-GB"/>
        </w:rPr>
        <w:t>In prior to submit a request, user feel in METADATA fields to provide data that provide information on data source and interaction in order to ensure data traceability and Commission Regulation (EU) No 73/2010 requirements.</w:t>
      </w:r>
    </w:p>
    <w:p w14:paraId="53B7A4F5" w14:textId="77777777" w:rsidR="00D65F82" w:rsidRPr="00DF6CB2" w:rsidRDefault="00D65F82" w:rsidP="008432F2">
      <w:pPr>
        <w:spacing w:after="40" w:line="240" w:lineRule="auto"/>
        <w:rPr>
          <w:lang w:val="en-GB"/>
        </w:rPr>
      </w:pPr>
    </w:p>
    <w:p w14:paraId="475E2D04" w14:textId="627E5658" w:rsidR="00E953E3" w:rsidRPr="00DF6CB2" w:rsidRDefault="00E953E3" w:rsidP="00E953E3">
      <w:pPr>
        <w:spacing w:after="40" w:line="240" w:lineRule="auto"/>
        <w:jc w:val="center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3DC20F06" wp14:editId="54C346C2">
            <wp:extent cx="5760720" cy="29260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9BD0" w14:textId="77777777" w:rsidR="003A4A12" w:rsidRPr="00DF6CB2" w:rsidRDefault="003A4A12" w:rsidP="00B3353A">
      <w:pPr>
        <w:spacing w:after="100" w:afterAutospacing="1" w:line="240" w:lineRule="auto"/>
        <w:jc w:val="left"/>
        <w:rPr>
          <w:lang w:val="en-GB"/>
        </w:rPr>
      </w:pPr>
    </w:p>
    <w:p w14:paraId="176989A8" w14:textId="77777777" w:rsidR="002010DC" w:rsidRPr="00DF6CB2" w:rsidRDefault="002010DC" w:rsidP="002010DC">
      <w:pPr>
        <w:pStyle w:val="Heading3"/>
        <w:rPr>
          <w:lang w:val="en-GB"/>
        </w:rPr>
      </w:pPr>
      <w:bookmarkStart w:id="35" w:name="_Ref471737842"/>
      <w:bookmarkStart w:id="36" w:name="_Toc475716183"/>
      <w:r w:rsidRPr="00DF6CB2">
        <w:rPr>
          <w:lang w:val="en-GB"/>
        </w:rPr>
        <w:t>Request processing statuses</w:t>
      </w:r>
      <w:bookmarkEnd w:id="35"/>
      <w:bookmarkEnd w:id="36"/>
    </w:p>
    <w:tbl>
      <w:tblPr>
        <w:tblStyle w:val="TableGrid"/>
        <w:tblW w:w="920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850"/>
        <w:gridCol w:w="993"/>
        <w:gridCol w:w="850"/>
        <w:gridCol w:w="1134"/>
      </w:tblGrid>
      <w:tr w:rsidR="00F522B2" w:rsidRPr="00DF6CB2" w14:paraId="575866CF" w14:textId="77777777" w:rsidTr="00C954DD">
        <w:trPr>
          <w:trHeight w:val="208"/>
        </w:trPr>
        <w:tc>
          <w:tcPr>
            <w:tcW w:w="1555" w:type="dxa"/>
            <w:vMerge w:val="restart"/>
            <w:shd w:val="clear" w:color="auto" w:fill="548AB7" w:themeFill="accent1" w:themeFillShade="BF"/>
          </w:tcPr>
          <w:p w14:paraId="46D2BD09" w14:textId="77777777" w:rsidR="00F522B2" w:rsidRPr="00DF6CB2" w:rsidRDefault="00F522B2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Request status</w:t>
            </w:r>
          </w:p>
        </w:tc>
        <w:tc>
          <w:tcPr>
            <w:tcW w:w="3827" w:type="dxa"/>
            <w:vMerge w:val="restart"/>
            <w:shd w:val="clear" w:color="auto" w:fill="548AB7" w:themeFill="accent1" w:themeFillShade="BF"/>
          </w:tcPr>
          <w:p w14:paraId="1DAAD54B" w14:textId="77777777" w:rsidR="00F522B2" w:rsidRPr="00DF6CB2" w:rsidRDefault="00F522B2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Description</w:t>
            </w:r>
          </w:p>
        </w:tc>
        <w:tc>
          <w:tcPr>
            <w:tcW w:w="3827" w:type="dxa"/>
            <w:gridSpan w:val="4"/>
            <w:shd w:val="clear" w:color="auto" w:fill="548AB7" w:themeFill="accent1" w:themeFillShade="BF"/>
          </w:tcPr>
          <w:p w14:paraId="3DC55B9D" w14:textId="77777777" w:rsidR="00F522B2" w:rsidRPr="00DF6CB2" w:rsidRDefault="00950D15" w:rsidP="00950D15">
            <w:pPr>
              <w:spacing w:before="40" w:after="40" w:line="240" w:lineRule="auto"/>
              <w:jc w:val="center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 xml:space="preserve">Options for </w:t>
            </w:r>
            <w:r w:rsidR="00F522B2" w:rsidRPr="00DF6CB2">
              <w:rPr>
                <w:b/>
                <w:color w:val="FFFFFF" w:themeColor="background1"/>
                <w:lang w:val="en-GB"/>
              </w:rPr>
              <w:t xml:space="preserve">Data </w:t>
            </w:r>
            <w:r w:rsidRPr="00DF6CB2">
              <w:rPr>
                <w:b/>
                <w:color w:val="FFFFFF" w:themeColor="background1"/>
                <w:lang w:val="en-GB"/>
              </w:rPr>
              <w:t>O</w:t>
            </w:r>
            <w:r w:rsidR="00F522B2" w:rsidRPr="00DF6CB2">
              <w:rPr>
                <w:b/>
                <w:color w:val="FFFFFF" w:themeColor="background1"/>
                <w:lang w:val="en-GB"/>
              </w:rPr>
              <w:t>riginator</w:t>
            </w:r>
          </w:p>
        </w:tc>
      </w:tr>
      <w:tr w:rsidR="00C954DD" w:rsidRPr="00DF6CB2" w14:paraId="279B0F4A" w14:textId="77777777" w:rsidTr="00C954DD">
        <w:trPr>
          <w:trHeight w:val="207"/>
        </w:trPr>
        <w:tc>
          <w:tcPr>
            <w:tcW w:w="1555" w:type="dxa"/>
            <w:vMerge/>
            <w:shd w:val="clear" w:color="auto" w:fill="548AB7" w:themeFill="accent1" w:themeFillShade="BF"/>
          </w:tcPr>
          <w:p w14:paraId="756CE5B1" w14:textId="77777777" w:rsidR="00C954DD" w:rsidRPr="00DF6CB2" w:rsidRDefault="00C954DD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</w:p>
        </w:tc>
        <w:tc>
          <w:tcPr>
            <w:tcW w:w="3827" w:type="dxa"/>
            <w:vMerge/>
            <w:shd w:val="clear" w:color="auto" w:fill="548AB7" w:themeFill="accent1" w:themeFillShade="BF"/>
          </w:tcPr>
          <w:p w14:paraId="6DB4B6FA" w14:textId="77777777" w:rsidR="00C954DD" w:rsidRPr="00DF6CB2" w:rsidRDefault="00C954DD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</w:p>
        </w:tc>
        <w:tc>
          <w:tcPr>
            <w:tcW w:w="850" w:type="dxa"/>
            <w:shd w:val="clear" w:color="auto" w:fill="548AB7" w:themeFill="accent1" w:themeFillShade="BF"/>
          </w:tcPr>
          <w:p w14:paraId="48DC8271" w14:textId="77777777" w:rsidR="00C954DD" w:rsidRPr="00DF6CB2" w:rsidRDefault="00C954DD" w:rsidP="00B5046F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F6CB2">
              <w:rPr>
                <w:b/>
                <w:color w:val="FFFFFF" w:themeColor="background1"/>
                <w:sz w:val="18"/>
                <w:szCs w:val="18"/>
                <w:lang w:val="en-GB"/>
              </w:rPr>
              <w:t>Edit and     add files</w:t>
            </w:r>
          </w:p>
        </w:tc>
        <w:tc>
          <w:tcPr>
            <w:tcW w:w="993" w:type="dxa"/>
            <w:shd w:val="clear" w:color="auto" w:fill="548AB7" w:themeFill="accent1" w:themeFillShade="BF"/>
          </w:tcPr>
          <w:p w14:paraId="4E84F900" w14:textId="77777777" w:rsidR="00C954DD" w:rsidRPr="00DF6CB2" w:rsidRDefault="00C954DD" w:rsidP="00582D5B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F6CB2">
              <w:rPr>
                <w:b/>
                <w:color w:val="FFFFFF" w:themeColor="background1"/>
                <w:sz w:val="18"/>
                <w:szCs w:val="18"/>
                <w:lang w:val="en-GB"/>
              </w:rPr>
              <w:t>Delete</w:t>
            </w:r>
          </w:p>
        </w:tc>
        <w:tc>
          <w:tcPr>
            <w:tcW w:w="850" w:type="dxa"/>
            <w:shd w:val="clear" w:color="auto" w:fill="548AB7" w:themeFill="accent1" w:themeFillShade="BF"/>
          </w:tcPr>
          <w:p w14:paraId="5E514792" w14:textId="77777777" w:rsidR="00C954DD" w:rsidRPr="00DF6CB2" w:rsidRDefault="00C954DD" w:rsidP="00582D5B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F6CB2">
              <w:rPr>
                <w:b/>
                <w:color w:val="FFFFFF" w:themeColor="background1"/>
                <w:sz w:val="18"/>
                <w:szCs w:val="18"/>
                <w:lang w:val="en-GB"/>
              </w:rPr>
              <w:t>Change status</w:t>
            </w:r>
          </w:p>
        </w:tc>
        <w:tc>
          <w:tcPr>
            <w:tcW w:w="1134" w:type="dxa"/>
            <w:shd w:val="clear" w:color="auto" w:fill="548AB7" w:themeFill="accent1" w:themeFillShade="BF"/>
          </w:tcPr>
          <w:p w14:paraId="6F338C52" w14:textId="77777777" w:rsidR="00C954DD" w:rsidRPr="00DF6CB2" w:rsidRDefault="00C954DD" w:rsidP="00C954DD">
            <w:pPr>
              <w:spacing w:before="40" w:after="40" w:line="240" w:lineRule="auto"/>
              <w:jc w:val="left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DF6CB2">
              <w:rPr>
                <w:b/>
                <w:color w:val="FFFFFF" w:themeColor="background1"/>
                <w:sz w:val="18"/>
                <w:szCs w:val="18"/>
                <w:lang w:val="en-GB"/>
              </w:rPr>
              <w:t>View only, download</w:t>
            </w:r>
          </w:p>
        </w:tc>
      </w:tr>
      <w:tr w:rsidR="00C954DD" w:rsidRPr="00DF6CB2" w14:paraId="52E842B5" w14:textId="77777777" w:rsidTr="00C954DD">
        <w:trPr>
          <w:trHeight w:val="533"/>
        </w:trPr>
        <w:tc>
          <w:tcPr>
            <w:tcW w:w="1555" w:type="dxa"/>
          </w:tcPr>
          <w:p w14:paraId="02A65A23" w14:textId="77777777" w:rsidR="00C954DD" w:rsidRPr="00DF6CB2" w:rsidRDefault="00C954DD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Submitted</w:t>
            </w:r>
          </w:p>
        </w:tc>
        <w:tc>
          <w:tcPr>
            <w:tcW w:w="3827" w:type="dxa"/>
          </w:tcPr>
          <w:p w14:paraId="42DC926F" w14:textId="68B86406" w:rsidR="00C954DD" w:rsidRPr="00DF6CB2" w:rsidRDefault="00C954DD" w:rsidP="00B5046F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Data originator submits</w:t>
            </w:r>
            <w:r w:rsidR="00443735" w:rsidRPr="00DF6CB2">
              <w:rPr>
                <w:lang w:val="en-GB"/>
              </w:rPr>
              <w:t xml:space="preserve"> a</w:t>
            </w:r>
            <w:r w:rsidRPr="00DF6CB2">
              <w:rPr>
                <w:lang w:val="en-GB"/>
              </w:rPr>
              <w:t xml:space="preserve"> request to AIS via data/information </w:t>
            </w:r>
            <w:r w:rsidR="00DF6CB2" w:rsidRPr="00DF6CB2">
              <w:rPr>
                <w:lang w:val="en-GB"/>
              </w:rPr>
              <w:t>submission</w:t>
            </w:r>
            <w:r w:rsidRPr="00DF6CB2">
              <w:rPr>
                <w:lang w:val="en-GB"/>
              </w:rPr>
              <w:t xml:space="preserve"> tool. </w:t>
            </w:r>
          </w:p>
          <w:p w14:paraId="22EA7C21" w14:textId="77777777" w:rsidR="00C954DD" w:rsidRPr="00DF6CB2" w:rsidRDefault="00C954DD" w:rsidP="00B5046F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Data originator can edit the request and change status to DELETED BY THE DATA ORIGINATOR</w:t>
            </w:r>
          </w:p>
        </w:tc>
        <w:tc>
          <w:tcPr>
            <w:tcW w:w="850" w:type="dxa"/>
          </w:tcPr>
          <w:p w14:paraId="18A8B344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7C67ABA9">
                <v:shape id="_x0000_i1028" type="#_x0000_t75" style="width:16.65pt;height:17.2pt" o:ole="">
                  <v:imagedata r:id="rId48" o:title=""/>
                </v:shape>
                <o:OLEObject Type="Embed" ProgID="PBrush" ShapeID="_x0000_i1028" DrawAspect="Content" ObjectID="_1551870755" r:id="rId49"/>
              </w:object>
            </w:r>
          </w:p>
        </w:tc>
        <w:tc>
          <w:tcPr>
            <w:tcW w:w="993" w:type="dxa"/>
          </w:tcPr>
          <w:p w14:paraId="1AF1F0CD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0317BD0">
                <v:shape id="_x0000_i1029" type="#_x0000_t75" style="width:16.65pt;height:17.2pt" o:ole="">
                  <v:imagedata r:id="rId48" o:title=""/>
                </v:shape>
                <o:OLEObject Type="Embed" ProgID="PBrush" ShapeID="_x0000_i1029" DrawAspect="Content" ObjectID="_1551870756" r:id="rId50"/>
              </w:object>
            </w:r>
          </w:p>
        </w:tc>
        <w:tc>
          <w:tcPr>
            <w:tcW w:w="850" w:type="dxa"/>
          </w:tcPr>
          <w:p w14:paraId="4EAFABAF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7567B97E">
                <v:shape id="_x0000_i1030" type="#_x0000_t75" style="width:16.65pt;height:17.2pt" o:ole="">
                  <v:imagedata r:id="rId48" o:title=""/>
                </v:shape>
                <o:OLEObject Type="Embed" ProgID="PBrush" ShapeID="_x0000_i1030" DrawAspect="Content" ObjectID="_1551870757" r:id="rId51"/>
              </w:object>
            </w:r>
          </w:p>
        </w:tc>
        <w:tc>
          <w:tcPr>
            <w:tcW w:w="1134" w:type="dxa"/>
          </w:tcPr>
          <w:p w14:paraId="445A2FCA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27441C4C">
                <v:shape id="_x0000_i1031" type="#_x0000_t75" style="width:16.65pt;height:17.2pt" o:ole="">
                  <v:imagedata r:id="rId48" o:title=""/>
                </v:shape>
                <o:OLEObject Type="Embed" ProgID="PBrush" ShapeID="_x0000_i1031" DrawAspect="Content" ObjectID="_1551870758" r:id="rId52"/>
              </w:object>
            </w:r>
          </w:p>
        </w:tc>
      </w:tr>
      <w:tr w:rsidR="00C954DD" w:rsidRPr="00DF6CB2" w14:paraId="0D747E3E" w14:textId="77777777" w:rsidTr="00C954DD">
        <w:tc>
          <w:tcPr>
            <w:tcW w:w="1555" w:type="dxa"/>
          </w:tcPr>
          <w:p w14:paraId="3353E9EE" w14:textId="77777777" w:rsidR="00C954DD" w:rsidRPr="00DF6CB2" w:rsidRDefault="00C954DD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Under Assessment</w:t>
            </w:r>
          </w:p>
        </w:tc>
        <w:tc>
          <w:tcPr>
            <w:tcW w:w="3827" w:type="dxa"/>
          </w:tcPr>
          <w:p w14:paraId="35421093" w14:textId="6FF7C0A5" w:rsidR="00C954DD" w:rsidRPr="00DF6CB2" w:rsidRDefault="00C954DD" w:rsidP="00443735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AIP </w:t>
            </w:r>
            <w:r w:rsidR="004E32BD" w:rsidRPr="00DF6CB2">
              <w:rPr>
                <w:lang w:val="en-GB"/>
              </w:rPr>
              <w:t xml:space="preserve">administrator </w:t>
            </w:r>
            <w:r w:rsidRPr="00DF6CB2">
              <w:rPr>
                <w:lang w:val="en-GB"/>
              </w:rPr>
              <w:t xml:space="preserve">or NOTAM </w:t>
            </w:r>
            <w:r w:rsidR="00DF6CB2" w:rsidRPr="00DF6CB2">
              <w:rPr>
                <w:lang w:val="en-GB"/>
              </w:rPr>
              <w:t>administrator</w:t>
            </w:r>
            <w:r w:rsidRPr="00DF6CB2">
              <w:rPr>
                <w:lang w:val="en-GB"/>
              </w:rPr>
              <w:t xml:space="preserve"> processes </w:t>
            </w:r>
            <w:r w:rsidR="00443735" w:rsidRPr="00DF6CB2">
              <w:rPr>
                <w:lang w:val="en-GB"/>
              </w:rPr>
              <w:t xml:space="preserve">the </w:t>
            </w:r>
            <w:r w:rsidRPr="00DF6CB2">
              <w:rPr>
                <w:lang w:val="en-GB"/>
              </w:rPr>
              <w:t xml:space="preserve">submitted request and </w:t>
            </w:r>
            <w:r w:rsidR="00DF6CB2" w:rsidRPr="00DF6CB2">
              <w:rPr>
                <w:lang w:val="en-GB"/>
              </w:rPr>
              <w:t>performs</w:t>
            </w:r>
            <w:r w:rsidRPr="00DF6CB2">
              <w:rPr>
                <w:lang w:val="en-GB"/>
              </w:rPr>
              <w:t xml:space="preserve"> assessment of provided information.</w:t>
            </w:r>
          </w:p>
        </w:tc>
        <w:tc>
          <w:tcPr>
            <w:tcW w:w="850" w:type="dxa"/>
          </w:tcPr>
          <w:p w14:paraId="4282AB52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29F3536A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76D3CF30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36C061CB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7AFE5D75">
                <v:shape id="_x0000_i1032" type="#_x0000_t75" style="width:16.65pt;height:17.2pt" o:ole="">
                  <v:imagedata r:id="rId48" o:title=""/>
                </v:shape>
                <o:OLEObject Type="Embed" ProgID="PBrush" ShapeID="_x0000_i1032" DrawAspect="Content" ObjectID="_1551870759" r:id="rId53"/>
              </w:object>
            </w:r>
          </w:p>
        </w:tc>
      </w:tr>
      <w:tr w:rsidR="00C954DD" w:rsidRPr="00DF6CB2" w14:paraId="383E002C" w14:textId="77777777" w:rsidTr="00C954DD">
        <w:tc>
          <w:tcPr>
            <w:tcW w:w="1555" w:type="dxa"/>
          </w:tcPr>
          <w:p w14:paraId="491BCDAA" w14:textId="77777777" w:rsidR="00C954DD" w:rsidRPr="00DF6CB2" w:rsidRDefault="00C954DD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Info requested</w:t>
            </w:r>
          </w:p>
        </w:tc>
        <w:tc>
          <w:tcPr>
            <w:tcW w:w="3827" w:type="dxa"/>
          </w:tcPr>
          <w:p w14:paraId="4AADD4FD" w14:textId="22D9C2CC" w:rsidR="00C954DD" w:rsidRPr="00DF6CB2" w:rsidRDefault="00C954DD" w:rsidP="00443735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AIP </w:t>
            </w:r>
            <w:r w:rsidR="00DF6CB2" w:rsidRPr="00DF6CB2">
              <w:rPr>
                <w:lang w:val="en-GB"/>
              </w:rPr>
              <w:t>administrator</w:t>
            </w:r>
            <w:r w:rsidR="00945812" w:rsidRPr="00DF6CB2" w:rsidDel="0094581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 xml:space="preserve">or NOTAM </w:t>
            </w:r>
            <w:r w:rsidR="00DF6CB2" w:rsidRPr="00DF6CB2">
              <w:rPr>
                <w:lang w:val="en-GB"/>
              </w:rPr>
              <w:t>administrator</w:t>
            </w:r>
            <w:r w:rsidRPr="00DF6CB2">
              <w:rPr>
                <w:lang w:val="en-GB"/>
              </w:rPr>
              <w:t xml:space="preserve"> may ask for additional information that should be provided by data originator. After requested information is submitted, status is changed to SUBMITTED.</w:t>
            </w:r>
          </w:p>
        </w:tc>
        <w:tc>
          <w:tcPr>
            <w:tcW w:w="850" w:type="dxa"/>
          </w:tcPr>
          <w:p w14:paraId="09D0CCC6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0B544725">
                <v:shape id="_x0000_i1033" type="#_x0000_t75" style="width:16.65pt;height:18.8pt" o:ole="">
                  <v:imagedata r:id="rId48" o:title=""/>
                </v:shape>
                <o:OLEObject Type="Embed" ProgID="PBrush" ShapeID="_x0000_i1033" DrawAspect="Content" ObjectID="_1551870760" r:id="rId54"/>
              </w:object>
            </w:r>
          </w:p>
        </w:tc>
        <w:tc>
          <w:tcPr>
            <w:tcW w:w="993" w:type="dxa"/>
          </w:tcPr>
          <w:p w14:paraId="2A4C79C2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B3A10D0">
                <v:shape id="_x0000_i1034" type="#_x0000_t75" style="width:16.65pt;height:17.2pt" o:ole="">
                  <v:imagedata r:id="rId48" o:title=""/>
                </v:shape>
                <o:OLEObject Type="Embed" ProgID="PBrush" ShapeID="_x0000_i1034" DrawAspect="Content" ObjectID="_1551870761" r:id="rId55"/>
              </w:object>
            </w:r>
          </w:p>
        </w:tc>
        <w:tc>
          <w:tcPr>
            <w:tcW w:w="850" w:type="dxa"/>
          </w:tcPr>
          <w:p w14:paraId="52E7D94C" w14:textId="77777777" w:rsidR="00C954DD" w:rsidRPr="00DF6CB2" w:rsidRDefault="002E7174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DA3C225">
                <v:shape id="_x0000_i1035" type="#_x0000_t75" style="width:16.65pt;height:17.2pt" o:ole="">
                  <v:imagedata r:id="rId48" o:title=""/>
                </v:shape>
                <o:OLEObject Type="Embed" ProgID="PBrush" ShapeID="_x0000_i1035" DrawAspect="Content" ObjectID="_1551870762" r:id="rId56"/>
              </w:object>
            </w:r>
          </w:p>
        </w:tc>
        <w:tc>
          <w:tcPr>
            <w:tcW w:w="1134" w:type="dxa"/>
          </w:tcPr>
          <w:p w14:paraId="23881FF0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</w:tr>
      <w:tr w:rsidR="00C954DD" w:rsidRPr="00DF6CB2" w14:paraId="0E7BFA5C" w14:textId="77777777" w:rsidTr="00C954DD">
        <w:trPr>
          <w:trHeight w:val="533"/>
        </w:trPr>
        <w:tc>
          <w:tcPr>
            <w:tcW w:w="1555" w:type="dxa"/>
          </w:tcPr>
          <w:p w14:paraId="3D99647D" w14:textId="77777777" w:rsidR="00C954DD" w:rsidRPr="00DF6CB2" w:rsidRDefault="00C954DD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Cancelled</w:t>
            </w:r>
          </w:p>
        </w:tc>
        <w:tc>
          <w:tcPr>
            <w:tcW w:w="3827" w:type="dxa"/>
          </w:tcPr>
          <w:p w14:paraId="40B0D458" w14:textId="327F2332" w:rsidR="00C954DD" w:rsidRPr="00DF6CB2" w:rsidRDefault="00C954DD" w:rsidP="00443735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A request can </w:t>
            </w:r>
            <w:r w:rsidR="00443735" w:rsidRPr="00DF6CB2">
              <w:rPr>
                <w:lang w:val="en-GB"/>
              </w:rPr>
              <w:t xml:space="preserve">be </w:t>
            </w:r>
            <w:r w:rsidRPr="00DF6CB2">
              <w:rPr>
                <w:lang w:val="en-GB"/>
              </w:rPr>
              <w:t>cancelled by the AIP administrator due to assessment results or data originator’s failure to submit requested information.</w:t>
            </w:r>
          </w:p>
        </w:tc>
        <w:tc>
          <w:tcPr>
            <w:tcW w:w="850" w:type="dxa"/>
          </w:tcPr>
          <w:p w14:paraId="5ACF1201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54F288A1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77706146" w14:textId="77777777" w:rsidR="00C954DD" w:rsidRPr="00DF6CB2" w:rsidRDefault="002E7174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2D50C400" w14:textId="77777777" w:rsidR="00C954DD" w:rsidRPr="00DF6CB2" w:rsidRDefault="00C954DD" w:rsidP="00DA281A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4E5BE353">
                <v:shape id="_x0000_i1036" type="#_x0000_t75" style="width:16.65pt;height:17.2pt" o:ole="">
                  <v:imagedata r:id="rId48" o:title=""/>
                </v:shape>
                <o:OLEObject Type="Embed" ProgID="PBrush" ShapeID="_x0000_i1036" DrawAspect="Content" ObjectID="_1551870763" r:id="rId57"/>
              </w:object>
            </w:r>
          </w:p>
        </w:tc>
      </w:tr>
      <w:tr w:rsidR="003D60B2" w:rsidRPr="00DF6CB2" w14:paraId="2CAF50FD" w14:textId="77777777" w:rsidTr="00C954DD">
        <w:tc>
          <w:tcPr>
            <w:tcW w:w="1555" w:type="dxa"/>
          </w:tcPr>
          <w:p w14:paraId="45406467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Deleted by data originator</w:t>
            </w:r>
          </w:p>
        </w:tc>
        <w:tc>
          <w:tcPr>
            <w:tcW w:w="3827" w:type="dxa"/>
          </w:tcPr>
          <w:p w14:paraId="52589A1C" w14:textId="467A8196" w:rsidR="003D60B2" w:rsidRPr="00DF6CB2" w:rsidRDefault="003D60B2" w:rsidP="003D60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Data originator can delete </w:t>
            </w:r>
            <w:r w:rsidR="00DF6CB2" w:rsidRPr="00DF6CB2">
              <w:rPr>
                <w:lang w:val="en-GB"/>
              </w:rPr>
              <w:t>submitted</w:t>
            </w:r>
            <w:r w:rsidRPr="00DF6CB2">
              <w:rPr>
                <w:lang w:val="en-GB"/>
              </w:rPr>
              <w:t xml:space="preserve"> request thus withdrawing the request from further assessment process. </w:t>
            </w:r>
          </w:p>
          <w:p w14:paraId="2C1D0415" w14:textId="761F9574" w:rsidR="003D60B2" w:rsidRPr="00DF6CB2" w:rsidRDefault="003D60B2" w:rsidP="003D60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Can be deleted if </w:t>
            </w:r>
            <w:r w:rsidR="00443735" w:rsidRPr="00DF6CB2">
              <w:rPr>
                <w:lang w:val="en-GB"/>
              </w:rPr>
              <w:t xml:space="preserve">the </w:t>
            </w:r>
            <w:r w:rsidRPr="00DF6CB2">
              <w:rPr>
                <w:lang w:val="en-GB"/>
              </w:rPr>
              <w:t>request</w:t>
            </w:r>
            <w:r w:rsidR="00443735" w:rsidRPr="00DF6CB2">
              <w:rPr>
                <w:lang w:val="en-GB"/>
              </w:rPr>
              <w:t xml:space="preserve"> is</w:t>
            </w:r>
            <w:r w:rsidRPr="00DF6CB2">
              <w:rPr>
                <w:lang w:val="en-GB"/>
              </w:rPr>
              <w:t xml:space="preserve"> in the status SUBMITTED</w:t>
            </w:r>
          </w:p>
        </w:tc>
        <w:tc>
          <w:tcPr>
            <w:tcW w:w="850" w:type="dxa"/>
          </w:tcPr>
          <w:p w14:paraId="70326049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57A4B55F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62CD7D8">
                <v:shape id="_x0000_i1037" type="#_x0000_t75" style="width:16.65pt;height:17.2pt" o:ole="">
                  <v:imagedata r:id="rId48" o:title=""/>
                </v:shape>
                <o:OLEObject Type="Embed" ProgID="PBrush" ShapeID="_x0000_i1037" DrawAspect="Content" ObjectID="_1551870764" r:id="rId58"/>
              </w:object>
            </w:r>
          </w:p>
        </w:tc>
        <w:tc>
          <w:tcPr>
            <w:tcW w:w="850" w:type="dxa"/>
          </w:tcPr>
          <w:p w14:paraId="64CEEA3B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70FCC8C6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71615A80">
                <v:shape id="_x0000_i1038" type="#_x0000_t75" style="width:16.65pt;height:17.2pt" o:ole="">
                  <v:imagedata r:id="rId48" o:title=""/>
                </v:shape>
                <o:OLEObject Type="Embed" ProgID="PBrush" ShapeID="_x0000_i1038" DrawAspect="Content" ObjectID="_1551870765" r:id="rId59"/>
              </w:object>
            </w:r>
          </w:p>
        </w:tc>
      </w:tr>
      <w:tr w:rsidR="003D60B2" w:rsidRPr="00DF6CB2" w14:paraId="503D6BF3" w14:textId="77777777" w:rsidTr="00C954DD">
        <w:trPr>
          <w:trHeight w:val="533"/>
        </w:trPr>
        <w:tc>
          <w:tcPr>
            <w:tcW w:w="1555" w:type="dxa"/>
          </w:tcPr>
          <w:p w14:paraId="5CC2B387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Postponed</w:t>
            </w:r>
          </w:p>
        </w:tc>
        <w:tc>
          <w:tcPr>
            <w:tcW w:w="3827" w:type="dxa"/>
          </w:tcPr>
          <w:p w14:paraId="346E3608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Assessment of a request can be postponed by the AIP administrator </w:t>
            </w:r>
          </w:p>
        </w:tc>
        <w:tc>
          <w:tcPr>
            <w:tcW w:w="850" w:type="dxa"/>
          </w:tcPr>
          <w:p w14:paraId="031BB1A5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ED9C2F5">
                <v:shape id="_x0000_i1039" type="#_x0000_t75" style="width:16.65pt;height:17.2pt" o:ole="">
                  <v:imagedata r:id="rId48" o:title=""/>
                </v:shape>
                <o:OLEObject Type="Embed" ProgID="PBrush" ShapeID="_x0000_i1039" DrawAspect="Content" ObjectID="_1551870766" r:id="rId60"/>
              </w:object>
            </w:r>
          </w:p>
        </w:tc>
        <w:tc>
          <w:tcPr>
            <w:tcW w:w="993" w:type="dxa"/>
          </w:tcPr>
          <w:p w14:paraId="587AA729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746BADC7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61F6B2FD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</w:tr>
      <w:tr w:rsidR="003D60B2" w:rsidRPr="00DF6CB2" w14:paraId="7A603800" w14:textId="77777777" w:rsidTr="00C954DD">
        <w:tc>
          <w:tcPr>
            <w:tcW w:w="1555" w:type="dxa"/>
          </w:tcPr>
          <w:p w14:paraId="5F633386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Approved</w:t>
            </w:r>
          </w:p>
        </w:tc>
        <w:tc>
          <w:tcPr>
            <w:tcW w:w="3827" w:type="dxa"/>
          </w:tcPr>
          <w:p w14:paraId="7BBC8B3F" w14:textId="067323C7" w:rsidR="003D60B2" w:rsidRPr="00DF6CB2" w:rsidRDefault="003D60B2" w:rsidP="003D60B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Assessment has been finished and administrator has approved</w:t>
            </w:r>
            <w:r w:rsidR="00CF6888" w:rsidRPr="00DF6CB2">
              <w:rPr>
                <w:lang w:val="en-GB"/>
              </w:rPr>
              <w:t xml:space="preserve"> a</w:t>
            </w:r>
            <w:r w:rsidRPr="00DF6CB2">
              <w:rPr>
                <w:lang w:val="en-GB"/>
              </w:rPr>
              <w:t xml:space="preserve"> request. Approved requests proceed to verification requested by the AIP administrator.</w:t>
            </w:r>
          </w:p>
        </w:tc>
        <w:tc>
          <w:tcPr>
            <w:tcW w:w="850" w:type="dxa"/>
          </w:tcPr>
          <w:p w14:paraId="0B36DB7D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528EF797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51BD4A00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65CCBC49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4318FE8E">
                <v:shape id="_x0000_i1040" type="#_x0000_t75" style="width:16.65pt;height:17.2pt" o:ole="">
                  <v:imagedata r:id="rId48" o:title=""/>
                </v:shape>
                <o:OLEObject Type="Embed" ProgID="PBrush" ShapeID="_x0000_i1040" DrawAspect="Content" ObjectID="_1551870767" r:id="rId61"/>
              </w:object>
            </w:r>
          </w:p>
        </w:tc>
      </w:tr>
      <w:tr w:rsidR="003D60B2" w:rsidRPr="00DF6CB2" w14:paraId="639CF455" w14:textId="77777777" w:rsidTr="00C954DD">
        <w:tc>
          <w:tcPr>
            <w:tcW w:w="1555" w:type="dxa"/>
          </w:tcPr>
          <w:p w14:paraId="58513F06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Verification</w:t>
            </w:r>
          </w:p>
        </w:tc>
        <w:tc>
          <w:tcPr>
            <w:tcW w:w="3827" w:type="dxa"/>
          </w:tcPr>
          <w:p w14:paraId="3FEBC017" w14:textId="3A270ED2" w:rsidR="003D60B2" w:rsidRPr="00DF6CB2" w:rsidRDefault="00945812" w:rsidP="00945812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AIP administrator provide</w:t>
            </w:r>
            <w:r w:rsidR="00CF6888" w:rsidRPr="00DF6CB2">
              <w:rPr>
                <w:lang w:val="en-GB"/>
              </w:rPr>
              <w:t>s</w:t>
            </w:r>
            <w:r w:rsidRPr="00DF6CB2">
              <w:rPr>
                <w:lang w:val="en-GB"/>
              </w:rPr>
              <w:t xml:space="preserve"> a proposal for publication that </w:t>
            </w:r>
            <w:r w:rsidR="003D60B2" w:rsidRPr="00DF6CB2">
              <w:rPr>
                <w:lang w:val="en-GB"/>
              </w:rPr>
              <w:t xml:space="preserve">should be verified by data </w:t>
            </w:r>
            <w:r w:rsidR="00DF6CB2" w:rsidRPr="00DF6CB2">
              <w:rPr>
                <w:lang w:val="en-GB"/>
              </w:rPr>
              <w:t>originator</w:t>
            </w:r>
            <w:r w:rsidR="003D60B2" w:rsidRPr="00DF6CB2">
              <w:rPr>
                <w:lang w:val="en-GB"/>
              </w:rPr>
              <w:t>.</w:t>
            </w:r>
          </w:p>
        </w:tc>
        <w:tc>
          <w:tcPr>
            <w:tcW w:w="850" w:type="dxa"/>
          </w:tcPr>
          <w:p w14:paraId="5235164F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59A5BA60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45EBE15F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0EA675A">
                <v:shape id="_x0000_i1041" type="#_x0000_t75" style="width:16.65pt;height:17.2pt" o:ole="">
                  <v:imagedata r:id="rId48" o:title=""/>
                </v:shape>
                <o:OLEObject Type="Embed" ProgID="PBrush" ShapeID="_x0000_i1041" DrawAspect="Content" ObjectID="_1551870768" r:id="rId62"/>
              </w:object>
            </w:r>
          </w:p>
        </w:tc>
        <w:tc>
          <w:tcPr>
            <w:tcW w:w="1134" w:type="dxa"/>
          </w:tcPr>
          <w:p w14:paraId="0531D3F4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2B8BB267">
                <v:shape id="_x0000_i1042" type="#_x0000_t75" style="width:16.65pt;height:17.2pt" o:ole="">
                  <v:imagedata r:id="rId48" o:title=""/>
                </v:shape>
                <o:OLEObject Type="Embed" ProgID="PBrush" ShapeID="_x0000_i1042" DrawAspect="Content" ObjectID="_1551870769" r:id="rId63"/>
              </w:object>
            </w:r>
          </w:p>
        </w:tc>
      </w:tr>
      <w:tr w:rsidR="003D60B2" w:rsidRPr="00DF6CB2" w14:paraId="5FE5CE68" w14:textId="77777777" w:rsidTr="00C954DD">
        <w:tc>
          <w:tcPr>
            <w:tcW w:w="1555" w:type="dxa"/>
          </w:tcPr>
          <w:p w14:paraId="17563FAA" w14:textId="77777777" w:rsidR="003D60B2" w:rsidRPr="00DF6CB2" w:rsidRDefault="003D60B2" w:rsidP="003D60B2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Not verified</w:t>
            </w:r>
          </w:p>
        </w:tc>
        <w:tc>
          <w:tcPr>
            <w:tcW w:w="3827" w:type="dxa"/>
          </w:tcPr>
          <w:p w14:paraId="62D52DFA" w14:textId="7E4EEC0B" w:rsidR="003D60B2" w:rsidRPr="00DF6CB2" w:rsidRDefault="003D60B2" w:rsidP="000D0CE0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Data originator has </w:t>
            </w:r>
            <w:r w:rsidR="00945812" w:rsidRPr="00DF6CB2">
              <w:rPr>
                <w:lang w:val="en-GB"/>
              </w:rPr>
              <w:t xml:space="preserve">denied a </w:t>
            </w:r>
            <w:r w:rsidR="000D0CE0" w:rsidRPr="00DF6CB2">
              <w:rPr>
                <w:lang w:val="en-GB"/>
              </w:rPr>
              <w:t xml:space="preserve">draft </w:t>
            </w:r>
            <w:r w:rsidR="00945812" w:rsidRPr="00DF6CB2">
              <w:rPr>
                <w:lang w:val="en-GB"/>
              </w:rPr>
              <w:t>for publication</w:t>
            </w:r>
            <w:r w:rsidRPr="00DF6CB2">
              <w:rPr>
                <w:lang w:val="en-GB"/>
              </w:rPr>
              <w:t xml:space="preserve"> </w:t>
            </w:r>
            <w:r w:rsidR="00945812" w:rsidRPr="00DF6CB2">
              <w:rPr>
                <w:lang w:val="en-GB"/>
              </w:rPr>
              <w:t>that was made by</w:t>
            </w:r>
            <w:r w:rsidRPr="00DF6CB2">
              <w:rPr>
                <w:lang w:val="en-GB"/>
              </w:rPr>
              <w:t xml:space="preserve"> AIP </w:t>
            </w:r>
            <w:r w:rsidR="00DF6CB2" w:rsidRPr="00DF6CB2">
              <w:rPr>
                <w:lang w:val="en-GB"/>
              </w:rPr>
              <w:t>administrator</w:t>
            </w:r>
            <w:r w:rsidRPr="00DF6CB2">
              <w:rPr>
                <w:lang w:val="en-GB"/>
              </w:rPr>
              <w:t xml:space="preserve">.  Repeated verification </w:t>
            </w:r>
            <w:r w:rsidR="00945812" w:rsidRPr="00DF6CB2">
              <w:rPr>
                <w:lang w:val="en-GB"/>
              </w:rPr>
              <w:t xml:space="preserve">should </w:t>
            </w:r>
            <w:r w:rsidRPr="00DF6CB2">
              <w:rPr>
                <w:lang w:val="en-GB"/>
              </w:rPr>
              <w:t>be requested by the AIP administrator.</w:t>
            </w:r>
          </w:p>
        </w:tc>
        <w:tc>
          <w:tcPr>
            <w:tcW w:w="850" w:type="dxa"/>
          </w:tcPr>
          <w:p w14:paraId="2751CC21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0810CE95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07D1CD46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2947D091">
                <v:shape id="_x0000_i1043" type="#_x0000_t75" style="width:16.65pt;height:17.2pt" o:ole="">
                  <v:imagedata r:id="rId48" o:title=""/>
                </v:shape>
                <o:OLEObject Type="Embed" ProgID="PBrush" ShapeID="_x0000_i1043" DrawAspect="Content" ObjectID="_1551870770" r:id="rId64"/>
              </w:object>
            </w:r>
          </w:p>
        </w:tc>
        <w:tc>
          <w:tcPr>
            <w:tcW w:w="1134" w:type="dxa"/>
          </w:tcPr>
          <w:p w14:paraId="16BCB12D" w14:textId="77777777" w:rsidR="003D60B2" w:rsidRPr="00DF6CB2" w:rsidRDefault="003D60B2" w:rsidP="003D60B2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43191887">
                <v:shape id="_x0000_i1044" type="#_x0000_t75" style="width:16.65pt;height:17.2pt" o:ole="">
                  <v:imagedata r:id="rId48" o:title=""/>
                </v:shape>
                <o:OLEObject Type="Embed" ProgID="PBrush" ShapeID="_x0000_i1044" DrawAspect="Content" ObjectID="_1551870771" r:id="rId65"/>
              </w:object>
            </w:r>
          </w:p>
        </w:tc>
      </w:tr>
      <w:tr w:rsidR="00D02FCB" w:rsidRPr="00DF6CB2" w14:paraId="7386D223" w14:textId="77777777" w:rsidTr="00C954DD">
        <w:tc>
          <w:tcPr>
            <w:tcW w:w="1555" w:type="dxa"/>
          </w:tcPr>
          <w:p w14:paraId="022DA2CA" w14:textId="5AE101FD" w:rsidR="00D02FCB" w:rsidRPr="00DF6CB2" w:rsidRDefault="00D02FCB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Verified</w:t>
            </w:r>
          </w:p>
        </w:tc>
        <w:tc>
          <w:tcPr>
            <w:tcW w:w="3827" w:type="dxa"/>
          </w:tcPr>
          <w:p w14:paraId="2BCAC513" w14:textId="7833953C" w:rsidR="00D02FCB" w:rsidRPr="00DF6CB2" w:rsidRDefault="00D02FCB" w:rsidP="000D0CE0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Data originator has verified </w:t>
            </w:r>
            <w:r w:rsidR="000D0CE0" w:rsidRPr="00DF6CB2">
              <w:rPr>
                <w:lang w:val="en-GB"/>
              </w:rPr>
              <w:t xml:space="preserve">draft </w:t>
            </w:r>
            <w:r w:rsidRPr="00DF6CB2">
              <w:rPr>
                <w:lang w:val="en-GB"/>
              </w:rPr>
              <w:t xml:space="preserve">for publication. </w:t>
            </w:r>
            <w:r w:rsidR="00CF6888" w:rsidRPr="00DF6CB2">
              <w:rPr>
                <w:lang w:val="en-GB"/>
              </w:rPr>
              <w:t>The r</w:t>
            </w:r>
            <w:r w:rsidRPr="00DF6CB2">
              <w:rPr>
                <w:lang w:val="en-GB"/>
              </w:rPr>
              <w:t>equest can be published by the AIP administrator</w:t>
            </w:r>
          </w:p>
        </w:tc>
        <w:tc>
          <w:tcPr>
            <w:tcW w:w="850" w:type="dxa"/>
          </w:tcPr>
          <w:p w14:paraId="1CF72B65" w14:textId="01203C89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514882BA" w14:textId="4CBF0718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color w:val="000099"/>
                <w:sz w:val="44"/>
                <w:szCs w:val="44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65CC0CE2" w14:textId="669EF805" w:rsidR="00D02FCB" w:rsidRPr="00DF6CB2" w:rsidRDefault="00D02FCB" w:rsidP="00D02FCB">
            <w:pPr>
              <w:spacing w:before="40" w:after="40" w:line="240" w:lineRule="auto"/>
              <w:jc w:val="center"/>
              <w:rPr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57800DD1">
                <v:shape id="_x0000_i1045" type="#_x0000_t75" style="width:16.65pt;height:17.2pt" o:ole="">
                  <v:imagedata r:id="rId48" o:title=""/>
                </v:shape>
                <o:OLEObject Type="Embed" ProgID="PBrush" ShapeID="_x0000_i1045" DrawAspect="Content" ObjectID="_1551870772" r:id="rId66"/>
              </w:object>
            </w:r>
          </w:p>
        </w:tc>
        <w:tc>
          <w:tcPr>
            <w:tcW w:w="1134" w:type="dxa"/>
          </w:tcPr>
          <w:p w14:paraId="601728D8" w14:textId="072957B1" w:rsidR="00D02FCB" w:rsidRPr="00DF6CB2" w:rsidRDefault="00D02FCB" w:rsidP="00D02FCB">
            <w:pPr>
              <w:spacing w:before="40" w:after="40" w:line="240" w:lineRule="auto"/>
              <w:jc w:val="center"/>
              <w:rPr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</w:tr>
      <w:tr w:rsidR="00D02FCB" w:rsidRPr="00DF6CB2" w14:paraId="4EE871CB" w14:textId="77777777" w:rsidTr="00C954DD">
        <w:trPr>
          <w:trHeight w:val="533"/>
        </w:trPr>
        <w:tc>
          <w:tcPr>
            <w:tcW w:w="1555" w:type="dxa"/>
          </w:tcPr>
          <w:p w14:paraId="0E2C5B6E" w14:textId="77777777" w:rsidR="00D02FCB" w:rsidRPr="00DF6CB2" w:rsidRDefault="00D02FCB" w:rsidP="00D02FCB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Published</w:t>
            </w:r>
          </w:p>
        </w:tc>
        <w:tc>
          <w:tcPr>
            <w:tcW w:w="3827" w:type="dxa"/>
          </w:tcPr>
          <w:p w14:paraId="56BC30CC" w14:textId="691C2DE4" w:rsidR="00D02FCB" w:rsidRPr="00DF6CB2" w:rsidRDefault="00D02FCB" w:rsidP="00D02FCB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Approved and verified requests are published in AIP.</w:t>
            </w:r>
          </w:p>
        </w:tc>
        <w:tc>
          <w:tcPr>
            <w:tcW w:w="850" w:type="dxa"/>
          </w:tcPr>
          <w:p w14:paraId="0CA8F7E6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493AFAB6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76B0EEE2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7CC93AFA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34CEC251">
                <v:shape id="_x0000_i1046" type="#_x0000_t75" style="width:16.65pt;height:17.2pt" o:ole="">
                  <v:imagedata r:id="rId48" o:title=""/>
                </v:shape>
                <o:OLEObject Type="Embed" ProgID="PBrush" ShapeID="_x0000_i1046" DrawAspect="Content" ObjectID="_1551870773" r:id="rId67"/>
              </w:object>
            </w:r>
          </w:p>
        </w:tc>
      </w:tr>
      <w:tr w:rsidR="00D02FCB" w:rsidRPr="00DF6CB2" w14:paraId="24659EE4" w14:textId="77777777" w:rsidTr="00C954DD">
        <w:tc>
          <w:tcPr>
            <w:tcW w:w="1555" w:type="dxa"/>
          </w:tcPr>
          <w:p w14:paraId="46626504" w14:textId="77777777" w:rsidR="00D02FCB" w:rsidRPr="00DF6CB2" w:rsidRDefault="00D02FCB" w:rsidP="00D02FCB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Closed</w:t>
            </w:r>
          </w:p>
        </w:tc>
        <w:tc>
          <w:tcPr>
            <w:tcW w:w="3827" w:type="dxa"/>
          </w:tcPr>
          <w:p w14:paraId="47CA365A" w14:textId="228419E9" w:rsidR="00D02FCB" w:rsidRPr="00DF6CB2" w:rsidRDefault="00D02FCB" w:rsidP="00CF6888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Request validity date expire</w:t>
            </w:r>
            <w:r w:rsidR="00CF6888" w:rsidRPr="00DF6CB2">
              <w:rPr>
                <w:lang w:val="en-GB"/>
              </w:rPr>
              <w:t>s</w:t>
            </w:r>
            <w:r w:rsidRPr="00DF6CB2">
              <w:rPr>
                <w:lang w:val="en-GB"/>
              </w:rPr>
              <w:t xml:space="preserve"> </w:t>
            </w:r>
            <w:r w:rsidR="00CF6888" w:rsidRPr="00DF6CB2">
              <w:rPr>
                <w:lang w:val="en-GB"/>
              </w:rPr>
              <w:t xml:space="preserve">is </w:t>
            </w:r>
            <w:r w:rsidRPr="00DF6CB2">
              <w:rPr>
                <w:lang w:val="en-GB"/>
              </w:rPr>
              <w:t>removed from Data distribution tool’s list of published requests.</w:t>
            </w:r>
          </w:p>
        </w:tc>
        <w:tc>
          <w:tcPr>
            <w:tcW w:w="850" w:type="dxa"/>
          </w:tcPr>
          <w:p w14:paraId="3393E3C0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993" w:type="dxa"/>
          </w:tcPr>
          <w:p w14:paraId="4B951A69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850" w:type="dxa"/>
          </w:tcPr>
          <w:p w14:paraId="322309EF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color w:val="000099"/>
                <w:sz w:val="44"/>
                <w:szCs w:val="44"/>
                <w:lang w:val="en-GB"/>
              </w:rPr>
              <w:t>-</w:t>
            </w:r>
          </w:p>
        </w:tc>
        <w:tc>
          <w:tcPr>
            <w:tcW w:w="1134" w:type="dxa"/>
          </w:tcPr>
          <w:p w14:paraId="0540DCDC" w14:textId="77777777" w:rsidR="00D02FCB" w:rsidRPr="00DF6CB2" w:rsidRDefault="00D02FCB" w:rsidP="00D02FCB">
            <w:pPr>
              <w:spacing w:before="40" w:after="40" w:line="240" w:lineRule="auto"/>
              <w:jc w:val="center"/>
              <w:rPr>
                <w:rStyle w:val="Emphasis"/>
                <w:lang w:val="en-GB"/>
              </w:rPr>
            </w:pPr>
            <w:r w:rsidRPr="00DF6CB2">
              <w:rPr>
                <w:lang w:val="en-GB"/>
              </w:rPr>
              <w:object w:dxaOrig="2775" w:dyaOrig="2820" w14:anchorId="7B017E01">
                <v:shape id="_x0000_i1047" type="#_x0000_t75" style="width:16.65pt;height:17.2pt" o:ole="">
                  <v:imagedata r:id="rId48" o:title=""/>
                </v:shape>
                <o:OLEObject Type="Embed" ProgID="PBrush" ShapeID="_x0000_i1047" DrawAspect="Content" ObjectID="_1551870774" r:id="rId68"/>
              </w:object>
            </w:r>
          </w:p>
        </w:tc>
      </w:tr>
    </w:tbl>
    <w:p w14:paraId="698D68CB" w14:textId="77777777" w:rsidR="00370919" w:rsidRPr="00DF6CB2" w:rsidRDefault="00370919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70FA1706" w14:textId="77777777" w:rsidR="00582D5B" w:rsidRPr="00DF6CB2" w:rsidRDefault="00582D5B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455234DE" w14:textId="77777777" w:rsidR="00DB2817" w:rsidRPr="00DF6CB2" w:rsidRDefault="00DB2817" w:rsidP="00DB2817">
      <w:pPr>
        <w:pStyle w:val="Heading3"/>
        <w:rPr>
          <w:lang w:val="en-GB" w:eastAsia="lv-LV"/>
        </w:rPr>
      </w:pPr>
      <w:bookmarkStart w:id="37" w:name="_Toc475716184"/>
      <w:r w:rsidRPr="00DF6CB2">
        <w:rPr>
          <w:lang w:val="en-GB" w:eastAsia="lv-LV"/>
        </w:rPr>
        <w:t>Request change history</w:t>
      </w:r>
      <w:bookmarkEnd w:id="37"/>
      <w:r w:rsidRPr="00DF6CB2">
        <w:rPr>
          <w:lang w:val="en-GB" w:eastAsia="lv-LV"/>
        </w:rPr>
        <w:t xml:space="preserve"> </w:t>
      </w:r>
    </w:p>
    <w:p w14:paraId="7DC313DE" w14:textId="77ACA29D" w:rsidR="005225D4" w:rsidRPr="00DF6CB2" w:rsidRDefault="00DF6CB2" w:rsidP="005225D4">
      <w:pPr>
        <w:rPr>
          <w:lang w:val="en-GB" w:eastAsia="lv-LV"/>
        </w:rPr>
      </w:pPr>
      <w:r w:rsidRPr="00DF6CB2">
        <w:rPr>
          <w:lang w:val="en-GB" w:eastAsia="lv-LV"/>
        </w:rPr>
        <w:t>Section</w:t>
      </w:r>
      <w:r w:rsidR="00B77B56" w:rsidRPr="00DF6CB2">
        <w:rPr>
          <w:lang w:val="en-GB" w:eastAsia="lv-LV"/>
        </w:rPr>
        <w:t xml:space="preserve"> COMMENTS AND UPDATES displays history of all actions performed to the </w:t>
      </w:r>
      <w:r w:rsidRPr="00DF6CB2">
        <w:rPr>
          <w:lang w:val="en-GB" w:eastAsia="lv-LV"/>
        </w:rPr>
        <w:t>registered</w:t>
      </w:r>
      <w:r w:rsidR="00B77B56" w:rsidRPr="00DF6CB2">
        <w:rPr>
          <w:lang w:val="en-GB" w:eastAsia="lv-LV"/>
        </w:rPr>
        <w:t xml:space="preserve"> request</w:t>
      </w:r>
      <w:r w:rsidR="00A40B1C" w:rsidRPr="00DF6CB2">
        <w:rPr>
          <w:lang w:val="en-GB" w:eastAsia="lv-LV"/>
        </w:rPr>
        <w:t>s</w:t>
      </w:r>
      <w:r w:rsidR="00B77B56" w:rsidRPr="00DF6CB2">
        <w:rPr>
          <w:lang w:val="en-GB" w:eastAsia="lv-LV"/>
        </w:rPr>
        <w:t>, e.g. change in status, updates, comme</w:t>
      </w:r>
      <w:r w:rsidR="00A40B1C" w:rsidRPr="00DF6CB2">
        <w:rPr>
          <w:lang w:val="en-GB" w:eastAsia="lv-LV"/>
        </w:rPr>
        <w:t>n</w:t>
      </w:r>
      <w:r w:rsidR="00B77B56" w:rsidRPr="00DF6CB2">
        <w:rPr>
          <w:lang w:val="en-GB" w:eastAsia="lv-LV"/>
        </w:rPr>
        <w:t xml:space="preserve">ts added by </w:t>
      </w:r>
      <w:r w:rsidR="00945812" w:rsidRPr="00DF6CB2">
        <w:rPr>
          <w:lang w:val="en-GB" w:eastAsia="lv-LV"/>
        </w:rPr>
        <w:t>data originator</w:t>
      </w:r>
      <w:r w:rsidR="00B77B56" w:rsidRPr="00DF6CB2">
        <w:rPr>
          <w:lang w:val="en-GB" w:eastAsia="lv-LV"/>
        </w:rPr>
        <w:t xml:space="preserve"> or AIS specialist. </w:t>
      </w:r>
    </w:p>
    <w:p w14:paraId="3FDE2914" w14:textId="77777777" w:rsidR="00DB2817" w:rsidRPr="00DF6CB2" w:rsidRDefault="00DB2817" w:rsidP="00DB2817">
      <w:pPr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46C4F950" wp14:editId="0D9D459C">
            <wp:extent cx="5730875" cy="3085465"/>
            <wp:effectExtent l="0" t="0" r="317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C0CD" w14:textId="77777777" w:rsidR="00B5418D" w:rsidRPr="00DF6CB2" w:rsidRDefault="00B5418D" w:rsidP="00B5418D">
      <w:pPr>
        <w:pStyle w:val="Heading2"/>
        <w:rPr>
          <w:lang w:val="en-GB"/>
        </w:rPr>
      </w:pPr>
      <w:bookmarkStart w:id="38" w:name="_Toc475716185"/>
      <w:r w:rsidRPr="00DF6CB2">
        <w:rPr>
          <w:lang w:val="en-GB"/>
        </w:rPr>
        <w:t>Search registered requests</w:t>
      </w:r>
      <w:bookmarkEnd w:id="38"/>
    </w:p>
    <w:p w14:paraId="0B235ED4" w14:textId="27B2A247" w:rsidR="00B5418D" w:rsidRPr="00DF6CB2" w:rsidRDefault="00B5418D" w:rsidP="00B5418D">
      <w:pPr>
        <w:rPr>
          <w:lang w:val="en-GB"/>
        </w:rPr>
      </w:pPr>
      <w:r w:rsidRPr="00DF6CB2">
        <w:rPr>
          <w:lang w:val="en-GB"/>
        </w:rPr>
        <w:t xml:space="preserve">All previously </w:t>
      </w:r>
      <w:r w:rsidR="00DF6CB2" w:rsidRPr="00DF6CB2">
        <w:rPr>
          <w:lang w:val="en-GB"/>
        </w:rPr>
        <w:t>submitted</w:t>
      </w:r>
      <w:r w:rsidRPr="00DF6CB2">
        <w:rPr>
          <w:lang w:val="en-GB"/>
        </w:rPr>
        <w:t xml:space="preserve"> </w:t>
      </w:r>
      <w:r w:rsidR="00DF6CB2" w:rsidRPr="00DF6CB2">
        <w:rPr>
          <w:lang w:val="en-GB"/>
        </w:rPr>
        <w:t>requests</w:t>
      </w:r>
      <w:r w:rsidRPr="00DF6CB2">
        <w:rPr>
          <w:lang w:val="en-GB"/>
        </w:rPr>
        <w:t>/ infor</w:t>
      </w:r>
      <w:r w:rsidR="00A40B1C" w:rsidRPr="00DF6CB2">
        <w:rPr>
          <w:lang w:val="en-GB"/>
        </w:rPr>
        <w:t>m</w:t>
      </w:r>
      <w:r w:rsidRPr="00DF6CB2">
        <w:rPr>
          <w:lang w:val="en-GB"/>
        </w:rPr>
        <w:t xml:space="preserve">ation are shown in the table specifying </w:t>
      </w:r>
      <w:r w:rsidRPr="00DF6CB2">
        <w:rPr>
          <w:rStyle w:val="SubtleEmphasis"/>
          <w:lang w:val="en-GB"/>
        </w:rPr>
        <w:t>Number, Registration date, Originator, Subject, Status, Effective date, End date</w:t>
      </w:r>
      <w:r w:rsidRPr="00DF6CB2">
        <w:rPr>
          <w:lang w:val="en-GB"/>
        </w:rPr>
        <w:t xml:space="preserve">.  The </w:t>
      </w:r>
      <w:r w:rsidR="00945812" w:rsidRPr="00DF6CB2">
        <w:rPr>
          <w:lang w:val="en-GB"/>
        </w:rPr>
        <w:t>search of registered requests can be performed</w:t>
      </w:r>
      <w:r w:rsidRPr="00DF6CB2">
        <w:rPr>
          <w:lang w:val="en-GB"/>
        </w:rPr>
        <w:t xml:space="preserve"> by using the following filters: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3118"/>
        <w:gridCol w:w="3544"/>
      </w:tblGrid>
      <w:tr w:rsidR="00B5418D" w:rsidRPr="00DF6CB2" w14:paraId="333530A2" w14:textId="77777777" w:rsidTr="005437E7">
        <w:tc>
          <w:tcPr>
            <w:tcW w:w="2547" w:type="dxa"/>
          </w:tcPr>
          <w:p w14:paraId="66F9A323" w14:textId="77777777" w:rsidR="00B5418D" w:rsidRPr="00DF6CB2" w:rsidRDefault="00B5418D" w:rsidP="005437E7">
            <w:pPr>
              <w:pStyle w:val="ListBullet"/>
              <w:rPr>
                <w:lang w:val="en-GB"/>
              </w:rPr>
            </w:pPr>
            <w:r w:rsidRPr="00DF6CB2">
              <w:rPr>
                <w:lang w:val="en-GB"/>
              </w:rPr>
              <w:t>Status</w:t>
            </w:r>
          </w:p>
        </w:tc>
        <w:tc>
          <w:tcPr>
            <w:tcW w:w="3118" w:type="dxa"/>
          </w:tcPr>
          <w:p w14:paraId="11F4516E" w14:textId="77777777" w:rsidR="00B5418D" w:rsidRPr="00DF6CB2" w:rsidRDefault="00B5418D" w:rsidP="005437E7">
            <w:pPr>
              <w:pStyle w:val="ListBullet"/>
              <w:rPr>
                <w:lang w:val="en-GB"/>
              </w:rPr>
            </w:pPr>
            <w:r w:rsidRPr="00DF6CB2">
              <w:rPr>
                <w:lang w:val="en-GB"/>
              </w:rPr>
              <w:t>Originator</w:t>
            </w:r>
          </w:p>
        </w:tc>
        <w:tc>
          <w:tcPr>
            <w:tcW w:w="3544" w:type="dxa"/>
          </w:tcPr>
          <w:p w14:paraId="64E4A906" w14:textId="77777777" w:rsidR="00B5418D" w:rsidRPr="00DF6CB2" w:rsidRDefault="00B5418D" w:rsidP="005437E7">
            <w:pPr>
              <w:pStyle w:val="ListBullet"/>
              <w:rPr>
                <w:lang w:val="en-GB"/>
              </w:rPr>
            </w:pPr>
            <w:r w:rsidRPr="00DF6CB2">
              <w:rPr>
                <w:lang w:val="en-GB"/>
              </w:rPr>
              <w:t>Request type</w:t>
            </w:r>
          </w:p>
        </w:tc>
      </w:tr>
      <w:tr w:rsidR="00B5418D" w:rsidRPr="00DF6CB2" w14:paraId="6F1EF0F9" w14:textId="77777777" w:rsidTr="005437E7">
        <w:trPr>
          <w:trHeight w:val="3294"/>
        </w:trPr>
        <w:tc>
          <w:tcPr>
            <w:tcW w:w="2547" w:type="dxa"/>
          </w:tcPr>
          <w:p w14:paraId="1A978E72" w14:textId="77777777" w:rsidR="00B5418D" w:rsidRPr="00DF6CB2" w:rsidRDefault="00B5418D" w:rsidP="005437E7">
            <w:pPr>
              <w:spacing w:after="0" w:line="360" w:lineRule="auto"/>
              <w:jc w:val="right"/>
              <w:rPr>
                <w:lang w:val="en-GB"/>
              </w:rPr>
            </w:pPr>
            <w:r w:rsidRPr="00DF6CB2">
              <w:rPr>
                <w:noProof/>
                <w:lang w:eastAsia="lv-LV"/>
              </w:rPr>
              <w:drawing>
                <wp:inline distT="0" distB="0" distL="0" distR="0" wp14:anchorId="65843974" wp14:editId="1C9CF16F">
                  <wp:extent cx="1263325" cy="19145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87" cy="193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3406BDA" w14:textId="77777777" w:rsidR="00B5418D" w:rsidRPr="00DF6CB2" w:rsidRDefault="00B5418D" w:rsidP="005437E7">
            <w:pPr>
              <w:spacing w:after="0" w:line="360" w:lineRule="auto"/>
              <w:jc w:val="right"/>
              <w:rPr>
                <w:lang w:val="en-GB"/>
              </w:rPr>
            </w:pPr>
            <w:r w:rsidRPr="00DF6CB2">
              <w:rPr>
                <w:lang w:val="en-GB"/>
              </w:rPr>
              <w:object w:dxaOrig="4020" w:dyaOrig="1530" w14:anchorId="1CEB4CD6">
                <v:shape id="_x0000_i1048" type="#_x0000_t75" style="width:127.35pt;height:48.9pt" o:ole="">
                  <v:imagedata r:id="rId71" o:title=""/>
                </v:shape>
                <o:OLEObject Type="Embed" ProgID="PBrush" ShapeID="_x0000_i1048" DrawAspect="Content" ObjectID="_1551870775" r:id="rId72"/>
              </w:object>
            </w:r>
          </w:p>
        </w:tc>
        <w:tc>
          <w:tcPr>
            <w:tcW w:w="3544" w:type="dxa"/>
          </w:tcPr>
          <w:p w14:paraId="19766C21" w14:textId="77777777" w:rsidR="00B5418D" w:rsidRPr="00DF6CB2" w:rsidRDefault="00B5418D" w:rsidP="005437E7">
            <w:pPr>
              <w:spacing w:after="0" w:line="360" w:lineRule="auto"/>
              <w:jc w:val="right"/>
              <w:rPr>
                <w:lang w:val="en-GB"/>
              </w:rPr>
            </w:pPr>
            <w:r w:rsidRPr="00DF6CB2">
              <w:rPr>
                <w:noProof/>
                <w:lang w:eastAsia="lv-LV"/>
              </w:rPr>
              <w:drawing>
                <wp:inline distT="0" distB="0" distL="0" distR="0" wp14:anchorId="72E28C4A" wp14:editId="782CE9B7">
                  <wp:extent cx="1964871" cy="10858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93" cy="108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F6923" w14:textId="77777777" w:rsidR="00B5418D" w:rsidRPr="00DF6CB2" w:rsidRDefault="00B5418D" w:rsidP="00B5418D">
      <w:pPr>
        <w:rPr>
          <w:lang w:val="en-GB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4678"/>
        <w:gridCol w:w="4389"/>
      </w:tblGrid>
      <w:tr w:rsidR="00B5418D" w:rsidRPr="00DF6CB2" w14:paraId="21F5D120" w14:textId="77777777" w:rsidTr="005437E7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7410DC1" w14:textId="77777777" w:rsidR="00B5418D" w:rsidRPr="00DF6CB2" w:rsidRDefault="00B5418D" w:rsidP="005437E7">
            <w:pPr>
              <w:pStyle w:val="ListBullet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Registration date from;  Registration date till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14:paraId="35B954C5" w14:textId="77777777" w:rsidR="00B5418D" w:rsidRPr="00DF6CB2" w:rsidRDefault="00B5418D" w:rsidP="005437E7">
            <w:pPr>
              <w:pStyle w:val="ListBullet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>Effective date from;          Effective date till</w:t>
            </w:r>
          </w:p>
        </w:tc>
      </w:tr>
      <w:tr w:rsidR="00B5418D" w:rsidRPr="00DF6CB2" w14:paraId="2042F436" w14:textId="77777777" w:rsidTr="005437E7"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647E02" w14:textId="77777777" w:rsidR="00B5418D" w:rsidRPr="00DF6CB2" w:rsidRDefault="00B5418D" w:rsidP="005437E7">
            <w:pPr>
              <w:jc w:val="center"/>
              <w:rPr>
                <w:lang w:val="en-GB"/>
              </w:rPr>
            </w:pPr>
            <w:r w:rsidRPr="00DF6CB2">
              <w:rPr>
                <w:lang w:val="en-GB"/>
              </w:rPr>
              <w:object w:dxaOrig="4380" w:dyaOrig="3600" w14:anchorId="3CC73647">
                <v:shape id="_x0000_i1049" type="#_x0000_t75" style="width:135.95pt;height:112.3pt" o:ole="">
                  <v:imagedata r:id="rId74" o:title=""/>
                </v:shape>
                <o:OLEObject Type="Embed" ProgID="PBrush" ShapeID="_x0000_i1049" DrawAspect="Content" ObjectID="_1551870776" r:id="rId75"/>
              </w:object>
            </w:r>
          </w:p>
        </w:tc>
      </w:tr>
    </w:tbl>
    <w:p w14:paraId="439F7B3B" w14:textId="77777777" w:rsidR="00B5418D" w:rsidRPr="00DF6CB2" w:rsidRDefault="00B5418D" w:rsidP="00B5418D">
      <w:pPr>
        <w:rPr>
          <w:lang w:val="en-GB"/>
        </w:rPr>
      </w:pPr>
      <w:r w:rsidRPr="00DF6CB2"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 wp14:anchorId="53A4B2A1" wp14:editId="7065B569">
            <wp:simplePos x="0" y="0"/>
            <wp:positionH relativeFrom="column">
              <wp:posOffset>3649980</wp:posOffset>
            </wp:positionH>
            <wp:positionV relativeFrom="paragraph">
              <wp:posOffset>34290</wp:posOffset>
            </wp:positionV>
            <wp:extent cx="1771650" cy="8477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6CB2">
        <w:rPr>
          <w:lang w:val="en-GB"/>
        </w:rPr>
        <w:t xml:space="preserve">When filtering parameters are set, click </w:t>
      </w:r>
      <w:r w:rsidRPr="00DF6CB2">
        <w:rPr>
          <w:rStyle w:val="Emphasis"/>
          <w:lang w:val="en-GB"/>
        </w:rPr>
        <w:t>Apply filters</w:t>
      </w:r>
      <w:r w:rsidRPr="00DF6CB2">
        <w:rPr>
          <w:lang w:val="en-GB"/>
        </w:rPr>
        <w:t>.</w:t>
      </w:r>
    </w:p>
    <w:p w14:paraId="58476870" w14:textId="77777777" w:rsidR="00B5418D" w:rsidRPr="00DF6CB2" w:rsidRDefault="00B5418D" w:rsidP="00B5418D">
      <w:pPr>
        <w:rPr>
          <w:lang w:val="en-GB"/>
        </w:rPr>
      </w:pPr>
      <w:r w:rsidRPr="00DF6CB2">
        <w:rPr>
          <w:lang w:val="en-GB"/>
        </w:rPr>
        <w:t xml:space="preserve">Press </w:t>
      </w:r>
      <w:r w:rsidRPr="00DF6CB2">
        <w:rPr>
          <w:rStyle w:val="Emphasis"/>
          <w:lang w:val="en-GB"/>
        </w:rPr>
        <w:t>Clear</w:t>
      </w:r>
      <w:r w:rsidRPr="00DF6CB2">
        <w:rPr>
          <w:lang w:val="en-GB"/>
        </w:rPr>
        <w:t xml:space="preserve"> to remove all filters.  </w:t>
      </w:r>
    </w:p>
    <w:p w14:paraId="467E8101" w14:textId="77777777" w:rsidR="00B5418D" w:rsidRPr="00DF6CB2" w:rsidRDefault="00B5418D" w:rsidP="00B5418D">
      <w:pPr>
        <w:rPr>
          <w:lang w:val="en-GB"/>
        </w:rPr>
      </w:pPr>
    </w:p>
    <w:p w14:paraId="7E27E7EA" w14:textId="6D80743A" w:rsidR="00B5418D" w:rsidRPr="00DF6CB2" w:rsidRDefault="00B5418D" w:rsidP="00B5418D">
      <w:pPr>
        <w:rPr>
          <w:lang w:val="en-GB"/>
        </w:rPr>
      </w:pPr>
      <w:r w:rsidRPr="00DF6CB2">
        <w:rPr>
          <w:lang w:val="en-GB"/>
        </w:rPr>
        <w:t xml:space="preserve">Open </w:t>
      </w:r>
      <w:r w:rsidR="00AA0EB5" w:rsidRPr="00DF6CB2">
        <w:rPr>
          <w:lang w:val="en-GB"/>
        </w:rPr>
        <w:t xml:space="preserve">the </w:t>
      </w:r>
      <w:r w:rsidRPr="00DF6CB2">
        <w:rPr>
          <w:lang w:val="en-GB"/>
        </w:rPr>
        <w:t xml:space="preserve">registered request by </w:t>
      </w:r>
      <w:r w:rsidR="00DF6CB2" w:rsidRPr="00DF6CB2">
        <w:rPr>
          <w:lang w:val="en-GB"/>
        </w:rPr>
        <w:t>double-clicking</w:t>
      </w:r>
      <w:r w:rsidRPr="00DF6CB2">
        <w:rPr>
          <w:lang w:val="en-GB"/>
        </w:rPr>
        <w:t xml:space="preserve"> on</w:t>
      </w:r>
      <w:r w:rsidR="00AA0EB5" w:rsidRPr="00DF6CB2">
        <w:rPr>
          <w:lang w:val="en-GB"/>
        </w:rPr>
        <w:t xml:space="preserve"> the</w:t>
      </w:r>
      <w:r w:rsidRPr="00DF6CB2">
        <w:rPr>
          <w:lang w:val="en-GB"/>
        </w:rPr>
        <w:t xml:space="preserve"> request’s subject.</w:t>
      </w:r>
    </w:p>
    <w:p w14:paraId="5BF8F311" w14:textId="77777777" w:rsidR="00B5418D" w:rsidRPr="00DF6CB2" w:rsidRDefault="00B5418D" w:rsidP="00DB2817">
      <w:pPr>
        <w:rPr>
          <w:lang w:val="en-GB" w:eastAsia="lv-LV"/>
        </w:rPr>
      </w:pPr>
    </w:p>
    <w:p w14:paraId="7891C523" w14:textId="25A35628" w:rsidR="00743374" w:rsidRPr="00DF6CB2" w:rsidRDefault="00743374" w:rsidP="00743374">
      <w:pPr>
        <w:pStyle w:val="Heading2"/>
        <w:rPr>
          <w:lang w:val="en-GB" w:eastAsia="lv-LV"/>
        </w:rPr>
      </w:pPr>
      <w:bookmarkStart w:id="39" w:name="_Toc475716186"/>
      <w:r w:rsidRPr="00DF6CB2">
        <w:rPr>
          <w:lang w:val="en-GB" w:eastAsia="lv-LV"/>
        </w:rPr>
        <w:t>Edit AIP AMDT</w:t>
      </w:r>
      <w:r w:rsidR="002A0B25" w:rsidRPr="00DF6CB2">
        <w:rPr>
          <w:lang w:val="en-GB" w:eastAsia="lv-LV"/>
        </w:rPr>
        <w:t>, AIP</w:t>
      </w:r>
      <w:r w:rsidRPr="00DF6CB2">
        <w:rPr>
          <w:lang w:val="en-GB" w:eastAsia="lv-LV"/>
        </w:rPr>
        <w:t xml:space="preserve"> SUP</w:t>
      </w:r>
      <w:r w:rsidR="00673335" w:rsidRPr="00DF6CB2">
        <w:rPr>
          <w:lang w:val="en-GB" w:eastAsia="lv-LV"/>
        </w:rPr>
        <w:t xml:space="preserve"> AND AIC</w:t>
      </w:r>
      <w:r w:rsidRPr="00DF6CB2">
        <w:rPr>
          <w:lang w:val="en-GB" w:eastAsia="lv-LV"/>
        </w:rPr>
        <w:t xml:space="preserve"> registered requests</w:t>
      </w:r>
      <w:bookmarkEnd w:id="39"/>
    </w:p>
    <w:p w14:paraId="0B44DA7C" w14:textId="1A183A47" w:rsidR="00743374" w:rsidRPr="00DF6CB2" w:rsidRDefault="00743374" w:rsidP="00B3353A">
      <w:pPr>
        <w:spacing w:after="100" w:afterAutospacing="1" w:line="240" w:lineRule="auto"/>
        <w:jc w:val="left"/>
        <w:rPr>
          <w:lang w:val="en-GB" w:eastAsia="lv-LV"/>
        </w:rPr>
      </w:pPr>
      <w:r w:rsidRPr="00DF6CB2">
        <w:rPr>
          <w:lang w:val="en-GB" w:eastAsia="lv-LV"/>
        </w:rPr>
        <w:t>Select registered AIP AMD</w:t>
      </w:r>
      <w:r w:rsidR="00673335" w:rsidRPr="00DF6CB2">
        <w:rPr>
          <w:lang w:val="en-GB" w:eastAsia="lv-LV"/>
        </w:rPr>
        <w:t>,</w:t>
      </w:r>
      <w:r w:rsidRPr="00DF6CB2">
        <w:rPr>
          <w:lang w:val="en-GB" w:eastAsia="lv-LV"/>
        </w:rPr>
        <w:t xml:space="preserve"> AIP SUP </w:t>
      </w:r>
      <w:r w:rsidR="00673335" w:rsidRPr="00DF6CB2">
        <w:rPr>
          <w:lang w:val="en-GB" w:eastAsia="lv-LV"/>
        </w:rPr>
        <w:t xml:space="preserve">and AIC </w:t>
      </w:r>
      <w:r w:rsidRPr="00DF6CB2">
        <w:rPr>
          <w:lang w:val="en-GB" w:eastAsia="lv-LV"/>
        </w:rPr>
        <w:t xml:space="preserve">requests by using filters. Find the request and </w:t>
      </w:r>
      <w:r w:rsidR="00DF6CB2">
        <w:rPr>
          <w:lang w:val="en-GB" w:eastAsia="lv-LV"/>
        </w:rPr>
        <w:t>d</w:t>
      </w:r>
      <w:r w:rsidR="00DF6CB2" w:rsidRPr="00DF6CB2">
        <w:rPr>
          <w:lang w:val="en-GB" w:eastAsia="lv-LV"/>
        </w:rPr>
        <w:t>ouble</w:t>
      </w:r>
      <w:r w:rsidR="00DF6CB2">
        <w:rPr>
          <w:lang w:val="en-GB" w:eastAsia="lv-LV"/>
        </w:rPr>
        <w:t>-c</w:t>
      </w:r>
      <w:r w:rsidR="00DF6CB2" w:rsidRPr="00DF6CB2">
        <w:rPr>
          <w:lang w:val="en-GB" w:eastAsia="lv-LV"/>
        </w:rPr>
        <w:t>lick</w:t>
      </w:r>
      <w:r w:rsidRPr="00DF6CB2">
        <w:rPr>
          <w:lang w:val="en-GB" w:eastAsia="lv-LV"/>
        </w:rPr>
        <w:t xml:space="preserve"> on request’s subject. </w:t>
      </w:r>
    </w:p>
    <w:p w14:paraId="6B7E89CE" w14:textId="07CDDD84" w:rsidR="004A63D5" w:rsidRPr="00DF6CB2" w:rsidRDefault="00125329" w:rsidP="00B3353A">
      <w:pPr>
        <w:spacing w:after="100" w:afterAutospacing="1" w:line="240" w:lineRule="auto"/>
        <w:jc w:val="left"/>
        <w:rPr>
          <w:lang w:val="en-GB" w:eastAsia="lv-LV"/>
        </w:rPr>
      </w:pPr>
      <w:r w:rsidRPr="00DF6CB2">
        <w:rPr>
          <w:color w:val="FF0000"/>
          <w:sz w:val="40"/>
          <w:szCs w:val="40"/>
          <w:lang w:val="en-GB" w:eastAsia="lv-LV"/>
        </w:rPr>
        <w:t xml:space="preserve">! </w:t>
      </w:r>
      <w:r w:rsidR="004A63D5" w:rsidRPr="00DF6CB2">
        <w:rPr>
          <w:lang w:val="en-GB" w:eastAsia="lv-LV"/>
        </w:rPr>
        <w:t xml:space="preserve">Only requests </w:t>
      </w:r>
      <w:r w:rsidR="00945812" w:rsidRPr="00DF6CB2">
        <w:rPr>
          <w:lang w:val="en-GB" w:eastAsia="lv-LV"/>
        </w:rPr>
        <w:t xml:space="preserve">that are </w:t>
      </w:r>
      <w:r w:rsidR="00366E95" w:rsidRPr="00DF6CB2">
        <w:rPr>
          <w:lang w:val="en-GB" w:eastAsia="lv-LV"/>
        </w:rPr>
        <w:t xml:space="preserve">in </w:t>
      </w:r>
      <w:r w:rsidR="004A63D5" w:rsidRPr="00DF6CB2">
        <w:rPr>
          <w:rStyle w:val="SubtleEmphasis"/>
          <w:lang w:val="en-GB"/>
        </w:rPr>
        <w:t>S</w:t>
      </w:r>
      <w:r w:rsidRPr="00DF6CB2">
        <w:rPr>
          <w:rStyle w:val="SubtleEmphasis"/>
          <w:lang w:val="en-GB"/>
        </w:rPr>
        <w:t>UBMITTED</w:t>
      </w:r>
      <w:r w:rsidR="004A63D5" w:rsidRPr="00DF6CB2">
        <w:rPr>
          <w:lang w:val="en-GB" w:eastAsia="lv-LV"/>
        </w:rPr>
        <w:t xml:space="preserve"> or </w:t>
      </w:r>
      <w:r w:rsidRPr="00DF6CB2">
        <w:rPr>
          <w:lang w:val="en-GB" w:eastAsia="lv-LV"/>
        </w:rPr>
        <w:t>INFO REQUESTED</w:t>
      </w:r>
      <w:r w:rsidR="004A63D5" w:rsidRPr="00DF6CB2">
        <w:rPr>
          <w:lang w:val="en-GB" w:eastAsia="lv-LV"/>
        </w:rPr>
        <w:t xml:space="preserve"> </w:t>
      </w:r>
      <w:r w:rsidR="00945812" w:rsidRPr="00DF6CB2">
        <w:rPr>
          <w:lang w:val="en-GB" w:eastAsia="lv-LV"/>
        </w:rPr>
        <w:t xml:space="preserve">status </w:t>
      </w:r>
      <w:r w:rsidR="004A63D5" w:rsidRPr="00DF6CB2">
        <w:rPr>
          <w:lang w:val="en-GB" w:eastAsia="lv-LV"/>
        </w:rPr>
        <w:t>can be edited by the data originator.</w:t>
      </w:r>
    </w:p>
    <w:p w14:paraId="70799DF7" w14:textId="77777777" w:rsidR="00743374" w:rsidRPr="00DF6CB2" w:rsidRDefault="00743374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04AE0FEF" w14:textId="2C1BC4E2" w:rsidR="00743374" w:rsidRPr="00DF6CB2" w:rsidRDefault="000D0CE0" w:rsidP="00B3353A">
      <w:pPr>
        <w:spacing w:after="100" w:afterAutospacing="1" w:line="240" w:lineRule="auto"/>
        <w:jc w:val="left"/>
        <w:rPr>
          <w:lang w:val="en-GB" w:eastAsia="lv-LV"/>
        </w:rPr>
      </w:pPr>
      <w:r w:rsidRPr="00DF6CB2">
        <w:rPr>
          <w:noProof/>
          <w:lang w:eastAsia="lv-LV"/>
        </w:rPr>
        <w:drawing>
          <wp:inline distT="0" distB="0" distL="0" distR="0" wp14:anchorId="6A28010F" wp14:editId="188FFD30">
            <wp:extent cx="5730875" cy="3676015"/>
            <wp:effectExtent l="0" t="0" r="317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F966" w14:textId="01EB93DD" w:rsidR="00743374" w:rsidRPr="00DF6CB2" w:rsidRDefault="00743374" w:rsidP="00B3353A">
      <w:pPr>
        <w:spacing w:after="100" w:afterAutospacing="1" w:line="240" w:lineRule="auto"/>
        <w:jc w:val="left"/>
        <w:rPr>
          <w:lang w:val="en-GB" w:eastAsia="lv-LV"/>
        </w:rPr>
      </w:pPr>
      <w:r w:rsidRPr="00DF6CB2">
        <w:rPr>
          <w:lang w:val="en-GB" w:eastAsia="lv-LV"/>
        </w:rPr>
        <w:t xml:space="preserve">Request subject and status symbol </w:t>
      </w:r>
      <w:r w:rsidR="00673335" w:rsidRPr="00DF6CB2">
        <w:rPr>
          <w:lang w:val="en-GB" w:eastAsia="lv-LV"/>
        </w:rPr>
        <w:t xml:space="preserve">is </w:t>
      </w:r>
      <w:r w:rsidRPr="00DF6CB2">
        <w:rPr>
          <w:lang w:val="en-GB" w:eastAsia="lv-LV"/>
        </w:rPr>
        <w:t xml:space="preserve">displayed in the left upper corner. </w:t>
      </w: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0"/>
      </w:tblGrid>
      <w:tr w:rsidR="00743374" w:rsidRPr="00DF6CB2" w14:paraId="036EFDC9" w14:textId="77777777" w:rsidTr="001179E8">
        <w:tc>
          <w:tcPr>
            <w:tcW w:w="2405" w:type="dxa"/>
            <w:shd w:val="clear" w:color="auto" w:fill="548AB7" w:themeFill="accent1" w:themeFillShade="BF"/>
          </w:tcPr>
          <w:p w14:paraId="0E5D9307" w14:textId="77777777" w:rsidR="00743374" w:rsidRPr="00DF6CB2" w:rsidRDefault="00743374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Available commands</w:t>
            </w:r>
          </w:p>
        </w:tc>
        <w:tc>
          <w:tcPr>
            <w:tcW w:w="6610" w:type="dxa"/>
            <w:shd w:val="clear" w:color="auto" w:fill="548AB7" w:themeFill="accent1" w:themeFillShade="BF"/>
          </w:tcPr>
          <w:p w14:paraId="36DE2645" w14:textId="77777777" w:rsidR="00743374" w:rsidRPr="00DF6CB2" w:rsidRDefault="00743374" w:rsidP="001179E8">
            <w:pPr>
              <w:spacing w:before="40" w:after="40" w:line="240" w:lineRule="auto"/>
              <w:rPr>
                <w:b/>
                <w:color w:val="FFFFFF" w:themeColor="background1"/>
                <w:lang w:val="en-GB"/>
              </w:rPr>
            </w:pPr>
            <w:r w:rsidRPr="00DF6CB2">
              <w:rPr>
                <w:b/>
                <w:color w:val="FFFFFF" w:themeColor="background1"/>
                <w:lang w:val="en-GB"/>
              </w:rPr>
              <w:t>Description</w:t>
            </w:r>
          </w:p>
        </w:tc>
      </w:tr>
      <w:tr w:rsidR="00743374" w:rsidRPr="00DF6CB2" w14:paraId="663CC316" w14:textId="77777777" w:rsidTr="001179E8">
        <w:tc>
          <w:tcPr>
            <w:tcW w:w="2405" w:type="dxa"/>
          </w:tcPr>
          <w:p w14:paraId="540ABDE4" w14:textId="4594310B" w:rsidR="00743374" w:rsidRPr="00DF6CB2" w:rsidRDefault="00743374" w:rsidP="00711CE4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Sho</w:t>
            </w:r>
            <w:r w:rsidR="00711CE4" w:rsidRPr="00DF6CB2">
              <w:rPr>
                <w:rStyle w:val="Emphasis"/>
                <w:lang w:val="en-GB"/>
              </w:rPr>
              <w:t xml:space="preserve">w/Hide </w:t>
            </w:r>
            <w:r w:rsidRPr="00DF6CB2">
              <w:rPr>
                <w:rStyle w:val="Emphasis"/>
                <w:lang w:val="en-GB"/>
              </w:rPr>
              <w:t>metadata</w:t>
            </w:r>
          </w:p>
        </w:tc>
        <w:tc>
          <w:tcPr>
            <w:tcW w:w="6610" w:type="dxa"/>
          </w:tcPr>
          <w:p w14:paraId="3B23C4AC" w14:textId="658041B8" w:rsidR="00743374" w:rsidRPr="00DF6CB2" w:rsidRDefault="00711CE4" w:rsidP="001179E8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 xml:space="preserve">Command to show or hide meta data in </w:t>
            </w:r>
            <w:r w:rsidR="00673335" w:rsidRPr="00DF6CB2">
              <w:rPr>
                <w:lang w:val="en-GB"/>
              </w:rPr>
              <w:t xml:space="preserve">a </w:t>
            </w:r>
            <w:r w:rsidRPr="00DF6CB2">
              <w:rPr>
                <w:lang w:val="en-GB"/>
              </w:rPr>
              <w:t>request form.</w:t>
            </w:r>
          </w:p>
        </w:tc>
      </w:tr>
      <w:tr w:rsidR="00743374" w:rsidRPr="00DF6CB2" w14:paraId="49172A96" w14:textId="77777777" w:rsidTr="001179E8">
        <w:tc>
          <w:tcPr>
            <w:tcW w:w="2405" w:type="dxa"/>
          </w:tcPr>
          <w:p w14:paraId="44152392" w14:textId="77777777" w:rsidR="00743374" w:rsidRPr="00DF6CB2" w:rsidRDefault="00743374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Print version</w:t>
            </w:r>
          </w:p>
        </w:tc>
        <w:tc>
          <w:tcPr>
            <w:tcW w:w="6610" w:type="dxa"/>
          </w:tcPr>
          <w:p w14:paraId="7A026630" w14:textId="612A4FD5" w:rsidR="00743374" w:rsidRPr="00DF6CB2" w:rsidRDefault="00673335" w:rsidP="00673335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>A r</w:t>
            </w:r>
            <w:r w:rsidR="00711CE4" w:rsidRPr="00DF6CB2">
              <w:rPr>
                <w:lang w:val="en-GB"/>
              </w:rPr>
              <w:t>equest form is shown in printer friendly A4 format.</w:t>
            </w:r>
          </w:p>
        </w:tc>
      </w:tr>
      <w:tr w:rsidR="00743374" w:rsidRPr="00DF6CB2" w14:paraId="4F4E649B" w14:textId="77777777" w:rsidTr="001179E8">
        <w:trPr>
          <w:trHeight w:val="533"/>
        </w:trPr>
        <w:tc>
          <w:tcPr>
            <w:tcW w:w="2405" w:type="dxa"/>
          </w:tcPr>
          <w:p w14:paraId="18C98CBE" w14:textId="77777777" w:rsidR="00743374" w:rsidRPr="00DF6CB2" w:rsidRDefault="00743374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Download meta data in Excel</w:t>
            </w:r>
          </w:p>
        </w:tc>
        <w:tc>
          <w:tcPr>
            <w:tcW w:w="6610" w:type="dxa"/>
          </w:tcPr>
          <w:p w14:paraId="07291D1C" w14:textId="6DFBDD8C" w:rsidR="00743374" w:rsidRPr="00DF6CB2" w:rsidRDefault="00711CE4" w:rsidP="00711CE4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 xml:space="preserve">System generates Excel file containing the meta data provided in </w:t>
            </w:r>
            <w:r w:rsidR="00673335" w:rsidRPr="00DF6CB2">
              <w:rPr>
                <w:lang w:val="en-GB"/>
              </w:rPr>
              <w:t xml:space="preserve">a </w:t>
            </w:r>
            <w:r w:rsidRPr="00DF6CB2">
              <w:rPr>
                <w:lang w:val="en-GB"/>
              </w:rPr>
              <w:t>request.</w:t>
            </w:r>
          </w:p>
        </w:tc>
      </w:tr>
      <w:tr w:rsidR="00743374" w:rsidRPr="00DF6CB2" w14:paraId="6A0719AB" w14:textId="77777777" w:rsidTr="001179E8">
        <w:tc>
          <w:tcPr>
            <w:tcW w:w="2405" w:type="dxa"/>
          </w:tcPr>
          <w:p w14:paraId="0D76794F" w14:textId="2F45913F" w:rsidR="00743374" w:rsidRPr="00DF6CB2" w:rsidRDefault="00743374" w:rsidP="009E3AAF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 xml:space="preserve">File exchange without </w:t>
            </w:r>
            <w:r w:rsidR="009E3AAF" w:rsidRPr="00DF6CB2">
              <w:rPr>
                <w:rStyle w:val="Emphasis"/>
                <w:lang w:val="en-GB"/>
              </w:rPr>
              <w:t>JAVA</w:t>
            </w:r>
          </w:p>
        </w:tc>
        <w:tc>
          <w:tcPr>
            <w:tcW w:w="6610" w:type="dxa"/>
          </w:tcPr>
          <w:p w14:paraId="15188DDD" w14:textId="49BACD54" w:rsidR="00743374" w:rsidRPr="00DF6CB2" w:rsidRDefault="00945812" w:rsidP="001179E8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 xml:space="preserve">Please refer to </w:t>
            </w:r>
            <w:r w:rsidR="000451C0" w:rsidRPr="00DF6CB2">
              <w:rPr>
                <w:lang w:val="en-GB"/>
              </w:rPr>
              <w:t xml:space="preserve">chapter </w:t>
            </w:r>
            <w:r w:rsidR="00743374" w:rsidRPr="00DF6CB2">
              <w:rPr>
                <w:lang w:val="en-GB"/>
              </w:rPr>
              <w:fldChar w:fldCharType="begin"/>
            </w:r>
            <w:r w:rsidR="00743374" w:rsidRPr="00DF6CB2">
              <w:rPr>
                <w:lang w:val="en-GB"/>
              </w:rPr>
              <w:instrText xml:space="preserve"> REF _Ref471735520 \r \h  \* MERGEFORMAT </w:instrText>
            </w:r>
            <w:r w:rsidR="00743374" w:rsidRPr="00DF6CB2">
              <w:rPr>
                <w:lang w:val="en-GB"/>
              </w:rPr>
            </w:r>
            <w:r w:rsidR="00743374" w:rsidRPr="00DF6CB2">
              <w:rPr>
                <w:lang w:val="en-GB"/>
              </w:rPr>
              <w:fldChar w:fldCharType="separate"/>
            </w:r>
            <w:r w:rsidR="001A0A7A" w:rsidRPr="00DF6CB2">
              <w:rPr>
                <w:lang w:val="en-GB"/>
              </w:rPr>
              <w:t>3</w:t>
            </w:r>
            <w:r w:rsidR="00743374" w:rsidRPr="00DF6CB2">
              <w:rPr>
                <w:lang w:val="en-GB"/>
              </w:rPr>
              <w:fldChar w:fldCharType="end"/>
            </w:r>
            <w:r w:rsidR="00743374" w:rsidRP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>“</w:t>
            </w:r>
            <w:r w:rsidR="00743374" w:rsidRPr="00DF6CB2">
              <w:rPr>
                <w:lang w:val="en-GB"/>
              </w:rPr>
              <w:fldChar w:fldCharType="begin"/>
            </w:r>
            <w:r w:rsidR="00743374" w:rsidRPr="00DF6CB2">
              <w:rPr>
                <w:lang w:val="en-GB"/>
              </w:rPr>
              <w:instrText xml:space="preserve"> REF _Ref471735529 \h  \* MERGEFORMAT </w:instrText>
            </w:r>
            <w:r w:rsidR="00743374" w:rsidRPr="00DF6CB2">
              <w:rPr>
                <w:lang w:val="en-GB"/>
              </w:rPr>
            </w:r>
            <w:r w:rsidR="00743374" w:rsidRPr="00DF6CB2">
              <w:rPr>
                <w:lang w:val="en-GB"/>
              </w:rPr>
              <w:fldChar w:fldCharType="separate"/>
            </w:r>
            <w:r w:rsidR="001A0A7A" w:rsidRPr="00DF6CB2">
              <w:rPr>
                <w:noProof/>
                <w:lang w:val="en-GB" w:eastAsia="lv-LV"/>
              </w:rPr>
              <w:t>File exchange and CRC32Q value with/without JAVA</w:t>
            </w:r>
            <w:r w:rsidR="00743374" w:rsidRPr="00DF6CB2">
              <w:rPr>
                <w:lang w:val="en-GB"/>
              </w:rPr>
              <w:fldChar w:fldCharType="end"/>
            </w:r>
            <w:r w:rsidRPr="00DF6CB2">
              <w:rPr>
                <w:lang w:val="en-GB"/>
              </w:rPr>
              <w:t xml:space="preserve"> applet”.</w:t>
            </w:r>
          </w:p>
        </w:tc>
      </w:tr>
      <w:tr w:rsidR="00DB2817" w:rsidRPr="00DF6CB2" w14:paraId="7BC421C2" w14:textId="77777777" w:rsidTr="001179E8">
        <w:tc>
          <w:tcPr>
            <w:tcW w:w="2405" w:type="dxa"/>
          </w:tcPr>
          <w:p w14:paraId="2D70B2C7" w14:textId="77777777" w:rsidR="00DB2817" w:rsidRPr="00DF6CB2" w:rsidRDefault="00DB2817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Download ZIP</w:t>
            </w:r>
          </w:p>
        </w:tc>
        <w:tc>
          <w:tcPr>
            <w:tcW w:w="6610" w:type="dxa"/>
          </w:tcPr>
          <w:p w14:paraId="57874738" w14:textId="6984EF6D" w:rsidR="00DB2817" w:rsidRPr="00DF6CB2" w:rsidRDefault="000702F6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 xml:space="preserve">Downloads a compressed ("zipped") </w:t>
            </w:r>
            <w:r w:rsidR="00945812" w:rsidRPr="00DF6CB2">
              <w:rPr>
                <w:lang w:val="en-GB"/>
              </w:rPr>
              <w:t xml:space="preserve">archive </w:t>
            </w:r>
            <w:r w:rsidRPr="00DF6CB2">
              <w:rPr>
                <w:lang w:val="en-GB"/>
              </w:rPr>
              <w:t>file</w:t>
            </w:r>
            <w:r w:rsidR="000451C0" w:rsidRPr="00DF6CB2">
              <w:rPr>
                <w:lang w:val="en-GB"/>
              </w:rPr>
              <w:t xml:space="preserve"> </w:t>
            </w:r>
            <w:r w:rsidR="00945812" w:rsidRPr="00DF6CB2">
              <w:rPr>
                <w:lang w:val="en-GB"/>
              </w:rPr>
              <w:t>that contain</w:t>
            </w:r>
            <w:r w:rsidR="000451C0" w:rsidRPr="00DF6CB2">
              <w:rPr>
                <w:lang w:val="en-GB"/>
              </w:rPr>
              <w:t>s</w:t>
            </w:r>
            <w:r w:rsidR="00945812" w:rsidRPr="00DF6CB2">
              <w:rPr>
                <w:lang w:val="en-GB"/>
              </w:rPr>
              <w:t xml:space="preserve"> all</w:t>
            </w:r>
            <w:r w:rsidRPr="00DF6CB2">
              <w:rPr>
                <w:lang w:val="en-GB"/>
              </w:rPr>
              <w:t xml:space="preserve"> </w:t>
            </w:r>
            <w:r w:rsidR="00945812" w:rsidRPr="00DF6CB2">
              <w:rPr>
                <w:lang w:val="en-GB"/>
              </w:rPr>
              <w:t xml:space="preserve">files </w:t>
            </w:r>
            <w:r w:rsidRPr="00DF6CB2">
              <w:rPr>
                <w:lang w:val="en-GB"/>
              </w:rPr>
              <w:t xml:space="preserve">attached </w:t>
            </w:r>
            <w:r w:rsidR="00945812" w:rsidRPr="00DF6CB2">
              <w:rPr>
                <w:lang w:val="en-GB"/>
              </w:rPr>
              <w:t>to this request</w:t>
            </w:r>
            <w:r w:rsidRPr="00DF6CB2">
              <w:rPr>
                <w:lang w:val="en-GB"/>
              </w:rPr>
              <w:t>.</w:t>
            </w:r>
          </w:p>
        </w:tc>
      </w:tr>
      <w:tr w:rsidR="00743374" w:rsidRPr="00DF6CB2" w14:paraId="0B127BE2" w14:textId="77777777" w:rsidTr="001179E8">
        <w:trPr>
          <w:trHeight w:val="533"/>
        </w:trPr>
        <w:tc>
          <w:tcPr>
            <w:tcW w:w="2405" w:type="dxa"/>
          </w:tcPr>
          <w:p w14:paraId="2E4FF754" w14:textId="77777777" w:rsidR="00743374" w:rsidRPr="00DF6CB2" w:rsidRDefault="00743374" w:rsidP="001179E8">
            <w:pPr>
              <w:spacing w:before="40" w:after="40" w:line="240" w:lineRule="auto"/>
              <w:jc w:val="left"/>
              <w:rPr>
                <w:rStyle w:val="Emphasis"/>
                <w:lang w:val="en-GB"/>
              </w:rPr>
            </w:pPr>
            <w:r w:rsidRPr="00DF6CB2">
              <w:rPr>
                <w:rStyle w:val="Emphasis"/>
                <w:lang w:val="en-GB"/>
              </w:rPr>
              <w:t>Edit request</w:t>
            </w:r>
          </w:p>
        </w:tc>
        <w:tc>
          <w:tcPr>
            <w:tcW w:w="6610" w:type="dxa"/>
          </w:tcPr>
          <w:p w14:paraId="4CD02210" w14:textId="13EF6F51" w:rsidR="00743374" w:rsidRPr="00DF6CB2" w:rsidRDefault="00945812" w:rsidP="00523B37">
            <w:pPr>
              <w:spacing w:before="40" w:after="40" w:line="240" w:lineRule="auto"/>
              <w:jc w:val="left"/>
              <w:rPr>
                <w:lang w:val="en-GB"/>
              </w:rPr>
            </w:pPr>
            <w:r w:rsidRPr="00DF6CB2">
              <w:rPr>
                <w:lang w:val="en-GB"/>
              </w:rPr>
              <w:t xml:space="preserve">Data originator </w:t>
            </w:r>
            <w:r w:rsidR="002010DC" w:rsidRPr="00DF6CB2">
              <w:rPr>
                <w:lang w:val="en-GB"/>
              </w:rPr>
              <w:t xml:space="preserve">can open </w:t>
            </w:r>
            <w:r w:rsidR="00673335" w:rsidRPr="00DF6CB2">
              <w:rPr>
                <w:lang w:val="en-GB"/>
              </w:rPr>
              <w:t xml:space="preserve">a </w:t>
            </w:r>
            <w:r w:rsidR="002010DC" w:rsidRPr="00DF6CB2">
              <w:rPr>
                <w:lang w:val="en-GB"/>
              </w:rPr>
              <w:t xml:space="preserve">request form. Editing options are provided according to the request’s status. </w:t>
            </w:r>
            <w:r w:rsidRPr="00DF6CB2">
              <w:rPr>
                <w:lang w:val="en-GB"/>
              </w:rPr>
              <w:t xml:space="preserve">Please refer to section </w:t>
            </w:r>
            <w:r w:rsidR="002010DC" w:rsidRPr="00DF6CB2">
              <w:rPr>
                <w:lang w:val="en-GB"/>
              </w:rPr>
              <w:fldChar w:fldCharType="begin"/>
            </w:r>
            <w:r w:rsidR="002010DC" w:rsidRPr="00DF6CB2">
              <w:rPr>
                <w:lang w:val="en-GB"/>
              </w:rPr>
              <w:instrText xml:space="preserve"> REF _Ref471737842 \r \h </w:instrText>
            </w:r>
            <w:r w:rsidR="002010DC" w:rsidRPr="00DF6CB2">
              <w:rPr>
                <w:lang w:val="en-GB"/>
              </w:rPr>
            </w:r>
            <w:r w:rsidR="002010DC" w:rsidRPr="00DF6CB2">
              <w:rPr>
                <w:lang w:val="en-GB"/>
              </w:rPr>
              <w:fldChar w:fldCharType="separate"/>
            </w:r>
            <w:r w:rsidR="001A0A7A" w:rsidRPr="00DF6CB2">
              <w:rPr>
                <w:lang w:val="en-GB"/>
              </w:rPr>
              <w:t>4.1.4</w:t>
            </w:r>
            <w:r w:rsidR="002010DC" w:rsidRPr="00DF6CB2">
              <w:rPr>
                <w:lang w:val="en-GB"/>
              </w:rPr>
              <w:fldChar w:fldCharType="end"/>
            </w:r>
            <w:r w:rsidR="002010DC" w:rsidRP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>“</w:t>
            </w:r>
            <w:r w:rsidR="002010DC" w:rsidRPr="00DF6CB2">
              <w:rPr>
                <w:lang w:val="en-GB"/>
              </w:rPr>
              <w:fldChar w:fldCharType="begin"/>
            </w:r>
            <w:r w:rsidR="002010DC" w:rsidRPr="00DF6CB2">
              <w:rPr>
                <w:lang w:val="en-GB"/>
              </w:rPr>
              <w:instrText xml:space="preserve"> REF _Ref471737842 \h </w:instrText>
            </w:r>
            <w:r w:rsidR="002010DC" w:rsidRPr="00DF6CB2">
              <w:rPr>
                <w:lang w:val="en-GB"/>
              </w:rPr>
            </w:r>
            <w:r w:rsidR="002010DC" w:rsidRPr="00DF6CB2">
              <w:rPr>
                <w:lang w:val="en-GB"/>
              </w:rPr>
              <w:fldChar w:fldCharType="separate"/>
            </w:r>
            <w:r w:rsidR="001A0A7A" w:rsidRPr="00DF6CB2">
              <w:rPr>
                <w:lang w:val="en-GB"/>
              </w:rPr>
              <w:t>Request processing statuses</w:t>
            </w:r>
            <w:r w:rsidR="002010DC" w:rsidRPr="00DF6CB2">
              <w:rPr>
                <w:lang w:val="en-GB"/>
              </w:rPr>
              <w:fldChar w:fldCharType="end"/>
            </w:r>
            <w:r w:rsidRPr="00DF6CB2">
              <w:rPr>
                <w:lang w:val="en-GB"/>
              </w:rPr>
              <w:t>” to check</w:t>
            </w:r>
            <w:r w:rsidR="00673335" w:rsidRPr="00DF6CB2">
              <w:rPr>
                <w:lang w:val="en-GB"/>
              </w:rPr>
              <w:t xml:space="preserve"> </w:t>
            </w:r>
            <w:r w:rsidR="008432F2" w:rsidRPr="00DF6CB2">
              <w:rPr>
                <w:lang w:val="en-GB"/>
              </w:rPr>
              <w:t>the request</w:t>
            </w:r>
            <w:r w:rsidRPr="00DF6CB2">
              <w:rPr>
                <w:lang w:val="en-GB"/>
              </w:rPr>
              <w:t xml:space="preserve"> statuses that allow data originator to edit</w:t>
            </w:r>
            <w:r w:rsidR="00673335" w:rsidRPr="00DF6CB2">
              <w:rPr>
                <w:lang w:val="en-GB"/>
              </w:rPr>
              <w:t xml:space="preserve"> the</w:t>
            </w:r>
            <w:r w:rsidRPr="00DF6CB2">
              <w:rPr>
                <w:lang w:val="en-GB"/>
              </w:rPr>
              <w:t xml:space="preserve"> request</w:t>
            </w:r>
            <w:r w:rsidR="00DB2817" w:rsidRPr="00DF6CB2">
              <w:rPr>
                <w:lang w:val="en-GB"/>
              </w:rPr>
              <w:t xml:space="preserve">. </w:t>
            </w:r>
          </w:p>
          <w:p w14:paraId="67B7A3C4" w14:textId="77777777" w:rsidR="00DB2817" w:rsidRPr="00DF6CB2" w:rsidRDefault="00E32D1C" w:rsidP="00300C27">
            <w:pPr>
              <w:spacing w:before="40" w:after="40" w:line="240" w:lineRule="auto"/>
              <w:rPr>
                <w:lang w:val="en-GB"/>
              </w:rPr>
            </w:pPr>
            <w:r w:rsidRPr="00DF6CB2">
              <w:rPr>
                <w:lang w:val="en-GB"/>
              </w:rPr>
              <w:t xml:space="preserve">Only </w:t>
            </w:r>
            <w:r w:rsidR="00300C27" w:rsidRPr="00DF6CB2">
              <w:rPr>
                <w:lang w:val="en-GB"/>
              </w:rPr>
              <w:t xml:space="preserve">requests in </w:t>
            </w:r>
            <w:r w:rsidRPr="00DF6CB2">
              <w:rPr>
                <w:lang w:val="en-GB"/>
              </w:rPr>
              <w:t>status SUBMITTED, INFO REQUESTED</w:t>
            </w:r>
            <w:r w:rsidR="005225D4" w:rsidRPr="00DF6CB2">
              <w:rPr>
                <w:lang w:val="en-GB"/>
              </w:rPr>
              <w:t xml:space="preserve"> </w:t>
            </w:r>
            <w:r w:rsidRPr="00DF6CB2">
              <w:rPr>
                <w:lang w:val="en-GB"/>
              </w:rPr>
              <w:t xml:space="preserve">and POSTPONED </w:t>
            </w:r>
            <w:r w:rsidR="00DB2817" w:rsidRPr="00DF6CB2">
              <w:rPr>
                <w:lang w:val="en-GB"/>
              </w:rPr>
              <w:t>can be opened for editing</w:t>
            </w:r>
            <w:r w:rsidRPr="00DF6CB2">
              <w:rPr>
                <w:lang w:val="en-GB"/>
              </w:rPr>
              <w:t>.</w:t>
            </w:r>
          </w:p>
        </w:tc>
      </w:tr>
    </w:tbl>
    <w:p w14:paraId="5F27533C" w14:textId="77777777" w:rsidR="00743374" w:rsidRPr="00DF6CB2" w:rsidRDefault="00743374" w:rsidP="00B3353A">
      <w:pPr>
        <w:spacing w:after="100" w:afterAutospacing="1" w:line="240" w:lineRule="auto"/>
        <w:jc w:val="left"/>
        <w:rPr>
          <w:lang w:val="en-GB" w:eastAsia="lv-LV"/>
        </w:rPr>
      </w:pPr>
    </w:p>
    <w:p w14:paraId="02B0FF3D" w14:textId="77777777" w:rsidR="00F95B27" w:rsidRPr="00DF6CB2" w:rsidRDefault="008511E9" w:rsidP="008511E9">
      <w:pPr>
        <w:pStyle w:val="Heading1"/>
        <w:rPr>
          <w:lang w:val="en-GB"/>
        </w:rPr>
      </w:pPr>
      <w:bookmarkStart w:id="40" w:name="_Toc475716187"/>
      <w:r w:rsidRPr="00DF6CB2">
        <w:rPr>
          <w:lang w:val="en-GB"/>
        </w:rPr>
        <w:t>Data distribution tool</w:t>
      </w:r>
      <w:bookmarkEnd w:id="40"/>
    </w:p>
    <w:p w14:paraId="5B3C83DA" w14:textId="5D08049F" w:rsidR="000702F6" w:rsidRPr="00DF6CB2" w:rsidRDefault="0000172C" w:rsidP="000702F6">
      <w:pPr>
        <w:rPr>
          <w:lang w:val="en-GB"/>
        </w:rPr>
      </w:pPr>
      <w:r w:rsidRPr="00DF6CB2">
        <w:rPr>
          <w:lang w:val="en-GB"/>
        </w:rPr>
        <w:t xml:space="preserve">AIS website’s </w:t>
      </w:r>
      <w:r w:rsidR="000702F6" w:rsidRPr="00DF6CB2">
        <w:rPr>
          <w:lang w:val="en-GB"/>
        </w:rPr>
        <w:t xml:space="preserve">section DATA DISTRIBUTION TOOL </w:t>
      </w:r>
      <w:r w:rsidR="004C1B8F" w:rsidRPr="00DF6CB2">
        <w:rPr>
          <w:lang w:val="en-GB"/>
        </w:rPr>
        <w:t xml:space="preserve">contains </w:t>
      </w:r>
      <w:r w:rsidR="000702F6" w:rsidRPr="00DF6CB2">
        <w:rPr>
          <w:lang w:val="en-GB"/>
        </w:rPr>
        <w:t>publishe</w:t>
      </w:r>
      <w:r w:rsidR="004C1B8F" w:rsidRPr="00DF6CB2">
        <w:rPr>
          <w:lang w:val="en-GB"/>
        </w:rPr>
        <w:t>d</w:t>
      </w:r>
      <w:r w:rsidR="000702F6" w:rsidRPr="00DF6CB2">
        <w:rPr>
          <w:lang w:val="en-GB"/>
        </w:rPr>
        <w:t xml:space="preserve"> information </w:t>
      </w:r>
      <w:r w:rsidRPr="00DF6CB2">
        <w:rPr>
          <w:lang w:val="en-GB"/>
        </w:rPr>
        <w:t>and provide a possibility to download and check the integrity of downloaded files on the end user’s PC</w:t>
      </w:r>
      <w:r w:rsidR="007F5F92" w:rsidRPr="00DF6CB2">
        <w:rPr>
          <w:lang w:val="en-GB"/>
        </w:rPr>
        <w:t>.</w:t>
      </w:r>
      <w:r w:rsidR="000702F6" w:rsidRPr="00DF6CB2">
        <w:rPr>
          <w:lang w:val="en-GB"/>
        </w:rPr>
        <w:t xml:space="preserve"> </w:t>
      </w:r>
    </w:p>
    <w:p w14:paraId="3B9B20FC" w14:textId="1F61834A" w:rsidR="008253A9" w:rsidRPr="00DF6CB2" w:rsidRDefault="008253A9" w:rsidP="008253A9">
      <w:pPr>
        <w:rPr>
          <w:lang w:val="en-GB" w:eastAsia="lv-LV"/>
        </w:rPr>
      </w:pPr>
      <w:r w:rsidRPr="00DF6CB2">
        <w:rPr>
          <w:lang w:val="en-GB"/>
        </w:rPr>
        <w:t xml:space="preserve">In order to use </w:t>
      </w:r>
      <w:r w:rsidR="000D0CE0" w:rsidRPr="00DF6CB2">
        <w:rPr>
          <w:lang w:val="en-GB"/>
        </w:rPr>
        <w:t xml:space="preserve">Data </w:t>
      </w:r>
      <w:r w:rsidRPr="00DF6CB2">
        <w:rPr>
          <w:lang w:val="en-GB"/>
        </w:rPr>
        <w:t xml:space="preserve">distribution tool AIS clients have to </w:t>
      </w:r>
      <w:r w:rsidR="003F7685" w:rsidRPr="00DF6CB2">
        <w:rPr>
          <w:lang w:val="en-GB"/>
        </w:rPr>
        <w:t xml:space="preserve">subscribe to this information by </w:t>
      </w:r>
      <w:r w:rsidR="00DF6CB2" w:rsidRPr="00DF6CB2">
        <w:rPr>
          <w:lang w:val="en-GB"/>
        </w:rPr>
        <w:t>specifying</w:t>
      </w:r>
      <w:r w:rsidRPr="00DF6CB2">
        <w:rPr>
          <w:lang w:val="en-GB"/>
        </w:rPr>
        <w:t xml:space="preserve"> to which published information they would like</w:t>
      </w:r>
      <w:r w:rsidR="00AC340F" w:rsidRPr="00DF6CB2">
        <w:rPr>
          <w:lang w:val="en-GB"/>
        </w:rPr>
        <w:t xml:space="preserve"> to</w:t>
      </w:r>
      <w:r w:rsidRPr="00DF6CB2">
        <w:rPr>
          <w:lang w:val="en-GB"/>
        </w:rPr>
        <w:t xml:space="preserve"> have access and report</w:t>
      </w:r>
      <w:r w:rsidR="003F7685" w:rsidRPr="00DF6CB2">
        <w:rPr>
          <w:lang w:val="en-GB"/>
        </w:rPr>
        <w:t>ing</w:t>
      </w:r>
      <w:r w:rsidRPr="00DF6CB2">
        <w:rPr>
          <w:lang w:val="en-GB"/>
        </w:rPr>
        <w:t xml:space="preserve"> this to </w:t>
      </w:r>
      <w:r w:rsidR="0000172C" w:rsidRPr="00DF6CB2">
        <w:rPr>
          <w:lang w:val="en-GB"/>
        </w:rPr>
        <w:t xml:space="preserve">the office of </w:t>
      </w:r>
      <w:r w:rsidRPr="00DF6CB2">
        <w:rPr>
          <w:lang w:val="en-GB"/>
        </w:rPr>
        <w:t xml:space="preserve">AIS </w:t>
      </w:r>
      <w:r w:rsidR="0000172C" w:rsidRPr="00DF6CB2">
        <w:rPr>
          <w:lang w:val="en-GB"/>
        </w:rPr>
        <w:t>of Latvia</w:t>
      </w:r>
      <w:r w:rsidRPr="00DF6CB2">
        <w:rPr>
          <w:lang w:val="en-GB"/>
        </w:rPr>
        <w:t xml:space="preserve">. </w:t>
      </w:r>
    </w:p>
    <w:p w14:paraId="2FA0FA06" w14:textId="77777777" w:rsidR="000702F6" w:rsidRPr="00DF6CB2" w:rsidRDefault="007F5F92" w:rsidP="000702F6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1C43F37" wp14:editId="20B9E731">
            <wp:extent cx="5726430" cy="2086610"/>
            <wp:effectExtent l="0" t="0" r="762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7997" w14:textId="19E0EF3A" w:rsidR="000702F6" w:rsidRPr="00DF6CB2" w:rsidRDefault="003F7685" w:rsidP="000702F6">
      <w:pPr>
        <w:rPr>
          <w:lang w:val="en-GB"/>
        </w:rPr>
      </w:pPr>
      <w:r w:rsidRPr="00DF6CB2">
        <w:rPr>
          <w:lang w:val="en-GB"/>
        </w:rPr>
        <w:t>Subscribers</w:t>
      </w:r>
      <w:r w:rsidR="003F7473" w:rsidRPr="00DF6CB2">
        <w:rPr>
          <w:lang w:val="en-GB"/>
        </w:rPr>
        <w:t xml:space="preserve"> can read the published information</w:t>
      </w:r>
      <w:r w:rsidR="007F5F92" w:rsidRPr="00DF6CB2">
        <w:rPr>
          <w:lang w:val="en-GB"/>
        </w:rPr>
        <w:t xml:space="preserve">, </w:t>
      </w:r>
      <w:r w:rsidR="003F7473" w:rsidRPr="00DF6CB2">
        <w:rPr>
          <w:lang w:val="en-GB"/>
        </w:rPr>
        <w:t>download files</w:t>
      </w:r>
      <w:r w:rsidR="007F5F92" w:rsidRPr="00DF6CB2">
        <w:rPr>
          <w:lang w:val="en-GB"/>
        </w:rPr>
        <w:t xml:space="preserve"> and check file </w:t>
      </w:r>
      <w:r w:rsidR="00884F5F" w:rsidRPr="00DF6CB2">
        <w:rPr>
          <w:lang w:val="en-GB" w:eastAsia="lv-LV"/>
        </w:rPr>
        <w:t>CRC32Q</w:t>
      </w:r>
      <w:r w:rsidR="0000172C" w:rsidRPr="00DF6CB2">
        <w:rPr>
          <w:lang w:val="en-GB"/>
        </w:rPr>
        <w:t xml:space="preserve"> value</w:t>
      </w:r>
      <w:r w:rsidR="003F7473" w:rsidRPr="00DF6CB2">
        <w:rPr>
          <w:lang w:val="en-GB"/>
        </w:rPr>
        <w:t xml:space="preserve">. </w:t>
      </w:r>
    </w:p>
    <w:p w14:paraId="4BEEDBB0" w14:textId="77777777" w:rsidR="00921384" w:rsidRPr="00DF6CB2" w:rsidRDefault="00921384" w:rsidP="000451C0">
      <w:pPr>
        <w:rPr>
          <w:highlight w:val="yellow"/>
          <w:lang w:val="en-GB"/>
        </w:rPr>
      </w:pPr>
    </w:p>
    <w:p w14:paraId="474414F6" w14:textId="66F25DED" w:rsidR="00921384" w:rsidRPr="00DF6CB2" w:rsidRDefault="00921384" w:rsidP="00921384">
      <w:pPr>
        <w:pStyle w:val="Heading2"/>
        <w:rPr>
          <w:lang w:val="en-GB"/>
        </w:rPr>
      </w:pPr>
      <w:bookmarkStart w:id="41" w:name="_Toc475716188"/>
      <w:r w:rsidRPr="00DF6CB2">
        <w:rPr>
          <w:lang w:val="en-GB"/>
        </w:rPr>
        <w:t>Fi</w:t>
      </w:r>
      <w:r w:rsidR="00CB62A9" w:rsidRPr="00DF6CB2">
        <w:rPr>
          <w:lang w:val="en-GB"/>
        </w:rPr>
        <w:t>le Download</w:t>
      </w:r>
      <w:r w:rsidRPr="00DF6CB2">
        <w:rPr>
          <w:lang w:val="en-GB"/>
        </w:rPr>
        <w:t xml:space="preserve"> from Data distribution tool</w:t>
      </w:r>
      <w:bookmarkEnd w:id="41"/>
      <w:r w:rsidRPr="00DF6CB2">
        <w:rPr>
          <w:lang w:val="en-GB"/>
        </w:rPr>
        <w:t xml:space="preserve"> </w:t>
      </w:r>
    </w:p>
    <w:p w14:paraId="29443432" w14:textId="188EA9A2" w:rsidR="00CB62A9" w:rsidRPr="00DF6CB2" w:rsidRDefault="00CB62A9" w:rsidP="00CB62A9">
      <w:pPr>
        <w:pStyle w:val="Heading3"/>
        <w:rPr>
          <w:lang w:val="en-GB"/>
        </w:rPr>
      </w:pPr>
      <w:bookmarkStart w:id="42" w:name="_Toc475716189"/>
      <w:r w:rsidRPr="00DF6CB2">
        <w:rPr>
          <w:lang w:val="en-GB"/>
        </w:rPr>
        <w:t>File download without JAVA</w:t>
      </w:r>
      <w:bookmarkEnd w:id="42"/>
    </w:p>
    <w:p w14:paraId="7EFF1768" w14:textId="477716F0" w:rsidR="000451C0" w:rsidRPr="00DF6CB2" w:rsidRDefault="00CB62A9" w:rsidP="0042032E">
      <w:pPr>
        <w:pStyle w:val="ListParagraph"/>
        <w:numPr>
          <w:ilvl w:val="0"/>
          <w:numId w:val="21"/>
        </w:numPr>
        <w:rPr>
          <w:lang w:val="en-GB"/>
        </w:rPr>
      </w:pPr>
      <w:bookmarkStart w:id="43" w:name="OLE_LINK23"/>
      <w:bookmarkStart w:id="44" w:name="OLE_LINK24"/>
      <w:bookmarkStart w:id="45" w:name="OLE_LINK25"/>
      <w:r w:rsidRPr="00DF6CB2">
        <w:rPr>
          <w:lang w:val="en-GB"/>
        </w:rPr>
        <w:t>In order to down</w:t>
      </w:r>
      <w:r w:rsidR="0042032E" w:rsidRPr="00DF6CB2">
        <w:rPr>
          <w:lang w:val="en-GB"/>
        </w:rPr>
        <w:t>lo</w:t>
      </w:r>
      <w:r w:rsidRPr="00DF6CB2">
        <w:rPr>
          <w:lang w:val="en-GB"/>
        </w:rPr>
        <w:t xml:space="preserve">ad files without JAVA, option </w:t>
      </w:r>
      <w:r w:rsidRPr="00DF6CB2">
        <w:rPr>
          <w:rStyle w:val="Emphasis"/>
          <w:i/>
          <w:lang w:val="en-GB"/>
        </w:rPr>
        <w:t>Fi</w:t>
      </w:r>
      <w:r w:rsidR="0042032E" w:rsidRPr="00DF6CB2">
        <w:rPr>
          <w:rStyle w:val="Emphasis"/>
          <w:i/>
          <w:lang w:val="en-GB"/>
        </w:rPr>
        <w:t xml:space="preserve">le exchange without JAVA </w:t>
      </w:r>
      <w:r w:rsidR="0042032E" w:rsidRPr="00DF6CB2">
        <w:rPr>
          <w:lang w:val="en-GB"/>
        </w:rPr>
        <w:t>should be enabled</w:t>
      </w:r>
      <w:bookmarkEnd w:id="43"/>
      <w:bookmarkEnd w:id="44"/>
      <w:bookmarkEnd w:id="45"/>
      <w:r w:rsidRPr="00DF6CB2">
        <w:rPr>
          <w:lang w:val="en-GB"/>
        </w:rPr>
        <w:t>.</w:t>
      </w:r>
      <w:r w:rsidR="0042032E" w:rsidRPr="00DF6CB2">
        <w:rPr>
          <w:lang w:val="en-GB"/>
        </w:rPr>
        <w:t xml:space="preserve"> </w:t>
      </w:r>
    </w:p>
    <w:p w14:paraId="12477A75" w14:textId="23E7B572" w:rsidR="00921384" w:rsidRPr="00DF6CB2" w:rsidRDefault="00EB425E" w:rsidP="00921384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315D7BDB" wp14:editId="0D1619C8">
            <wp:extent cx="5724525" cy="27527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CEA8" w14:textId="2DE56FB8" w:rsidR="0042032E" w:rsidRPr="00DF6CB2" w:rsidRDefault="0042032E" w:rsidP="0042032E">
      <w:pPr>
        <w:pStyle w:val="ListParagraph"/>
        <w:rPr>
          <w:lang w:val="en-GB"/>
        </w:rPr>
      </w:pPr>
      <w:r w:rsidRPr="00DF6CB2">
        <w:rPr>
          <w:lang w:val="en-GB"/>
        </w:rPr>
        <w:t>Clicking on</w:t>
      </w:r>
      <w:r w:rsidR="00AC340F" w:rsidRPr="00DF6CB2">
        <w:rPr>
          <w:lang w:val="en-GB"/>
        </w:rPr>
        <w:t xml:space="preserve"> the </w:t>
      </w:r>
      <w:r w:rsidRPr="00DF6CB2">
        <w:rPr>
          <w:lang w:val="en-GB"/>
        </w:rPr>
        <w:t xml:space="preserve">file name will result in instant </w:t>
      </w:r>
      <w:r w:rsidR="008F6A99" w:rsidRPr="00DF6CB2">
        <w:rPr>
          <w:lang w:val="en-GB"/>
        </w:rPr>
        <w:t>down</w:t>
      </w:r>
      <w:r w:rsidRPr="00DF6CB2">
        <w:rPr>
          <w:lang w:val="en-GB"/>
        </w:rPr>
        <w:t xml:space="preserve">loading. </w:t>
      </w:r>
    </w:p>
    <w:p w14:paraId="749A1D5A" w14:textId="18873F37" w:rsidR="0042032E" w:rsidRPr="00DF6CB2" w:rsidRDefault="0042032E" w:rsidP="0042032E">
      <w:pPr>
        <w:pStyle w:val="ListParagraph"/>
        <w:rPr>
          <w:lang w:val="en-GB"/>
        </w:rPr>
      </w:pPr>
      <w:r w:rsidRPr="00DF6CB2">
        <w:rPr>
          <w:lang w:val="en-GB"/>
        </w:rPr>
        <w:t>Clicking on</w:t>
      </w:r>
      <w:r w:rsidR="005218B9" w:rsidRPr="00DF6CB2">
        <w:rPr>
          <w:lang w:val="en-GB"/>
        </w:rPr>
        <w:t xml:space="preserve"> the</w:t>
      </w:r>
      <w:r w:rsidRPr="00DF6CB2">
        <w:rPr>
          <w:lang w:val="en-GB"/>
        </w:rPr>
        <w:t xml:space="preserve"> file at </w:t>
      </w:r>
      <w:r w:rsidR="009E3AAF" w:rsidRPr="00DF6CB2">
        <w:rPr>
          <w:lang w:val="en-GB"/>
        </w:rPr>
        <w:t>download section of your browser</w:t>
      </w:r>
      <w:r w:rsidRPr="00DF6CB2">
        <w:rPr>
          <w:lang w:val="en-GB"/>
        </w:rPr>
        <w:t xml:space="preserve"> will result in opening</w:t>
      </w:r>
      <w:r w:rsidR="005218B9" w:rsidRPr="00DF6CB2">
        <w:rPr>
          <w:lang w:val="en-GB"/>
        </w:rPr>
        <w:t xml:space="preserve"> a</w:t>
      </w:r>
      <w:r w:rsidRPr="00DF6CB2">
        <w:rPr>
          <w:lang w:val="en-GB"/>
        </w:rPr>
        <w:t xml:space="preserve"> file. </w:t>
      </w:r>
    </w:p>
    <w:p w14:paraId="5B31A7C2" w14:textId="5B40BE3A" w:rsidR="00921384" w:rsidRPr="00DF6CB2" w:rsidRDefault="00FB51DD" w:rsidP="00921384">
      <w:pPr>
        <w:rPr>
          <w:lang w:val="en-GB"/>
        </w:rPr>
      </w:pPr>
      <w:r w:rsidRPr="00DF6CB2">
        <w:rPr>
          <w:lang w:val="en-GB"/>
        </w:rPr>
        <w:t xml:space="preserve">In order to check </w:t>
      </w:r>
      <w:r w:rsidR="00884F5F" w:rsidRPr="00DF6CB2">
        <w:rPr>
          <w:lang w:val="en-GB" w:eastAsia="lv-LV"/>
        </w:rPr>
        <w:t>CRC32Q</w:t>
      </w:r>
      <w:r w:rsidR="0042032E" w:rsidRPr="00DF6CB2">
        <w:rPr>
          <w:lang w:val="en-GB"/>
        </w:rPr>
        <w:t xml:space="preserve"> value </w:t>
      </w:r>
      <w:r w:rsidRPr="00DF6CB2">
        <w:rPr>
          <w:lang w:val="en-GB"/>
        </w:rPr>
        <w:t xml:space="preserve">of the </w:t>
      </w:r>
      <w:r w:rsidR="00DF6CB2" w:rsidRPr="00DF6CB2">
        <w:rPr>
          <w:lang w:val="en-GB"/>
        </w:rPr>
        <w:t>downloaded</w:t>
      </w:r>
      <w:r w:rsidR="00581A19" w:rsidRPr="00DF6CB2">
        <w:rPr>
          <w:lang w:val="en-GB"/>
        </w:rPr>
        <w:t xml:space="preserve"> file</w:t>
      </w:r>
      <w:r w:rsidRPr="00DF6CB2">
        <w:rPr>
          <w:lang w:val="en-GB"/>
        </w:rPr>
        <w:t xml:space="preserve"> follow</w:t>
      </w:r>
      <w:r w:rsidR="0042032E" w:rsidRPr="00DF6CB2">
        <w:rPr>
          <w:lang w:val="en-GB"/>
        </w:rPr>
        <w:t xml:space="preserve"> the instructions</w:t>
      </w:r>
      <w:r w:rsidR="00581A19" w:rsidRPr="00DF6CB2">
        <w:rPr>
          <w:lang w:val="en-GB"/>
        </w:rPr>
        <w:t>:</w:t>
      </w:r>
    </w:p>
    <w:p w14:paraId="2BB27527" w14:textId="03A9CD26" w:rsidR="00FB51DD" w:rsidRPr="00DF6CB2" w:rsidRDefault="00FB51DD" w:rsidP="00884F5F">
      <w:pPr>
        <w:pStyle w:val="ListParagraph"/>
        <w:numPr>
          <w:ilvl w:val="0"/>
          <w:numId w:val="23"/>
        </w:numPr>
        <w:rPr>
          <w:lang w:val="en-GB"/>
        </w:rPr>
      </w:pPr>
      <w:r w:rsidRPr="00DF6CB2">
        <w:rPr>
          <w:lang w:val="en-GB"/>
        </w:rPr>
        <w:t xml:space="preserve">Click on </w:t>
      </w:r>
      <w:r w:rsidRPr="00DF6CB2">
        <w:rPr>
          <w:rStyle w:val="Emphasis"/>
          <w:lang w:val="en-GB"/>
        </w:rPr>
        <w:t xml:space="preserve">Check File </w:t>
      </w:r>
      <w:r w:rsidR="00884F5F" w:rsidRPr="00DF6CB2">
        <w:rPr>
          <w:rStyle w:val="Emphasis"/>
          <w:lang w:val="en-GB"/>
        </w:rPr>
        <w:t>CRC32Q value</w:t>
      </w:r>
    </w:p>
    <w:p w14:paraId="39D29B09" w14:textId="0FBF46CC" w:rsidR="00FB51DD" w:rsidRPr="00DF6CB2" w:rsidRDefault="00FB51DD" w:rsidP="00581A19">
      <w:pPr>
        <w:pStyle w:val="ListParagraph"/>
        <w:rPr>
          <w:lang w:val="en-GB"/>
        </w:rPr>
      </w:pPr>
      <w:r w:rsidRPr="00DF6CB2">
        <w:rPr>
          <w:lang w:val="en-GB"/>
        </w:rPr>
        <w:t xml:space="preserve">Click on </w:t>
      </w:r>
      <w:r w:rsidRPr="00DF6CB2">
        <w:rPr>
          <w:rStyle w:val="Emphasis"/>
          <w:lang w:val="en-GB"/>
        </w:rPr>
        <w:t>Add file</w:t>
      </w:r>
      <w:r w:rsidR="00581A19" w:rsidRPr="00DF6CB2">
        <w:rPr>
          <w:rStyle w:val="Emphasis"/>
          <w:rFonts w:ascii="Calibri" w:hAnsi="Calibri"/>
          <w:b w:val="0"/>
          <w:color w:val="000000" w:themeColor="text1"/>
          <w:spacing w:val="0"/>
          <w:lang w:val="en-GB"/>
        </w:rPr>
        <w:t xml:space="preserve"> </w:t>
      </w:r>
      <w:r w:rsidR="00581A19" w:rsidRPr="00DF6CB2">
        <w:rPr>
          <w:lang w:val="en-GB"/>
        </w:rPr>
        <w:t xml:space="preserve">in </w:t>
      </w:r>
      <w:r w:rsidR="00AC6556" w:rsidRPr="00DF6CB2">
        <w:rPr>
          <w:lang w:val="en-GB"/>
        </w:rPr>
        <w:t xml:space="preserve">the </w:t>
      </w:r>
      <w:r w:rsidR="00581A19" w:rsidRPr="00DF6CB2">
        <w:rPr>
          <w:lang w:val="en-GB"/>
        </w:rPr>
        <w:t>line number 1</w:t>
      </w:r>
    </w:p>
    <w:p w14:paraId="26BFE4F0" w14:textId="3BC563B0" w:rsidR="008C36F8" w:rsidRPr="00DF6CB2" w:rsidRDefault="008C36F8" w:rsidP="008C36F8">
      <w:pPr>
        <w:ind w:left="720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1E8E3BDE" wp14:editId="12B1D923">
            <wp:extent cx="1603450" cy="50246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17116" cy="5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1256" w14:textId="2E2170EA" w:rsidR="00FB51DD" w:rsidRPr="00DF6CB2" w:rsidRDefault="00581A19" w:rsidP="00581A19">
      <w:pPr>
        <w:pStyle w:val="ListParagraph"/>
        <w:rPr>
          <w:lang w:val="en-GB"/>
        </w:rPr>
      </w:pPr>
      <w:r w:rsidRPr="00DF6CB2">
        <w:rPr>
          <w:lang w:val="en-GB"/>
        </w:rPr>
        <w:t xml:space="preserve">Select </w:t>
      </w:r>
      <w:r w:rsidR="005218B9" w:rsidRPr="00DF6CB2">
        <w:rPr>
          <w:lang w:val="en-GB"/>
        </w:rPr>
        <w:t xml:space="preserve">a </w:t>
      </w:r>
      <w:r w:rsidRPr="00DF6CB2">
        <w:rPr>
          <w:lang w:val="en-GB"/>
        </w:rPr>
        <w:t xml:space="preserve">file. </w:t>
      </w:r>
      <w:r w:rsidR="005218B9" w:rsidRPr="00DF6CB2">
        <w:rPr>
          <w:lang w:val="en-GB"/>
        </w:rPr>
        <w:t>The f</w:t>
      </w:r>
      <w:r w:rsidRPr="00DF6CB2">
        <w:rPr>
          <w:lang w:val="en-GB"/>
        </w:rPr>
        <w:t xml:space="preserve">ile name is displayed in </w:t>
      </w:r>
      <w:r w:rsidR="00AC6556" w:rsidRPr="00DF6CB2">
        <w:rPr>
          <w:lang w:val="en-GB"/>
        </w:rPr>
        <w:t xml:space="preserve">the </w:t>
      </w:r>
      <w:r w:rsidRPr="00DF6CB2">
        <w:rPr>
          <w:lang w:val="en-GB"/>
        </w:rPr>
        <w:t>line number 4 – Attached file name</w:t>
      </w:r>
    </w:p>
    <w:p w14:paraId="220A7D8C" w14:textId="39430C47" w:rsidR="008C36F8" w:rsidRPr="00DF6CB2" w:rsidRDefault="00884F5F" w:rsidP="008C36F8">
      <w:pPr>
        <w:ind w:left="720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0E89FFCD" wp14:editId="301126E6">
            <wp:extent cx="2818263" cy="738331"/>
            <wp:effectExtent l="0" t="0" r="127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87" cy="74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4AB79" w14:textId="423A9FBE" w:rsidR="00FB51DD" w:rsidRPr="00DF6CB2" w:rsidRDefault="00581A19" w:rsidP="00581A19">
      <w:pPr>
        <w:pStyle w:val="ListParagraph"/>
        <w:rPr>
          <w:lang w:val="en-GB"/>
        </w:rPr>
      </w:pPr>
      <w:r w:rsidRPr="00DF6CB2">
        <w:rPr>
          <w:lang w:val="en-GB"/>
        </w:rPr>
        <w:t xml:space="preserve">Enter downloaded file’s </w:t>
      </w:r>
      <w:r w:rsidR="00884F5F" w:rsidRPr="00DF6CB2">
        <w:rPr>
          <w:lang w:val="en-GB" w:eastAsia="lv-LV"/>
        </w:rPr>
        <w:t>CRC32Q</w:t>
      </w:r>
      <w:r w:rsidRPr="00DF6CB2">
        <w:rPr>
          <w:lang w:val="en-GB"/>
        </w:rPr>
        <w:t xml:space="preserve"> value in</w:t>
      </w:r>
      <w:r w:rsidR="00AC6556" w:rsidRPr="00DF6CB2">
        <w:rPr>
          <w:lang w:val="en-GB"/>
        </w:rPr>
        <w:t xml:space="preserve"> the</w:t>
      </w:r>
      <w:r w:rsidRPr="00DF6CB2">
        <w:rPr>
          <w:lang w:val="en-GB"/>
        </w:rPr>
        <w:t xml:space="preserve"> line number 2</w:t>
      </w:r>
    </w:p>
    <w:p w14:paraId="117375D8" w14:textId="507247B4" w:rsidR="00581A19" w:rsidRPr="00DF6CB2" w:rsidRDefault="00581A19" w:rsidP="00581A19">
      <w:pPr>
        <w:pStyle w:val="ListParagraph"/>
        <w:numPr>
          <w:ilvl w:val="0"/>
          <w:numId w:val="0"/>
        </w:numPr>
        <w:ind w:left="720"/>
        <w:jc w:val="left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B35A86B" wp14:editId="2EE99D48">
            <wp:extent cx="2309835" cy="356502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30266" cy="3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FE67" w14:textId="4E73614A" w:rsidR="00AC6556" w:rsidRPr="00DF6CB2" w:rsidRDefault="00AC6556" w:rsidP="00AC6556">
      <w:pPr>
        <w:pStyle w:val="ListParagraph"/>
        <w:rPr>
          <w:lang w:val="en-GB"/>
        </w:rPr>
      </w:pPr>
      <w:r w:rsidRPr="00DF6CB2">
        <w:rPr>
          <w:lang w:val="en-GB"/>
        </w:rPr>
        <w:t xml:space="preserve">Click on Check in the line number 3 </w:t>
      </w:r>
    </w:p>
    <w:p w14:paraId="36D5320F" w14:textId="2ED565FE" w:rsidR="00AC6556" w:rsidRPr="00DF6CB2" w:rsidRDefault="00AC6556" w:rsidP="00581A19">
      <w:pPr>
        <w:pStyle w:val="ListParagraph"/>
        <w:numPr>
          <w:ilvl w:val="0"/>
          <w:numId w:val="0"/>
        </w:numPr>
        <w:ind w:left="720"/>
        <w:jc w:val="left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4BB699D7" wp14:editId="18674FF6">
            <wp:extent cx="1360765" cy="319007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81546" cy="3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CE28" w14:textId="60A08218" w:rsidR="00AC6556" w:rsidRPr="00DF6CB2" w:rsidRDefault="00AC6556" w:rsidP="00AC6556">
      <w:pPr>
        <w:jc w:val="left"/>
        <w:rPr>
          <w:lang w:val="en-GB"/>
        </w:rPr>
      </w:pPr>
      <w:r w:rsidRPr="00DF6CB2">
        <w:rPr>
          <w:lang w:val="en-GB"/>
        </w:rPr>
        <w:t xml:space="preserve">Below are examples of file </w:t>
      </w:r>
      <w:r w:rsidR="00884F5F" w:rsidRPr="00DF6CB2">
        <w:rPr>
          <w:lang w:val="en-GB" w:eastAsia="lv-LV"/>
        </w:rPr>
        <w:t>CRC32Q</w:t>
      </w:r>
      <w:r w:rsidRPr="00DF6CB2">
        <w:rPr>
          <w:lang w:val="en-GB"/>
        </w:rPr>
        <w:t xml:space="preserve"> value check:</w:t>
      </w:r>
    </w:p>
    <w:p w14:paraId="380BC6C4" w14:textId="5B856AB1" w:rsidR="00AC6556" w:rsidRPr="00DF6CB2" w:rsidRDefault="00AC6556" w:rsidP="00884F5F">
      <w:pPr>
        <w:pStyle w:val="ListBullet"/>
        <w:rPr>
          <w:lang w:val="en-GB"/>
        </w:rPr>
      </w:pPr>
      <w:bookmarkStart w:id="46" w:name="OLE_LINK26"/>
      <w:bookmarkStart w:id="47" w:name="OLE_LINK27"/>
      <w:r w:rsidRPr="00DF6CB2">
        <w:rPr>
          <w:lang w:val="en-GB"/>
        </w:rPr>
        <w:t xml:space="preserve">when </w:t>
      </w:r>
      <w:r w:rsidR="00884F5F" w:rsidRPr="00DF6CB2">
        <w:rPr>
          <w:lang w:val="en-GB"/>
        </w:rPr>
        <w:t>CRC32Q</w:t>
      </w:r>
      <w:r w:rsidRPr="00DF6CB2">
        <w:rPr>
          <w:lang w:val="en-GB"/>
        </w:rPr>
        <w:t xml:space="preserve"> values do not </w:t>
      </w:r>
      <w:r w:rsidR="00DF6CB2" w:rsidRPr="00DF6CB2">
        <w:rPr>
          <w:lang w:val="en-GB"/>
        </w:rPr>
        <w:t>match</w:t>
      </w:r>
      <w:r w:rsidRPr="00DF6CB2">
        <w:rPr>
          <w:lang w:val="en-GB"/>
        </w:rPr>
        <w:t xml:space="preserve"> </w:t>
      </w:r>
    </w:p>
    <w:bookmarkEnd w:id="46"/>
    <w:bookmarkEnd w:id="47"/>
    <w:p w14:paraId="7C007AD2" w14:textId="53F58378" w:rsidR="003F7685" w:rsidRPr="00DF6CB2" w:rsidRDefault="009E3AAF" w:rsidP="00921384">
      <w:pPr>
        <w:rPr>
          <w:lang w:val="en-GB"/>
        </w:rPr>
      </w:pPr>
      <w:r w:rsidRPr="00DF6CB2">
        <w:rPr>
          <w:noProof/>
          <w:lang w:val="en-GB" w:eastAsia="lv-LV"/>
        </w:rPr>
        <w:t xml:space="preserve"> </w:t>
      </w:r>
      <w:r w:rsidRPr="00DF6CB2">
        <w:rPr>
          <w:noProof/>
          <w:lang w:eastAsia="lv-LV"/>
        </w:rPr>
        <w:drawing>
          <wp:inline distT="0" distB="0" distL="0" distR="0" wp14:anchorId="48D68A15" wp14:editId="71863F29">
            <wp:extent cx="5730875" cy="2419350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9C90" w14:textId="41F88CDF" w:rsidR="00AC6556" w:rsidRPr="00DF6CB2" w:rsidRDefault="00AC6556" w:rsidP="008432F2">
      <w:pPr>
        <w:pStyle w:val="ListBullet"/>
        <w:rPr>
          <w:lang w:val="en-GB"/>
        </w:rPr>
      </w:pPr>
      <w:r w:rsidRPr="00DF6CB2">
        <w:rPr>
          <w:lang w:val="en-GB"/>
        </w:rPr>
        <w:t xml:space="preserve">when </w:t>
      </w:r>
      <w:r w:rsidR="00884F5F" w:rsidRPr="00DF6CB2">
        <w:rPr>
          <w:lang w:val="en-GB" w:eastAsia="lv-LV"/>
        </w:rPr>
        <w:t>CRC32Q</w:t>
      </w:r>
      <w:r w:rsidRPr="00DF6CB2">
        <w:rPr>
          <w:lang w:val="en-GB"/>
        </w:rPr>
        <w:t xml:space="preserve"> values do </w:t>
      </w:r>
      <w:r w:rsidR="00DF6CB2" w:rsidRPr="00DF6CB2">
        <w:rPr>
          <w:lang w:val="en-GB"/>
        </w:rPr>
        <w:t>match</w:t>
      </w:r>
      <w:r w:rsidRPr="00DF6CB2">
        <w:rPr>
          <w:lang w:val="en-GB"/>
        </w:rPr>
        <w:t xml:space="preserve"> </w:t>
      </w:r>
    </w:p>
    <w:p w14:paraId="26231B79" w14:textId="75A3A4B9" w:rsidR="00FB51DD" w:rsidRPr="00DF6CB2" w:rsidRDefault="009E3AAF" w:rsidP="00921384">
      <w:pPr>
        <w:rPr>
          <w:lang w:val="en-GB"/>
        </w:rPr>
      </w:pPr>
      <w:r w:rsidRPr="00DF6CB2">
        <w:rPr>
          <w:noProof/>
          <w:lang w:val="en-GB" w:eastAsia="lv-LV"/>
        </w:rPr>
        <w:t xml:space="preserve"> </w:t>
      </w:r>
      <w:r w:rsidRPr="00DF6CB2">
        <w:rPr>
          <w:noProof/>
          <w:lang w:eastAsia="lv-LV"/>
        </w:rPr>
        <w:drawing>
          <wp:inline distT="0" distB="0" distL="0" distR="0" wp14:anchorId="31AC8FF9" wp14:editId="1F653F2B">
            <wp:extent cx="5730875" cy="2482850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999A" w14:textId="77777777" w:rsidR="00AC6556" w:rsidRPr="00DF6CB2" w:rsidRDefault="00AC6556" w:rsidP="00921384">
      <w:pPr>
        <w:rPr>
          <w:lang w:val="en-GB"/>
        </w:rPr>
      </w:pPr>
    </w:p>
    <w:p w14:paraId="691FAB64" w14:textId="06208520" w:rsidR="000451C0" w:rsidRPr="00DF6CB2" w:rsidRDefault="00CB62A9" w:rsidP="00CB62A9">
      <w:pPr>
        <w:pStyle w:val="Heading3"/>
        <w:rPr>
          <w:lang w:val="en-GB"/>
        </w:rPr>
      </w:pPr>
      <w:bookmarkStart w:id="48" w:name="_Toc475716190"/>
      <w:r w:rsidRPr="00DF6CB2">
        <w:rPr>
          <w:lang w:val="en-GB"/>
        </w:rPr>
        <w:t>File download with JAVA</w:t>
      </w:r>
      <w:bookmarkEnd w:id="48"/>
    </w:p>
    <w:p w14:paraId="5200D5F4" w14:textId="173D2C64" w:rsidR="00CB62A9" w:rsidRPr="00DF6CB2" w:rsidRDefault="00CB62A9" w:rsidP="00CB62A9">
      <w:pPr>
        <w:pStyle w:val="ListParagraph"/>
        <w:numPr>
          <w:ilvl w:val="0"/>
          <w:numId w:val="22"/>
        </w:numPr>
        <w:rPr>
          <w:lang w:val="en-GB"/>
        </w:rPr>
      </w:pPr>
      <w:r w:rsidRPr="00DF6CB2">
        <w:rPr>
          <w:lang w:val="en-GB"/>
        </w:rPr>
        <w:t xml:space="preserve">In order to download files with JAVA, option </w:t>
      </w:r>
      <w:r w:rsidR="00DF6CB2" w:rsidRPr="00DF6CB2">
        <w:rPr>
          <w:rStyle w:val="SubtleEmphasis"/>
          <w:lang w:val="en-GB"/>
        </w:rPr>
        <w:t>File</w:t>
      </w:r>
      <w:r w:rsidRPr="00DF6CB2">
        <w:rPr>
          <w:rStyle w:val="SubtleEmphasis"/>
          <w:lang w:val="en-GB"/>
        </w:rPr>
        <w:t xml:space="preserve"> exchange without JAVA</w:t>
      </w:r>
      <w:r w:rsidRPr="00DF6CB2">
        <w:rPr>
          <w:lang w:val="en-GB"/>
        </w:rPr>
        <w:t xml:space="preserve"> should be disabled.</w:t>
      </w:r>
    </w:p>
    <w:p w14:paraId="50EE4668" w14:textId="03183047" w:rsidR="00B95E30" w:rsidRPr="00DF6CB2" w:rsidRDefault="00CB62A9" w:rsidP="000702F6">
      <w:pPr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31B21B6C" wp14:editId="6FAAB615">
            <wp:extent cx="5727700" cy="1535430"/>
            <wp:effectExtent l="0" t="0" r="635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2E42" w14:textId="32207CBC" w:rsidR="008F6A99" w:rsidRPr="00DF6CB2" w:rsidRDefault="003F7685" w:rsidP="008F6A99">
      <w:pPr>
        <w:pStyle w:val="ListParagraph"/>
        <w:rPr>
          <w:lang w:val="en-GB"/>
        </w:rPr>
      </w:pPr>
      <w:r w:rsidRPr="00DF6CB2">
        <w:rPr>
          <w:lang w:val="en-GB"/>
        </w:rPr>
        <w:t>In this case c</w:t>
      </w:r>
      <w:r w:rsidR="008F6A99" w:rsidRPr="00DF6CB2">
        <w:rPr>
          <w:lang w:val="en-GB"/>
        </w:rPr>
        <w:t>licking on</w:t>
      </w:r>
      <w:r w:rsidR="005218B9" w:rsidRPr="00DF6CB2">
        <w:rPr>
          <w:lang w:val="en-GB"/>
        </w:rPr>
        <w:t xml:space="preserve"> the</w:t>
      </w:r>
      <w:r w:rsidR="008F6A99" w:rsidRPr="00DF6CB2">
        <w:rPr>
          <w:lang w:val="en-GB"/>
        </w:rPr>
        <w:t xml:space="preserve"> file name will result in system’s alert.</w:t>
      </w:r>
    </w:p>
    <w:p w14:paraId="697B91B5" w14:textId="2299AF21" w:rsidR="008F6A99" w:rsidRPr="00DF6CB2" w:rsidRDefault="008F6A99" w:rsidP="008F6A99">
      <w:pPr>
        <w:pStyle w:val="ListParagraph"/>
        <w:numPr>
          <w:ilvl w:val="0"/>
          <w:numId w:val="0"/>
        </w:numPr>
        <w:ind w:left="720"/>
        <w:rPr>
          <w:lang w:val="en-GB"/>
        </w:rPr>
      </w:pPr>
      <w:r w:rsidRPr="00DF6CB2">
        <w:rPr>
          <w:noProof/>
          <w:lang w:eastAsia="lv-LV"/>
        </w:rPr>
        <w:drawing>
          <wp:inline distT="0" distB="0" distL="0" distR="0" wp14:anchorId="134DCFC5" wp14:editId="0CD7F66B">
            <wp:extent cx="3027871" cy="1201004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52" cy="12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303A" w14:textId="6A1FB62D" w:rsidR="008F6A99" w:rsidRPr="00DF6CB2" w:rsidRDefault="003F7685" w:rsidP="00334E2D">
      <w:pPr>
        <w:pStyle w:val="ListParagraph"/>
        <w:rPr>
          <w:lang w:val="en-GB"/>
        </w:rPr>
      </w:pPr>
      <w:r w:rsidRPr="00DF6CB2">
        <w:rPr>
          <w:lang w:val="en-GB"/>
        </w:rPr>
        <w:t xml:space="preserve">User </w:t>
      </w:r>
      <w:r w:rsidR="00DF6CB2" w:rsidRPr="00DF6CB2">
        <w:rPr>
          <w:lang w:val="en-GB"/>
        </w:rPr>
        <w:t>should</w:t>
      </w:r>
      <w:r w:rsidRPr="00DF6CB2">
        <w:rPr>
          <w:lang w:val="en-GB"/>
        </w:rPr>
        <w:t xml:space="preserve"> f</w:t>
      </w:r>
      <w:r w:rsidR="00334E2D" w:rsidRPr="00DF6CB2">
        <w:rPr>
          <w:lang w:val="en-GB"/>
        </w:rPr>
        <w:t>ollow th</w:t>
      </w:r>
      <w:r w:rsidR="007232EC" w:rsidRPr="00DF6CB2">
        <w:rPr>
          <w:lang w:val="en-GB"/>
        </w:rPr>
        <w:t>e</w:t>
      </w:r>
      <w:r w:rsidR="00334E2D" w:rsidRPr="00DF6CB2">
        <w:rPr>
          <w:lang w:val="en-GB"/>
        </w:rPr>
        <w:t xml:space="preserve"> instructions </w:t>
      </w:r>
      <w:r w:rsidR="007232EC" w:rsidRPr="00DF6CB2">
        <w:rPr>
          <w:lang w:val="en-GB"/>
        </w:rPr>
        <w:t xml:space="preserve">on installing JAVA applet according to the active Internet browser on your PC as described in </w:t>
      </w:r>
      <w:r w:rsidR="00334E2D" w:rsidRPr="00DF6CB2">
        <w:rPr>
          <w:lang w:val="en-GB"/>
        </w:rPr>
        <w:t xml:space="preserve">section </w:t>
      </w:r>
      <w:r w:rsidR="007232EC" w:rsidRPr="00DF6CB2">
        <w:rPr>
          <w:lang w:val="en-GB"/>
        </w:rPr>
        <w:fldChar w:fldCharType="begin"/>
      </w:r>
      <w:r w:rsidR="007232EC" w:rsidRPr="00DF6CB2">
        <w:rPr>
          <w:lang w:val="en-GB"/>
        </w:rPr>
        <w:instrText xml:space="preserve"> REF _Ref472936734 \n \h </w:instrText>
      </w:r>
      <w:r w:rsidR="007232EC" w:rsidRPr="00DF6CB2">
        <w:rPr>
          <w:lang w:val="en-GB"/>
        </w:rPr>
      </w:r>
      <w:r w:rsidR="007232EC" w:rsidRPr="00DF6CB2">
        <w:rPr>
          <w:lang w:val="en-GB"/>
        </w:rPr>
        <w:fldChar w:fldCharType="separate"/>
      </w:r>
      <w:r w:rsidR="001A0A7A" w:rsidRPr="00DF6CB2">
        <w:rPr>
          <w:lang w:val="en-GB"/>
        </w:rPr>
        <w:t>3.3</w:t>
      </w:r>
      <w:r w:rsidR="007232EC" w:rsidRPr="00DF6CB2">
        <w:rPr>
          <w:lang w:val="en-GB"/>
        </w:rPr>
        <w:fldChar w:fldCharType="end"/>
      </w:r>
      <w:r w:rsidR="005218B9" w:rsidRPr="00DF6CB2">
        <w:rPr>
          <w:lang w:val="en-GB"/>
        </w:rPr>
        <w:t xml:space="preserve"> </w:t>
      </w:r>
      <w:r w:rsidR="007232EC" w:rsidRPr="00DF6CB2">
        <w:rPr>
          <w:lang w:val="en-GB"/>
        </w:rPr>
        <w:fldChar w:fldCharType="begin"/>
      </w:r>
      <w:r w:rsidR="007232EC" w:rsidRPr="00DF6CB2">
        <w:rPr>
          <w:lang w:val="en-GB"/>
        </w:rPr>
        <w:instrText xml:space="preserve"> REF _Ref472936739 \h </w:instrText>
      </w:r>
      <w:r w:rsidR="007232EC" w:rsidRPr="00DF6CB2">
        <w:rPr>
          <w:lang w:val="en-GB"/>
        </w:rPr>
      </w:r>
      <w:r w:rsidR="007232EC" w:rsidRPr="00DF6CB2">
        <w:rPr>
          <w:lang w:val="en-GB"/>
        </w:rPr>
        <w:fldChar w:fldCharType="separate"/>
      </w:r>
      <w:r w:rsidR="001A0A7A" w:rsidRPr="00DF6CB2">
        <w:rPr>
          <w:lang w:val="en-GB" w:eastAsia="lv-LV"/>
        </w:rPr>
        <w:t>File exchange with JAVA</w:t>
      </w:r>
      <w:r w:rsidR="007232EC" w:rsidRPr="00DF6CB2">
        <w:rPr>
          <w:lang w:val="en-GB"/>
        </w:rPr>
        <w:fldChar w:fldCharType="end"/>
      </w:r>
      <w:r w:rsidR="008432F2" w:rsidRPr="00DF6CB2">
        <w:rPr>
          <w:lang w:val="en-GB"/>
        </w:rPr>
        <w:t>.</w:t>
      </w:r>
    </w:p>
    <w:sectPr w:rsidR="008F6A99" w:rsidRPr="00DF6CB2" w:rsidSect="0013600F">
      <w:headerReference w:type="default" r:id="rId88"/>
      <w:footerReference w:type="default" r:id="rId89"/>
      <w:headerReference w:type="first" r:id="rId90"/>
      <w:pgSz w:w="12240" w:h="15840" w:code="1"/>
      <w:pgMar w:top="1440" w:right="1418" w:bottom="1440" w:left="1797" w:header="340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DA0140" w14:textId="77777777" w:rsidR="002A0B25" w:rsidRDefault="002A0B25">
      <w:pPr>
        <w:spacing w:after="0" w:line="240" w:lineRule="auto"/>
      </w:pPr>
      <w:r>
        <w:separator/>
      </w:r>
    </w:p>
  </w:endnote>
  <w:endnote w:type="continuationSeparator" w:id="0">
    <w:p w14:paraId="3CE160AF" w14:textId="77777777" w:rsidR="002A0B25" w:rsidRDefault="002A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TFangsong">
    <w:altName w:val="MS Mincho"/>
    <w:panose1 w:val="00000000000000000000"/>
    <w:charset w:val="86"/>
    <w:family w:val="roman"/>
    <w:notTrueType/>
    <w:pitch w:val="default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mbusRomNo9L-Reg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78001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88620" w14:textId="09815394" w:rsidR="002A0B25" w:rsidRDefault="002A0B25" w:rsidP="001360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B9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B5D3C" w14:textId="77777777" w:rsidR="002A0B25" w:rsidRDefault="002A0B25">
      <w:pPr>
        <w:spacing w:after="0" w:line="240" w:lineRule="auto"/>
      </w:pPr>
      <w:r>
        <w:separator/>
      </w:r>
    </w:p>
  </w:footnote>
  <w:footnote w:type="continuationSeparator" w:id="0">
    <w:p w14:paraId="338C8108" w14:textId="77777777" w:rsidR="002A0B25" w:rsidRDefault="002A0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FBDF9" w14:textId="0EA0D6BB" w:rsidR="002A0B25" w:rsidRPr="00DF6CB2" w:rsidRDefault="002A0B25">
    <w:pPr>
      <w:pStyle w:val="Header"/>
      <w:rPr>
        <w:lang w:val="en-GB"/>
      </w:rPr>
    </w:pPr>
    <w:r w:rsidRPr="00DF6CB2">
      <w:rPr>
        <w:lang w:val="en-GB"/>
      </w:rPr>
      <w:t>Data/Information Submission and Data Distribution Manual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64D84E" w14:textId="77777777" w:rsidR="002A0B25" w:rsidRPr="0013600F" w:rsidRDefault="002A0B25" w:rsidP="0013600F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5.35pt" o:bullet="t">
        <v:imagedata r:id="rId1" o:title="BD21314_"/>
      </v:shape>
    </w:pict>
  </w:numPicBullet>
  <w:numPicBullet w:numPicBulletId="1">
    <w:pict>
      <v:shape id="_x0000_i1027" type="#_x0000_t75" style="width:9.15pt;height:9.15pt" o:bullet="t">
        <v:imagedata r:id="rId2" o:title="MC900065489[1]"/>
      </v:shape>
    </w:pict>
  </w:numPicBullet>
  <w:numPicBullet w:numPicBulletId="2">
    <w:pict>
      <v:shape id="_x0000_i1028" type="#_x0000_t75" style="width:15.05pt;height:13.45pt" o:bullet="t">
        <v:imagedata r:id="rId3" o:title="BD21337_"/>
      </v:shape>
    </w:pict>
  </w:numPicBullet>
  <w:abstractNum w:abstractNumId="0" w15:restartNumberingAfterBreak="0">
    <w:nsid w:val="FFFFFF80"/>
    <w:multiLevelType w:val="singleLevel"/>
    <w:tmpl w:val="B538B1A8"/>
    <w:lvl w:ilvl="0">
      <w:start w:val="1"/>
      <w:numFmt w:val="bullet"/>
      <w:pStyle w:val="ListBullet5"/>
      <w:lvlText w:val=""/>
      <w:lvlPicBulletId w:val="1"/>
      <w:lvlJc w:val="left"/>
      <w:pPr>
        <w:ind w:left="1585" w:hanging="360"/>
      </w:pPr>
      <w:rPr>
        <w:rFonts w:ascii="Symbol" w:hAnsi="Symbol" w:cs="Wingdings" w:hint="default"/>
        <w:color w:val="auto"/>
      </w:rPr>
    </w:lvl>
  </w:abstractNum>
  <w:abstractNum w:abstractNumId="1" w15:restartNumberingAfterBreak="0">
    <w:nsid w:val="FFFFFF81"/>
    <w:multiLevelType w:val="singleLevel"/>
    <w:tmpl w:val="04F44DDA"/>
    <w:lvl w:ilvl="0">
      <w:start w:val="1"/>
      <w:numFmt w:val="bullet"/>
      <w:pStyle w:val="ListBullet4"/>
      <w:lvlText w:val=""/>
      <w:lvlPicBulletId w:val="2"/>
      <w:lvlJc w:val="left"/>
      <w:pPr>
        <w:ind w:left="1440" w:hanging="360"/>
      </w:pPr>
      <w:rPr>
        <w:rFonts w:ascii="Symbol" w:hAnsi="Symbol" w:cs="Wingdings" w:hint="default"/>
        <w:color w:val="auto"/>
      </w:rPr>
    </w:lvl>
  </w:abstractNum>
  <w:abstractNum w:abstractNumId="2" w15:restartNumberingAfterBreak="0">
    <w:nsid w:val="FFFFFF82"/>
    <w:multiLevelType w:val="singleLevel"/>
    <w:tmpl w:val="8536DF6A"/>
    <w:lvl w:ilvl="0">
      <w:start w:val="1"/>
      <w:numFmt w:val="bullet"/>
      <w:pStyle w:val="ListBullet3"/>
      <w:lvlText w:val=""/>
      <w:lvlPicBulletId w:val="0"/>
      <w:lvlJc w:val="left"/>
      <w:pPr>
        <w:ind w:left="864" w:hanging="360"/>
      </w:pPr>
      <w:rPr>
        <w:rFonts w:ascii="Symbol" w:hAnsi="Symbol" w:cs="Wingdings" w:hint="default"/>
        <w:color w:val="auto"/>
      </w:rPr>
    </w:lvl>
  </w:abstractNum>
  <w:abstractNum w:abstractNumId="3" w15:restartNumberingAfterBreak="0">
    <w:nsid w:val="FFFFFF83"/>
    <w:multiLevelType w:val="singleLevel"/>
    <w:tmpl w:val="FA24CA24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</w:abstractNum>
  <w:abstractNum w:abstractNumId="4" w15:restartNumberingAfterBreak="0">
    <w:nsid w:val="FFFFFF89"/>
    <w:multiLevelType w:val="singleLevel"/>
    <w:tmpl w:val="E0DC1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7960CB"/>
    <w:multiLevelType w:val="hybridMultilevel"/>
    <w:tmpl w:val="12D84B98"/>
    <w:lvl w:ilvl="0" w:tplc="97D68342">
      <w:start w:val="1"/>
      <w:numFmt w:val="bullet"/>
      <w:pStyle w:val="TableBullet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04F26"/>
    <w:multiLevelType w:val="hybridMultilevel"/>
    <w:tmpl w:val="7B88AC6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86941"/>
    <w:multiLevelType w:val="hybridMultilevel"/>
    <w:tmpl w:val="613475E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715C4"/>
    <w:multiLevelType w:val="multilevel"/>
    <w:tmpl w:val="7A9C2AE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340"/>
      </w:pPr>
      <w:rPr>
        <w:rFonts w:hint="default"/>
      </w:rPr>
    </w:lvl>
    <w:lvl w:ilvl="2">
      <w:start w:val="1"/>
      <w:numFmt w:val="none"/>
      <w:lvlText w:val="%1.%2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pStyle w:val="Heading5"/>
      <w:lvlText w:val="%5.%4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9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C880799"/>
    <w:multiLevelType w:val="hybridMultilevel"/>
    <w:tmpl w:val="840EA9B6"/>
    <w:lvl w:ilvl="0" w:tplc="CCEC0458">
      <w:start w:val="1"/>
      <w:numFmt w:val="bullet"/>
      <w:pStyle w:val="ListBullet"/>
      <w:lvlText w:val=""/>
      <w:lvlPicBulletId w:val="2"/>
      <w:lvlJc w:val="left"/>
      <w:pPr>
        <w:ind w:left="843" w:hanging="360"/>
      </w:pPr>
      <w:rPr>
        <w:rFonts w:ascii="Symbol" w:hAnsi="Symbol" w:cs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530132"/>
    <w:multiLevelType w:val="hybridMultilevel"/>
    <w:tmpl w:val="89A066C2"/>
    <w:lvl w:ilvl="0" w:tplc="FFFFFFFF">
      <w:start w:val="1"/>
      <w:numFmt w:val="decimal"/>
      <w:pStyle w:val="lit1"/>
      <w:lvlText w:val="[%1]"/>
      <w:lvlJc w:val="right"/>
      <w:pPr>
        <w:tabs>
          <w:tab w:val="num" w:pos="502"/>
        </w:tabs>
        <w:ind w:left="502" w:hanging="360"/>
      </w:pPr>
      <w:rPr>
        <w:rFonts w:hint="default"/>
      </w:rPr>
    </w:lvl>
    <w:lvl w:ilvl="1" w:tplc="99749C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2B7793"/>
    <w:multiLevelType w:val="multilevel"/>
    <w:tmpl w:val="DECCD110"/>
    <w:numStyleLink w:val="Headings"/>
  </w:abstractNum>
  <w:abstractNum w:abstractNumId="13" w15:restartNumberingAfterBreak="0">
    <w:nsid w:val="5B406A09"/>
    <w:multiLevelType w:val="hybridMultilevel"/>
    <w:tmpl w:val="2D349BAE"/>
    <w:lvl w:ilvl="0" w:tplc="042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5F7B3E28"/>
    <w:multiLevelType w:val="multilevel"/>
    <w:tmpl w:val="DECCD110"/>
    <w:styleLink w:val="Headings"/>
    <w:lvl w:ilvl="0">
      <w:start w:val="1"/>
      <w:numFmt w:val="decimal"/>
      <w:pStyle w:val="Heading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340" w:hanging="340"/>
      </w:pPr>
      <w:rPr>
        <w:rFonts w:hint="default"/>
      </w:rPr>
    </w:lvl>
    <w:lvl w:ilvl="4">
      <w:start w:val="1"/>
      <w:numFmt w:val="decimal"/>
      <w:lvlText w:val="%5.%4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0"/>
  </w:num>
  <w:num w:numId="7">
    <w:abstractNumId w:val="14"/>
  </w:num>
  <w:num w:numId="8">
    <w:abstractNumId w:val="8"/>
  </w:num>
  <w:num w:numId="9">
    <w:abstractNumId w:val="11"/>
  </w:num>
  <w:num w:numId="10">
    <w:abstractNumId w:val="12"/>
  </w:num>
  <w:num w:numId="11">
    <w:abstractNumId w:val="5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6"/>
  </w:num>
  <w:num w:numId="15">
    <w:abstractNumId w:val="13"/>
  </w:num>
  <w:num w:numId="16">
    <w:abstractNumId w:val="7"/>
  </w:num>
  <w:num w:numId="17">
    <w:abstractNumId w:val="3"/>
    <w:lvlOverride w:ilvl="0">
      <w:startOverride w:val="1"/>
    </w:lvlOverride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4"/>
  </w:num>
  <w:num w:numId="25">
    <w:abstractNumId w:val="3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DateAndTime/>
  <w:hideSpellingErrors/>
  <w:attachedTemplate r:id="rId1"/>
  <w:trackRevisions/>
  <w:defaultTabStop w:val="72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66D"/>
    <w:rsid w:val="000008FF"/>
    <w:rsid w:val="0000172C"/>
    <w:rsid w:val="0000216B"/>
    <w:rsid w:val="00003E0E"/>
    <w:rsid w:val="000060EB"/>
    <w:rsid w:val="00006622"/>
    <w:rsid w:val="000163DD"/>
    <w:rsid w:val="00021A15"/>
    <w:rsid w:val="0002229C"/>
    <w:rsid w:val="000307D3"/>
    <w:rsid w:val="000374D4"/>
    <w:rsid w:val="000400B1"/>
    <w:rsid w:val="000403DF"/>
    <w:rsid w:val="000451C0"/>
    <w:rsid w:val="00045471"/>
    <w:rsid w:val="00047534"/>
    <w:rsid w:val="00054086"/>
    <w:rsid w:val="00061067"/>
    <w:rsid w:val="000619DA"/>
    <w:rsid w:val="00061C87"/>
    <w:rsid w:val="00063CA0"/>
    <w:rsid w:val="00066DC2"/>
    <w:rsid w:val="0006728A"/>
    <w:rsid w:val="00067439"/>
    <w:rsid w:val="00067EF6"/>
    <w:rsid w:val="000702F6"/>
    <w:rsid w:val="000711D9"/>
    <w:rsid w:val="00075714"/>
    <w:rsid w:val="000843AC"/>
    <w:rsid w:val="00085872"/>
    <w:rsid w:val="000859FB"/>
    <w:rsid w:val="00086D07"/>
    <w:rsid w:val="00090EF2"/>
    <w:rsid w:val="00091BF0"/>
    <w:rsid w:val="00092B3A"/>
    <w:rsid w:val="000931CC"/>
    <w:rsid w:val="00093F83"/>
    <w:rsid w:val="0009494A"/>
    <w:rsid w:val="00097402"/>
    <w:rsid w:val="000A13A7"/>
    <w:rsid w:val="000A2116"/>
    <w:rsid w:val="000A4DA5"/>
    <w:rsid w:val="000A5025"/>
    <w:rsid w:val="000A51FF"/>
    <w:rsid w:val="000A5335"/>
    <w:rsid w:val="000A6433"/>
    <w:rsid w:val="000B0134"/>
    <w:rsid w:val="000B0639"/>
    <w:rsid w:val="000B21D1"/>
    <w:rsid w:val="000B2355"/>
    <w:rsid w:val="000B2400"/>
    <w:rsid w:val="000B3AD9"/>
    <w:rsid w:val="000C1A61"/>
    <w:rsid w:val="000C4E51"/>
    <w:rsid w:val="000C533E"/>
    <w:rsid w:val="000C7C32"/>
    <w:rsid w:val="000D0CE0"/>
    <w:rsid w:val="000D111F"/>
    <w:rsid w:val="000D4A3F"/>
    <w:rsid w:val="000D5570"/>
    <w:rsid w:val="000D6297"/>
    <w:rsid w:val="000D65ED"/>
    <w:rsid w:val="000E38BD"/>
    <w:rsid w:val="000F127C"/>
    <w:rsid w:val="000F1F00"/>
    <w:rsid w:val="000F3FC7"/>
    <w:rsid w:val="00101580"/>
    <w:rsid w:val="0010465B"/>
    <w:rsid w:val="001108C3"/>
    <w:rsid w:val="00110AB1"/>
    <w:rsid w:val="00111A73"/>
    <w:rsid w:val="001146B6"/>
    <w:rsid w:val="0011640E"/>
    <w:rsid w:val="001179E8"/>
    <w:rsid w:val="00120C24"/>
    <w:rsid w:val="001225D9"/>
    <w:rsid w:val="0012285F"/>
    <w:rsid w:val="0012391D"/>
    <w:rsid w:val="00124369"/>
    <w:rsid w:val="00125329"/>
    <w:rsid w:val="00126BF7"/>
    <w:rsid w:val="00126CCB"/>
    <w:rsid w:val="001273D0"/>
    <w:rsid w:val="00127CA0"/>
    <w:rsid w:val="00131337"/>
    <w:rsid w:val="00131625"/>
    <w:rsid w:val="001329A7"/>
    <w:rsid w:val="0013600F"/>
    <w:rsid w:val="0014053D"/>
    <w:rsid w:val="00141700"/>
    <w:rsid w:val="0014170D"/>
    <w:rsid w:val="00142C69"/>
    <w:rsid w:val="001501A1"/>
    <w:rsid w:val="0015126D"/>
    <w:rsid w:val="00152306"/>
    <w:rsid w:val="0015334E"/>
    <w:rsid w:val="00153A80"/>
    <w:rsid w:val="00153DC4"/>
    <w:rsid w:val="0016153B"/>
    <w:rsid w:val="00161BF5"/>
    <w:rsid w:val="00161C1C"/>
    <w:rsid w:val="00161EFB"/>
    <w:rsid w:val="0016225C"/>
    <w:rsid w:val="00163E91"/>
    <w:rsid w:val="0016414B"/>
    <w:rsid w:val="00164CAA"/>
    <w:rsid w:val="0016622B"/>
    <w:rsid w:val="00173A00"/>
    <w:rsid w:val="00173FB7"/>
    <w:rsid w:val="00174052"/>
    <w:rsid w:val="0017747E"/>
    <w:rsid w:val="00181321"/>
    <w:rsid w:val="00181A58"/>
    <w:rsid w:val="001833DB"/>
    <w:rsid w:val="00186AD2"/>
    <w:rsid w:val="00186EAE"/>
    <w:rsid w:val="00190C4C"/>
    <w:rsid w:val="00190EF2"/>
    <w:rsid w:val="001919FA"/>
    <w:rsid w:val="001924D3"/>
    <w:rsid w:val="001938D7"/>
    <w:rsid w:val="00193958"/>
    <w:rsid w:val="0019579F"/>
    <w:rsid w:val="001A0A7A"/>
    <w:rsid w:val="001A569E"/>
    <w:rsid w:val="001A5861"/>
    <w:rsid w:val="001A5B4E"/>
    <w:rsid w:val="001A7695"/>
    <w:rsid w:val="001A7BE1"/>
    <w:rsid w:val="001B1DD8"/>
    <w:rsid w:val="001B2ECB"/>
    <w:rsid w:val="001B3378"/>
    <w:rsid w:val="001B4610"/>
    <w:rsid w:val="001B7088"/>
    <w:rsid w:val="001C02FF"/>
    <w:rsid w:val="001C08BC"/>
    <w:rsid w:val="001C418D"/>
    <w:rsid w:val="001C66D9"/>
    <w:rsid w:val="001C6AF8"/>
    <w:rsid w:val="001C6D82"/>
    <w:rsid w:val="001D1529"/>
    <w:rsid w:val="001D5EC3"/>
    <w:rsid w:val="001D6539"/>
    <w:rsid w:val="001E0332"/>
    <w:rsid w:val="001E2123"/>
    <w:rsid w:val="001E22AF"/>
    <w:rsid w:val="001E7ECB"/>
    <w:rsid w:val="001F06A2"/>
    <w:rsid w:val="001F1034"/>
    <w:rsid w:val="001F3533"/>
    <w:rsid w:val="001F5036"/>
    <w:rsid w:val="00200324"/>
    <w:rsid w:val="002010DC"/>
    <w:rsid w:val="0020347A"/>
    <w:rsid w:val="00204766"/>
    <w:rsid w:val="0020479A"/>
    <w:rsid w:val="00205D15"/>
    <w:rsid w:val="00205DEF"/>
    <w:rsid w:val="002062BD"/>
    <w:rsid w:val="00206B8D"/>
    <w:rsid w:val="002113C8"/>
    <w:rsid w:val="0021162D"/>
    <w:rsid w:val="00212D7E"/>
    <w:rsid w:val="00212F79"/>
    <w:rsid w:val="00213F76"/>
    <w:rsid w:val="0021426A"/>
    <w:rsid w:val="002144C5"/>
    <w:rsid w:val="00216B61"/>
    <w:rsid w:val="00217E85"/>
    <w:rsid w:val="0022087C"/>
    <w:rsid w:val="0022095C"/>
    <w:rsid w:val="0022277F"/>
    <w:rsid w:val="00223771"/>
    <w:rsid w:val="00223B5C"/>
    <w:rsid w:val="00225AFA"/>
    <w:rsid w:val="00227204"/>
    <w:rsid w:val="00227681"/>
    <w:rsid w:val="002306D2"/>
    <w:rsid w:val="002373E7"/>
    <w:rsid w:val="00244A25"/>
    <w:rsid w:val="00244F58"/>
    <w:rsid w:val="002461DC"/>
    <w:rsid w:val="0024771B"/>
    <w:rsid w:val="0025058B"/>
    <w:rsid w:val="00251E18"/>
    <w:rsid w:val="00254F9B"/>
    <w:rsid w:val="0025617B"/>
    <w:rsid w:val="0025798C"/>
    <w:rsid w:val="00262485"/>
    <w:rsid w:val="00264D86"/>
    <w:rsid w:val="00265FA2"/>
    <w:rsid w:val="00271614"/>
    <w:rsid w:val="00274032"/>
    <w:rsid w:val="00276289"/>
    <w:rsid w:val="0027664A"/>
    <w:rsid w:val="00277E2D"/>
    <w:rsid w:val="00280ABE"/>
    <w:rsid w:val="00280EC4"/>
    <w:rsid w:val="002815D0"/>
    <w:rsid w:val="002838FE"/>
    <w:rsid w:val="00283DEF"/>
    <w:rsid w:val="002850E6"/>
    <w:rsid w:val="00285FD6"/>
    <w:rsid w:val="002864E6"/>
    <w:rsid w:val="0028688E"/>
    <w:rsid w:val="00293CF1"/>
    <w:rsid w:val="00293F1D"/>
    <w:rsid w:val="00295823"/>
    <w:rsid w:val="002A0B25"/>
    <w:rsid w:val="002A52AE"/>
    <w:rsid w:val="002A5947"/>
    <w:rsid w:val="002A66B5"/>
    <w:rsid w:val="002A7069"/>
    <w:rsid w:val="002B3BA4"/>
    <w:rsid w:val="002C2CAB"/>
    <w:rsid w:val="002C5393"/>
    <w:rsid w:val="002C7AE2"/>
    <w:rsid w:val="002D0D87"/>
    <w:rsid w:val="002D1774"/>
    <w:rsid w:val="002D3198"/>
    <w:rsid w:val="002E079C"/>
    <w:rsid w:val="002E3EDE"/>
    <w:rsid w:val="002E40D7"/>
    <w:rsid w:val="002E50BB"/>
    <w:rsid w:val="002E6996"/>
    <w:rsid w:val="002E7174"/>
    <w:rsid w:val="002E7AA8"/>
    <w:rsid w:val="002F0A5B"/>
    <w:rsid w:val="002F21D6"/>
    <w:rsid w:val="002F5183"/>
    <w:rsid w:val="002F6E81"/>
    <w:rsid w:val="003008F5"/>
    <w:rsid w:val="00300C27"/>
    <w:rsid w:val="00302EB7"/>
    <w:rsid w:val="00306C35"/>
    <w:rsid w:val="00306FD6"/>
    <w:rsid w:val="003100B3"/>
    <w:rsid w:val="00311467"/>
    <w:rsid w:val="003161F9"/>
    <w:rsid w:val="00320AE1"/>
    <w:rsid w:val="00320D00"/>
    <w:rsid w:val="003215ED"/>
    <w:rsid w:val="00323647"/>
    <w:rsid w:val="00331862"/>
    <w:rsid w:val="00331D30"/>
    <w:rsid w:val="00332C8F"/>
    <w:rsid w:val="00333209"/>
    <w:rsid w:val="00334E2D"/>
    <w:rsid w:val="00336EFF"/>
    <w:rsid w:val="003460AC"/>
    <w:rsid w:val="00346DB4"/>
    <w:rsid w:val="00346DFC"/>
    <w:rsid w:val="00353387"/>
    <w:rsid w:val="003557DE"/>
    <w:rsid w:val="00361BF9"/>
    <w:rsid w:val="00362B07"/>
    <w:rsid w:val="0036303F"/>
    <w:rsid w:val="00364EAE"/>
    <w:rsid w:val="00366293"/>
    <w:rsid w:val="00366E95"/>
    <w:rsid w:val="00370919"/>
    <w:rsid w:val="00371543"/>
    <w:rsid w:val="00373B1E"/>
    <w:rsid w:val="00375ABF"/>
    <w:rsid w:val="00382824"/>
    <w:rsid w:val="00384CE8"/>
    <w:rsid w:val="003915EA"/>
    <w:rsid w:val="003915F4"/>
    <w:rsid w:val="00391FA3"/>
    <w:rsid w:val="003922F8"/>
    <w:rsid w:val="00394174"/>
    <w:rsid w:val="00396019"/>
    <w:rsid w:val="003A1906"/>
    <w:rsid w:val="003A3054"/>
    <w:rsid w:val="003A4871"/>
    <w:rsid w:val="003A4A12"/>
    <w:rsid w:val="003A6365"/>
    <w:rsid w:val="003B3B30"/>
    <w:rsid w:val="003B48A1"/>
    <w:rsid w:val="003B4C57"/>
    <w:rsid w:val="003B7430"/>
    <w:rsid w:val="003C1588"/>
    <w:rsid w:val="003C26CD"/>
    <w:rsid w:val="003D1A36"/>
    <w:rsid w:val="003D39CF"/>
    <w:rsid w:val="003D60B2"/>
    <w:rsid w:val="003E09DE"/>
    <w:rsid w:val="003E144B"/>
    <w:rsid w:val="003E2249"/>
    <w:rsid w:val="003E67BD"/>
    <w:rsid w:val="003F0BAA"/>
    <w:rsid w:val="003F7473"/>
    <w:rsid w:val="003F7685"/>
    <w:rsid w:val="00400772"/>
    <w:rsid w:val="004008E7"/>
    <w:rsid w:val="00402B7A"/>
    <w:rsid w:val="00406CBC"/>
    <w:rsid w:val="004113F0"/>
    <w:rsid w:val="004118EA"/>
    <w:rsid w:val="00412B76"/>
    <w:rsid w:val="004140AB"/>
    <w:rsid w:val="00414D07"/>
    <w:rsid w:val="00414FB3"/>
    <w:rsid w:val="00415F8C"/>
    <w:rsid w:val="00417FD7"/>
    <w:rsid w:val="0042032E"/>
    <w:rsid w:val="00424E11"/>
    <w:rsid w:val="004250AD"/>
    <w:rsid w:val="004259EA"/>
    <w:rsid w:val="00425DDD"/>
    <w:rsid w:val="00430CC7"/>
    <w:rsid w:val="00432BF8"/>
    <w:rsid w:val="00434C16"/>
    <w:rsid w:val="004408A8"/>
    <w:rsid w:val="00440E02"/>
    <w:rsid w:val="0044158A"/>
    <w:rsid w:val="00443735"/>
    <w:rsid w:val="004439AB"/>
    <w:rsid w:val="00445FC3"/>
    <w:rsid w:val="00446B90"/>
    <w:rsid w:val="00446C80"/>
    <w:rsid w:val="00447129"/>
    <w:rsid w:val="0044718C"/>
    <w:rsid w:val="0045020D"/>
    <w:rsid w:val="00452895"/>
    <w:rsid w:val="00454A88"/>
    <w:rsid w:val="00454F23"/>
    <w:rsid w:val="00455B8F"/>
    <w:rsid w:val="00455C94"/>
    <w:rsid w:val="004633E1"/>
    <w:rsid w:val="00466D43"/>
    <w:rsid w:val="00470F9E"/>
    <w:rsid w:val="004758D4"/>
    <w:rsid w:val="004778D0"/>
    <w:rsid w:val="0048671C"/>
    <w:rsid w:val="00487029"/>
    <w:rsid w:val="00487E7D"/>
    <w:rsid w:val="004906BD"/>
    <w:rsid w:val="004909E2"/>
    <w:rsid w:val="00490F54"/>
    <w:rsid w:val="00491B79"/>
    <w:rsid w:val="00493C7A"/>
    <w:rsid w:val="0049609E"/>
    <w:rsid w:val="004967C2"/>
    <w:rsid w:val="00496A38"/>
    <w:rsid w:val="00497F2B"/>
    <w:rsid w:val="004A02A4"/>
    <w:rsid w:val="004A2E65"/>
    <w:rsid w:val="004A6343"/>
    <w:rsid w:val="004A63D5"/>
    <w:rsid w:val="004A6DB0"/>
    <w:rsid w:val="004A756A"/>
    <w:rsid w:val="004B07ED"/>
    <w:rsid w:val="004B519D"/>
    <w:rsid w:val="004B5502"/>
    <w:rsid w:val="004C0096"/>
    <w:rsid w:val="004C1B8F"/>
    <w:rsid w:val="004C7C8D"/>
    <w:rsid w:val="004D1A61"/>
    <w:rsid w:val="004D2C7B"/>
    <w:rsid w:val="004E062C"/>
    <w:rsid w:val="004E1624"/>
    <w:rsid w:val="004E2F1B"/>
    <w:rsid w:val="004E32BD"/>
    <w:rsid w:val="004E61AA"/>
    <w:rsid w:val="004E6435"/>
    <w:rsid w:val="0050104B"/>
    <w:rsid w:val="00502024"/>
    <w:rsid w:val="0050473D"/>
    <w:rsid w:val="00504A07"/>
    <w:rsid w:val="0050773A"/>
    <w:rsid w:val="005100A0"/>
    <w:rsid w:val="00510725"/>
    <w:rsid w:val="00512AD4"/>
    <w:rsid w:val="0051666A"/>
    <w:rsid w:val="00520569"/>
    <w:rsid w:val="005218B9"/>
    <w:rsid w:val="0052239B"/>
    <w:rsid w:val="005225D4"/>
    <w:rsid w:val="0052297D"/>
    <w:rsid w:val="00523450"/>
    <w:rsid w:val="00523614"/>
    <w:rsid w:val="00523B37"/>
    <w:rsid w:val="00526C9A"/>
    <w:rsid w:val="00527539"/>
    <w:rsid w:val="00532F9B"/>
    <w:rsid w:val="00537316"/>
    <w:rsid w:val="00537650"/>
    <w:rsid w:val="005437E7"/>
    <w:rsid w:val="00546384"/>
    <w:rsid w:val="00547249"/>
    <w:rsid w:val="00550C33"/>
    <w:rsid w:val="00551F9B"/>
    <w:rsid w:val="00552399"/>
    <w:rsid w:val="005525DA"/>
    <w:rsid w:val="00557A18"/>
    <w:rsid w:val="00561A06"/>
    <w:rsid w:val="0056222B"/>
    <w:rsid w:val="00562935"/>
    <w:rsid w:val="005641CE"/>
    <w:rsid w:val="0056604A"/>
    <w:rsid w:val="00566B26"/>
    <w:rsid w:val="0056716F"/>
    <w:rsid w:val="005701B1"/>
    <w:rsid w:val="00570583"/>
    <w:rsid w:val="00570E38"/>
    <w:rsid w:val="005734C4"/>
    <w:rsid w:val="00576FCA"/>
    <w:rsid w:val="00581A19"/>
    <w:rsid w:val="00581A38"/>
    <w:rsid w:val="005824BE"/>
    <w:rsid w:val="00582D5B"/>
    <w:rsid w:val="00584222"/>
    <w:rsid w:val="005865CF"/>
    <w:rsid w:val="005908EA"/>
    <w:rsid w:val="00590C5B"/>
    <w:rsid w:val="00592A41"/>
    <w:rsid w:val="00592C74"/>
    <w:rsid w:val="005939BD"/>
    <w:rsid w:val="00593FE3"/>
    <w:rsid w:val="0059488C"/>
    <w:rsid w:val="00594A5F"/>
    <w:rsid w:val="0059527D"/>
    <w:rsid w:val="005A28EB"/>
    <w:rsid w:val="005A3594"/>
    <w:rsid w:val="005A4DD8"/>
    <w:rsid w:val="005A5B74"/>
    <w:rsid w:val="005B1810"/>
    <w:rsid w:val="005B1E10"/>
    <w:rsid w:val="005B20BA"/>
    <w:rsid w:val="005B22D9"/>
    <w:rsid w:val="005B2DAF"/>
    <w:rsid w:val="005B3D80"/>
    <w:rsid w:val="005B48D9"/>
    <w:rsid w:val="005B5D9D"/>
    <w:rsid w:val="005B6C35"/>
    <w:rsid w:val="005C0770"/>
    <w:rsid w:val="005C1C9E"/>
    <w:rsid w:val="005C2CFB"/>
    <w:rsid w:val="005D10DA"/>
    <w:rsid w:val="005D2639"/>
    <w:rsid w:val="005D2AAC"/>
    <w:rsid w:val="005D2CB4"/>
    <w:rsid w:val="005D4A5C"/>
    <w:rsid w:val="005D6A1F"/>
    <w:rsid w:val="005D6C06"/>
    <w:rsid w:val="005E0B0F"/>
    <w:rsid w:val="005E1BB2"/>
    <w:rsid w:val="005E6169"/>
    <w:rsid w:val="005E7D20"/>
    <w:rsid w:val="005F0753"/>
    <w:rsid w:val="005F183E"/>
    <w:rsid w:val="005F43B4"/>
    <w:rsid w:val="00600B74"/>
    <w:rsid w:val="006060E0"/>
    <w:rsid w:val="00607A26"/>
    <w:rsid w:val="00611A41"/>
    <w:rsid w:val="00614D08"/>
    <w:rsid w:val="00615411"/>
    <w:rsid w:val="00621F76"/>
    <w:rsid w:val="00623558"/>
    <w:rsid w:val="00623C7D"/>
    <w:rsid w:val="00623DAC"/>
    <w:rsid w:val="006263F6"/>
    <w:rsid w:val="00626516"/>
    <w:rsid w:val="00631EF4"/>
    <w:rsid w:val="00634F07"/>
    <w:rsid w:val="006378BE"/>
    <w:rsid w:val="0064223F"/>
    <w:rsid w:val="00642D02"/>
    <w:rsid w:val="00642D4C"/>
    <w:rsid w:val="00643393"/>
    <w:rsid w:val="0064594A"/>
    <w:rsid w:val="00645B62"/>
    <w:rsid w:val="00645E4B"/>
    <w:rsid w:val="006477D1"/>
    <w:rsid w:val="00651F3C"/>
    <w:rsid w:val="006520AA"/>
    <w:rsid w:val="00652171"/>
    <w:rsid w:val="00655EAA"/>
    <w:rsid w:val="00661E7D"/>
    <w:rsid w:val="00664CC2"/>
    <w:rsid w:val="00665046"/>
    <w:rsid w:val="0066534A"/>
    <w:rsid w:val="00665467"/>
    <w:rsid w:val="00665584"/>
    <w:rsid w:val="0067184F"/>
    <w:rsid w:val="00672AF6"/>
    <w:rsid w:val="00673335"/>
    <w:rsid w:val="0067372C"/>
    <w:rsid w:val="0067438D"/>
    <w:rsid w:val="006766A4"/>
    <w:rsid w:val="00676F59"/>
    <w:rsid w:val="0068301A"/>
    <w:rsid w:val="0068663B"/>
    <w:rsid w:val="00691092"/>
    <w:rsid w:val="006912B2"/>
    <w:rsid w:val="00691E38"/>
    <w:rsid w:val="00692DDA"/>
    <w:rsid w:val="00693C61"/>
    <w:rsid w:val="006944F8"/>
    <w:rsid w:val="0069504A"/>
    <w:rsid w:val="00696CCD"/>
    <w:rsid w:val="00697E14"/>
    <w:rsid w:val="006A308B"/>
    <w:rsid w:val="006A53AF"/>
    <w:rsid w:val="006A6E02"/>
    <w:rsid w:val="006A6EBA"/>
    <w:rsid w:val="006A7823"/>
    <w:rsid w:val="006A7E7B"/>
    <w:rsid w:val="006B06C5"/>
    <w:rsid w:val="006B2350"/>
    <w:rsid w:val="006B2C17"/>
    <w:rsid w:val="006B2CC8"/>
    <w:rsid w:val="006B2FCE"/>
    <w:rsid w:val="006B38BF"/>
    <w:rsid w:val="006B3AD1"/>
    <w:rsid w:val="006B4706"/>
    <w:rsid w:val="006B5F8E"/>
    <w:rsid w:val="006C161C"/>
    <w:rsid w:val="006C3F21"/>
    <w:rsid w:val="006C5C81"/>
    <w:rsid w:val="006C7874"/>
    <w:rsid w:val="006D0039"/>
    <w:rsid w:val="006D2DF2"/>
    <w:rsid w:val="006D36D6"/>
    <w:rsid w:val="006D440B"/>
    <w:rsid w:val="006D4A52"/>
    <w:rsid w:val="006E3DA2"/>
    <w:rsid w:val="006E47ED"/>
    <w:rsid w:val="006E52CA"/>
    <w:rsid w:val="006E5451"/>
    <w:rsid w:val="006F05BA"/>
    <w:rsid w:val="006F1258"/>
    <w:rsid w:val="006F34ED"/>
    <w:rsid w:val="00704F6A"/>
    <w:rsid w:val="00705A1A"/>
    <w:rsid w:val="0070637F"/>
    <w:rsid w:val="0070651D"/>
    <w:rsid w:val="00711692"/>
    <w:rsid w:val="00711CE4"/>
    <w:rsid w:val="007129DC"/>
    <w:rsid w:val="0071587B"/>
    <w:rsid w:val="007178A4"/>
    <w:rsid w:val="00717F15"/>
    <w:rsid w:val="00720F64"/>
    <w:rsid w:val="00721A85"/>
    <w:rsid w:val="007232EC"/>
    <w:rsid w:val="00723D29"/>
    <w:rsid w:val="00726C88"/>
    <w:rsid w:val="007338A8"/>
    <w:rsid w:val="00740D43"/>
    <w:rsid w:val="00743374"/>
    <w:rsid w:val="00744252"/>
    <w:rsid w:val="007500FE"/>
    <w:rsid w:val="0075540E"/>
    <w:rsid w:val="00755FB3"/>
    <w:rsid w:val="0076159F"/>
    <w:rsid w:val="0076311A"/>
    <w:rsid w:val="00764109"/>
    <w:rsid w:val="00764B33"/>
    <w:rsid w:val="007676DE"/>
    <w:rsid w:val="00770BA5"/>
    <w:rsid w:val="007719F4"/>
    <w:rsid w:val="00773127"/>
    <w:rsid w:val="00777A93"/>
    <w:rsid w:val="00782010"/>
    <w:rsid w:val="00783FC6"/>
    <w:rsid w:val="00784092"/>
    <w:rsid w:val="00784A4F"/>
    <w:rsid w:val="00785BDB"/>
    <w:rsid w:val="00786A3D"/>
    <w:rsid w:val="00790441"/>
    <w:rsid w:val="007915B8"/>
    <w:rsid w:val="00791C40"/>
    <w:rsid w:val="00791F88"/>
    <w:rsid w:val="00793EDB"/>
    <w:rsid w:val="00794B3B"/>
    <w:rsid w:val="00794B3C"/>
    <w:rsid w:val="007955A8"/>
    <w:rsid w:val="00795956"/>
    <w:rsid w:val="007A3252"/>
    <w:rsid w:val="007A4196"/>
    <w:rsid w:val="007B035D"/>
    <w:rsid w:val="007B632E"/>
    <w:rsid w:val="007B65D1"/>
    <w:rsid w:val="007C0845"/>
    <w:rsid w:val="007C29A6"/>
    <w:rsid w:val="007C7056"/>
    <w:rsid w:val="007C7D74"/>
    <w:rsid w:val="007D0F3E"/>
    <w:rsid w:val="007D1C49"/>
    <w:rsid w:val="007D25E2"/>
    <w:rsid w:val="007D4027"/>
    <w:rsid w:val="007D41B1"/>
    <w:rsid w:val="007D6801"/>
    <w:rsid w:val="007E0D9E"/>
    <w:rsid w:val="007F1DA2"/>
    <w:rsid w:val="007F5F92"/>
    <w:rsid w:val="007F6EF3"/>
    <w:rsid w:val="00801A0F"/>
    <w:rsid w:val="008070AB"/>
    <w:rsid w:val="0081300B"/>
    <w:rsid w:val="00815FC8"/>
    <w:rsid w:val="00820F72"/>
    <w:rsid w:val="008221F0"/>
    <w:rsid w:val="00822D51"/>
    <w:rsid w:val="00823400"/>
    <w:rsid w:val="008253A9"/>
    <w:rsid w:val="00827683"/>
    <w:rsid w:val="00827BF1"/>
    <w:rsid w:val="008322D2"/>
    <w:rsid w:val="0083286F"/>
    <w:rsid w:val="008333AA"/>
    <w:rsid w:val="00833528"/>
    <w:rsid w:val="00834BDB"/>
    <w:rsid w:val="00834CA8"/>
    <w:rsid w:val="00834F4D"/>
    <w:rsid w:val="00835EFD"/>
    <w:rsid w:val="008375CA"/>
    <w:rsid w:val="00841327"/>
    <w:rsid w:val="008432F2"/>
    <w:rsid w:val="00844073"/>
    <w:rsid w:val="00847971"/>
    <w:rsid w:val="008511E9"/>
    <w:rsid w:val="008515D1"/>
    <w:rsid w:val="008530F2"/>
    <w:rsid w:val="00853614"/>
    <w:rsid w:val="00853B12"/>
    <w:rsid w:val="008543DA"/>
    <w:rsid w:val="00855A8E"/>
    <w:rsid w:val="00860351"/>
    <w:rsid w:val="0086041F"/>
    <w:rsid w:val="008607C6"/>
    <w:rsid w:val="0086287E"/>
    <w:rsid w:val="00864AF2"/>
    <w:rsid w:val="008662EC"/>
    <w:rsid w:val="008704CD"/>
    <w:rsid w:val="0087062B"/>
    <w:rsid w:val="008726DD"/>
    <w:rsid w:val="008745B2"/>
    <w:rsid w:val="00875294"/>
    <w:rsid w:val="0088136E"/>
    <w:rsid w:val="00882A8C"/>
    <w:rsid w:val="0088383A"/>
    <w:rsid w:val="00884F5F"/>
    <w:rsid w:val="00885FEB"/>
    <w:rsid w:val="008874E6"/>
    <w:rsid w:val="00887513"/>
    <w:rsid w:val="00887C4E"/>
    <w:rsid w:val="00891D2F"/>
    <w:rsid w:val="00891E49"/>
    <w:rsid w:val="008942CD"/>
    <w:rsid w:val="0089460B"/>
    <w:rsid w:val="00894D3A"/>
    <w:rsid w:val="0089606E"/>
    <w:rsid w:val="00896C83"/>
    <w:rsid w:val="008A09BE"/>
    <w:rsid w:val="008A1C4A"/>
    <w:rsid w:val="008A1CCF"/>
    <w:rsid w:val="008A41AE"/>
    <w:rsid w:val="008A5774"/>
    <w:rsid w:val="008A5F45"/>
    <w:rsid w:val="008A628B"/>
    <w:rsid w:val="008A6B28"/>
    <w:rsid w:val="008B158A"/>
    <w:rsid w:val="008B1B4F"/>
    <w:rsid w:val="008B2EEC"/>
    <w:rsid w:val="008B34DD"/>
    <w:rsid w:val="008B41E6"/>
    <w:rsid w:val="008B6E69"/>
    <w:rsid w:val="008C26EB"/>
    <w:rsid w:val="008C2A81"/>
    <w:rsid w:val="008C36F8"/>
    <w:rsid w:val="008C381F"/>
    <w:rsid w:val="008C6AB0"/>
    <w:rsid w:val="008C70F7"/>
    <w:rsid w:val="008C7D0F"/>
    <w:rsid w:val="008D1FFA"/>
    <w:rsid w:val="008D21AA"/>
    <w:rsid w:val="008D3B9D"/>
    <w:rsid w:val="008D47E7"/>
    <w:rsid w:val="008D768A"/>
    <w:rsid w:val="008E1684"/>
    <w:rsid w:val="008E7D3B"/>
    <w:rsid w:val="008F2754"/>
    <w:rsid w:val="008F5C81"/>
    <w:rsid w:val="008F6A99"/>
    <w:rsid w:val="008F7D88"/>
    <w:rsid w:val="00901CDA"/>
    <w:rsid w:val="0090480C"/>
    <w:rsid w:val="0090545D"/>
    <w:rsid w:val="009055BB"/>
    <w:rsid w:val="0090692B"/>
    <w:rsid w:val="00906C1D"/>
    <w:rsid w:val="0091160A"/>
    <w:rsid w:val="00911CFE"/>
    <w:rsid w:val="0091677C"/>
    <w:rsid w:val="009174A6"/>
    <w:rsid w:val="00917666"/>
    <w:rsid w:val="00921384"/>
    <w:rsid w:val="00923D65"/>
    <w:rsid w:val="00924413"/>
    <w:rsid w:val="009267E4"/>
    <w:rsid w:val="00927BAA"/>
    <w:rsid w:val="0093161D"/>
    <w:rsid w:val="00931F60"/>
    <w:rsid w:val="00934A97"/>
    <w:rsid w:val="00935F2D"/>
    <w:rsid w:val="00941E79"/>
    <w:rsid w:val="00942535"/>
    <w:rsid w:val="009433D8"/>
    <w:rsid w:val="00943BD2"/>
    <w:rsid w:val="00944BD1"/>
    <w:rsid w:val="00945812"/>
    <w:rsid w:val="009505B1"/>
    <w:rsid w:val="00950B93"/>
    <w:rsid w:val="00950D15"/>
    <w:rsid w:val="00951812"/>
    <w:rsid w:val="00954AF9"/>
    <w:rsid w:val="009558D5"/>
    <w:rsid w:val="009569AD"/>
    <w:rsid w:val="00956B9F"/>
    <w:rsid w:val="009639BF"/>
    <w:rsid w:val="00966942"/>
    <w:rsid w:val="00967745"/>
    <w:rsid w:val="0097267A"/>
    <w:rsid w:val="0097288A"/>
    <w:rsid w:val="0097323D"/>
    <w:rsid w:val="009740EC"/>
    <w:rsid w:val="009744A0"/>
    <w:rsid w:val="00975095"/>
    <w:rsid w:val="00975EA7"/>
    <w:rsid w:val="00977354"/>
    <w:rsid w:val="00977F40"/>
    <w:rsid w:val="00980167"/>
    <w:rsid w:val="00982E5F"/>
    <w:rsid w:val="0098504B"/>
    <w:rsid w:val="00985E8A"/>
    <w:rsid w:val="009861D1"/>
    <w:rsid w:val="0099142A"/>
    <w:rsid w:val="00993EF4"/>
    <w:rsid w:val="0099498F"/>
    <w:rsid w:val="00996FD4"/>
    <w:rsid w:val="0099730F"/>
    <w:rsid w:val="009A3772"/>
    <w:rsid w:val="009A4582"/>
    <w:rsid w:val="009A4884"/>
    <w:rsid w:val="009A4F03"/>
    <w:rsid w:val="009A61FF"/>
    <w:rsid w:val="009A6317"/>
    <w:rsid w:val="009A6B98"/>
    <w:rsid w:val="009A7A81"/>
    <w:rsid w:val="009B37ED"/>
    <w:rsid w:val="009B4412"/>
    <w:rsid w:val="009B7D2C"/>
    <w:rsid w:val="009C1649"/>
    <w:rsid w:val="009C1CD3"/>
    <w:rsid w:val="009C7A87"/>
    <w:rsid w:val="009C7F54"/>
    <w:rsid w:val="009D2152"/>
    <w:rsid w:val="009D2FDF"/>
    <w:rsid w:val="009D3B3C"/>
    <w:rsid w:val="009E1E37"/>
    <w:rsid w:val="009E3AAF"/>
    <w:rsid w:val="009E433F"/>
    <w:rsid w:val="009E539B"/>
    <w:rsid w:val="009E5667"/>
    <w:rsid w:val="009E701D"/>
    <w:rsid w:val="009F20B5"/>
    <w:rsid w:val="009F21FF"/>
    <w:rsid w:val="00A1645F"/>
    <w:rsid w:val="00A208F7"/>
    <w:rsid w:val="00A21E29"/>
    <w:rsid w:val="00A232B3"/>
    <w:rsid w:val="00A23A0A"/>
    <w:rsid w:val="00A24E64"/>
    <w:rsid w:val="00A27FE7"/>
    <w:rsid w:val="00A3122F"/>
    <w:rsid w:val="00A32E66"/>
    <w:rsid w:val="00A36803"/>
    <w:rsid w:val="00A40B1C"/>
    <w:rsid w:val="00A414F3"/>
    <w:rsid w:val="00A4370C"/>
    <w:rsid w:val="00A4447E"/>
    <w:rsid w:val="00A46162"/>
    <w:rsid w:val="00A50D5A"/>
    <w:rsid w:val="00A5267A"/>
    <w:rsid w:val="00A532F4"/>
    <w:rsid w:val="00A54B9B"/>
    <w:rsid w:val="00A557A5"/>
    <w:rsid w:val="00A6072F"/>
    <w:rsid w:val="00A611F9"/>
    <w:rsid w:val="00A61CF0"/>
    <w:rsid w:val="00A65E46"/>
    <w:rsid w:val="00A66382"/>
    <w:rsid w:val="00A66884"/>
    <w:rsid w:val="00A719C3"/>
    <w:rsid w:val="00A72964"/>
    <w:rsid w:val="00A746AC"/>
    <w:rsid w:val="00A77F6B"/>
    <w:rsid w:val="00A81BB4"/>
    <w:rsid w:val="00A820B4"/>
    <w:rsid w:val="00A82B82"/>
    <w:rsid w:val="00A8459C"/>
    <w:rsid w:val="00A85F2C"/>
    <w:rsid w:val="00A874D2"/>
    <w:rsid w:val="00A90CDD"/>
    <w:rsid w:val="00AA0EB5"/>
    <w:rsid w:val="00AA15CE"/>
    <w:rsid w:val="00AA481A"/>
    <w:rsid w:val="00AA71E9"/>
    <w:rsid w:val="00AA7410"/>
    <w:rsid w:val="00AB212C"/>
    <w:rsid w:val="00AB4078"/>
    <w:rsid w:val="00AB77FD"/>
    <w:rsid w:val="00AC0563"/>
    <w:rsid w:val="00AC0655"/>
    <w:rsid w:val="00AC090C"/>
    <w:rsid w:val="00AC340F"/>
    <w:rsid w:val="00AC35DE"/>
    <w:rsid w:val="00AC4135"/>
    <w:rsid w:val="00AC6556"/>
    <w:rsid w:val="00AC68DC"/>
    <w:rsid w:val="00AC6D71"/>
    <w:rsid w:val="00AD08A5"/>
    <w:rsid w:val="00AD19E3"/>
    <w:rsid w:val="00AD270F"/>
    <w:rsid w:val="00AD38C9"/>
    <w:rsid w:val="00AE5C47"/>
    <w:rsid w:val="00AE6389"/>
    <w:rsid w:val="00AE66AF"/>
    <w:rsid w:val="00AE72B2"/>
    <w:rsid w:val="00AE7437"/>
    <w:rsid w:val="00AE77EB"/>
    <w:rsid w:val="00AF1D8E"/>
    <w:rsid w:val="00AF2C59"/>
    <w:rsid w:val="00AF2CE5"/>
    <w:rsid w:val="00AF403A"/>
    <w:rsid w:val="00AF5876"/>
    <w:rsid w:val="00AF6B6C"/>
    <w:rsid w:val="00B002C0"/>
    <w:rsid w:val="00B015AF"/>
    <w:rsid w:val="00B023DB"/>
    <w:rsid w:val="00B03633"/>
    <w:rsid w:val="00B07864"/>
    <w:rsid w:val="00B135E9"/>
    <w:rsid w:val="00B17402"/>
    <w:rsid w:val="00B1754A"/>
    <w:rsid w:val="00B270C2"/>
    <w:rsid w:val="00B30C1B"/>
    <w:rsid w:val="00B31AF7"/>
    <w:rsid w:val="00B3353A"/>
    <w:rsid w:val="00B41BF3"/>
    <w:rsid w:val="00B4481C"/>
    <w:rsid w:val="00B47618"/>
    <w:rsid w:val="00B47F72"/>
    <w:rsid w:val="00B5046F"/>
    <w:rsid w:val="00B5153C"/>
    <w:rsid w:val="00B5418D"/>
    <w:rsid w:val="00B559D9"/>
    <w:rsid w:val="00B56ED4"/>
    <w:rsid w:val="00B62BF5"/>
    <w:rsid w:val="00B63514"/>
    <w:rsid w:val="00B6354B"/>
    <w:rsid w:val="00B639A9"/>
    <w:rsid w:val="00B6425B"/>
    <w:rsid w:val="00B653B8"/>
    <w:rsid w:val="00B6700E"/>
    <w:rsid w:val="00B703DB"/>
    <w:rsid w:val="00B73210"/>
    <w:rsid w:val="00B75511"/>
    <w:rsid w:val="00B7795D"/>
    <w:rsid w:val="00B77B56"/>
    <w:rsid w:val="00B8060F"/>
    <w:rsid w:val="00B81977"/>
    <w:rsid w:val="00B8372B"/>
    <w:rsid w:val="00B85567"/>
    <w:rsid w:val="00B8627E"/>
    <w:rsid w:val="00B87D13"/>
    <w:rsid w:val="00B93D46"/>
    <w:rsid w:val="00B949FA"/>
    <w:rsid w:val="00B953E8"/>
    <w:rsid w:val="00B95489"/>
    <w:rsid w:val="00B95E30"/>
    <w:rsid w:val="00B96BEB"/>
    <w:rsid w:val="00B973CA"/>
    <w:rsid w:val="00BA0597"/>
    <w:rsid w:val="00BA0673"/>
    <w:rsid w:val="00BA1AD1"/>
    <w:rsid w:val="00BA1C48"/>
    <w:rsid w:val="00BA4C7B"/>
    <w:rsid w:val="00BA5549"/>
    <w:rsid w:val="00BA5796"/>
    <w:rsid w:val="00BA65FA"/>
    <w:rsid w:val="00BA6876"/>
    <w:rsid w:val="00BB0E02"/>
    <w:rsid w:val="00BB2BCA"/>
    <w:rsid w:val="00BB302B"/>
    <w:rsid w:val="00BB48C8"/>
    <w:rsid w:val="00BC0741"/>
    <w:rsid w:val="00BC4023"/>
    <w:rsid w:val="00BC6611"/>
    <w:rsid w:val="00BD12F6"/>
    <w:rsid w:val="00BD4C16"/>
    <w:rsid w:val="00BD6E25"/>
    <w:rsid w:val="00BD7272"/>
    <w:rsid w:val="00BD7E95"/>
    <w:rsid w:val="00BE1DC3"/>
    <w:rsid w:val="00BE25B8"/>
    <w:rsid w:val="00BE6BF9"/>
    <w:rsid w:val="00BE7782"/>
    <w:rsid w:val="00BF2749"/>
    <w:rsid w:val="00BF2C59"/>
    <w:rsid w:val="00BF3801"/>
    <w:rsid w:val="00BF59E8"/>
    <w:rsid w:val="00BF647C"/>
    <w:rsid w:val="00BF7189"/>
    <w:rsid w:val="00C04A71"/>
    <w:rsid w:val="00C0569D"/>
    <w:rsid w:val="00C0766D"/>
    <w:rsid w:val="00C077D6"/>
    <w:rsid w:val="00C10270"/>
    <w:rsid w:val="00C109A7"/>
    <w:rsid w:val="00C15CC9"/>
    <w:rsid w:val="00C21F61"/>
    <w:rsid w:val="00C242BC"/>
    <w:rsid w:val="00C24947"/>
    <w:rsid w:val="00C24A25"/>
    <w:rsid w:val="00C254EC"/>
    <w:rsid w:val="00C25829"/>
    <w:rsid w:val="00C25982"/>
    <w:rsid w:val="00C30604"/>
    <w:rsid w:val="00C32C88"/>
    <w:rsid w:val="00C339B1"/>
    <w:rsid w:val="00C3713A"/>
    <w:rsid w:val="00C372BE"/>
    <w:rsid w:val="00C37F62"/>
    <w:rsid w:val="00C4416C"/>
    <w:rsid w:val="00C44EA5"/>
    <w:rsid w:val="00C455BD"/>
    <w:rsid w:val="00C4674D"/>
    <w:rsid w:val="00C66AF4"/>
    <w:rsid w:val="00C679DE"/>
    <w:rsid w:val="00C67E38"/>
    <w:rsid w:val="00C71568"/>
    <w:rsid w:val="00C74A75"/>
    <w:rsid w:val="00C7510F"/>
    <w:rsid w:val="00C77BE8"/>
    <w:rsid w:val="00C8491B"/>
    <w:rsid w:val="00C9353E"/>
    <w:rsid w:val="00C954DD"/>
    <w:rsid w:val="00C96A66"/>
    <w:rsid w:val="00C96E60"/>
    <w:rsid w:val="00C97FD9"/>
    <w:rsid w:val="00CA12A4"/>
    <w:rsid w:val="00CA5D76"/>
    <w:rsid w:val="00CB2172"/>
    <w:rsid w:val="00CB3AE0"/>
    <w:rsid w:val="00CB4D27"/>
    <w:rsid w:val="00CB52B9"/>
    <w:rsid w:val="00CB62A9"/>
    <w:rsid w:val="00CB6E4E"/>
    <w:rsid w:val="00CB73AD"/>
    <w:rsid w:val="00CB7415"/>
    <w:rsid w:val="00CC0662"/>
    <w:rsid w:val="00CC20A5"/>
    <w:rsid w:val="00CC6280"/>
    <w:rsid w:val="00CC67D9"/>
    <w:rsid w:val="00CD0198"/>
    <w:rsid w:val="00CD1CC3"/>
    <w:rsid w:val="00CD2868"/>
    <w:rsid w:val="00CD2FA7"/>
    <w:rsid w:val="00CD3474"/>
    <w:rsid w:val="00CD44CD"/>
    <w:rsid w:val="00CE19A8"/>
    <w:rsid w:val="00CE2DD6"/>
    <w:rsid w:val="00CE31C6"/>
    <w:rsid w:val="00CE3764"/>
    <w:rsid w:val="00CF20A9"/>
    <w:rsid w:val="00CF21B0"/>
    <w:rsid w:val="00CF3084"/>
    <w:rsid w:val="00CF67EE"/>
    <w:rsid w:val="00CF6888"/>
    <w:rsid w:val="00D02C0A"/>
    <w:rsid w:val="00D02FCB"/>
    <w:rsid w:val="00D03CA2"/>
    <w:rsid w:val="00D03D39"/>
    <w:rsid w:val="00D04A8C"/>
    <w:rsid w:val="00D051CD"/>
    <w:rsid w:val="00D0559A"/>
    <w:rsid w:val="00D05E5B"/>
    <w:rsid w:val="00D0797A"/>
    <w:rsid w:val="00D11655"/>
    <w:rsid w:val="00D14F12"/>
    <w:rsid w:val="00D1505A"/>
    <w:rsid w:val="00D16D78"/>
    <w:rsid w:val="00D216C0"/>
    <w:rsid w:val="00D21A9A"/>
    <w:rsid w:val="00D22F8A"/>
    <w:rsid w:val="00D23F68"/>
    <w:rsid w:val="00D25DA4"/>
    <w:rsid w:val="00D26A6F"/>
    <w:rsid w:val="00D27482"/>
    <w:rsid w:val="00D32026"/>
    <w:rsid w:val="00D358CE"/>
    <w:rsid w:val="00D364B3"/>
    <w:rsid w:val="00D37913"/>
    <w:rsid w:val="00D41677"/>
    <w:rsid w:val="00D42379"/>
    <w:rsid w:val="00D4293B"/>
    <w:rsid w:val="00D43E2C"/>
    <w:rsid w:val="00D45C6C"/>
    <w:rsid w:val="00D525CC"/>
    <w:rsid w:val="00D545F1"/>
    <w:rsid w:val="00D54F2B"/>
    <w:rsid w:val="00D57070"/>
    <w:rsid w:val="00D57211"/>
    <w:rsid w:val="00D63551"/>
    <w:rsid w:val="00D65F82"/>
    <w:rsid w:val="00D67692"/>
    <w:rsid w:val="00D7007E"/>
    <w:rsid w:val="00D70980"/>
    <w:rsid w:val="00D737FD"/>
    <w:rsid w:val="00D7384E"/>
    <w:rsid w:val="00D7413E"/>
    <w:rsid w:val="00D7449D"/>
    <w:rsid w:val="00D810AE"/>
    <w:rsid w:val="00D85A3B"/>
    <w:rsid w:val="00D87D70"/>
    <w:rsid w:val="00D9134E"/>
    <w:rsid w:val="00D92947"/>
    <w:rsid w:val="00D95474"/>
    <w:rsid w:val="00D9632E"/>
    <w:rsid w:val="00D968F6"/>
    <w:rsid w:val="00DA0A85"/>
    <w:rsid w:val="00DA281A"/>
    <w:rsid w:val="00DA320F"/>
    <w:rsid w:val="00DA371F"/>
    <w:rsid w:val="00DA537D"/>
    <w:rsid w:val="00DA6491"/>
    <w:rsid w:val="00DA76FF"/>
    <w:rsid w:val="00DA7C90"/>
    <w:rsid w:val="00DB145A"/>
    <w:rsid w:val="00DB2817"/>
    <w:rsid w:val="00DB6FA9"/>
    <w:rsid w:val="00DB739C"/>
    <w:rsid w:val="00DC03D1"/>
    <w:rsid w:val="00DC07AC"/>
    <w:rsid w:val="00DC0DB9"/>
    <w:rsid w:val="00DC198A"/>
    <w:rsid w:val="00DC2089"/>
    <w:rsid w:val="00DC38C0"/>
    <w:rsid w:val="00DD08E1"/>
    <w:rsid w:val="00DD2452"/>
    <w:rsid w:val="00DD57C3"/>
    <w:rsid w:val="00DD590B"/>
    <w:rsid w:val="00DD6011"/>
    <w:rsid w:val="00DD6A34"/>
    <w:rsid w:val="00DD6E34"/>
    <w:rsid w:val="00DE1599"/>
    <w:rsid w:val="00DE236E"/>
    <w:rsid w:val="00DF1BBC"/>
    <w:rsid w:val="00DF32B5"/>
    <w:rsid w:val="00DF3AF5"/>
    <w:rsid w:val="00DF3F23"/>
    <w:rsid w:val="00DF4113"/>
    <w:rsid w:val="00DF5845"/>
    <w:rsid w:val="00DF68BA"/>
    <w:rsid w:val="00DF6CB2"/>
    <w:rsid w:val="00DF7163"/>
    <w:rsid w:val="00DF7E5A"/>
    <w:rsid w:val="00E01159"/>
    <w:rsid w:val="00E05CCD"/>
    <w:rsid w:val="00E05CD1"/>
    <w:rsid w:val="00E06B75"/>
    <w:rsid w:val="00E070A3"/>
    <w:rsid w:val="00E10396"/>
    <w:rsid w:val="00E16C37"/>
    <w:rsid w:val="00E23D43"/>
    <w:rsid w:val="00E252DE"/>
    <w:rsid w:val="00E31F91"/>
    <w:rsid w:val="00E32CFB"/>
    <w:rsid w:val="00E32D1C"/>
    <w:rsid w:val="00E3301C"/>
    <w:rsid w:val="00E33DD5"/>
    <w:rsid w:val="00E34439"/>
    <w:rsid w:val="00E3476E"/>
    <w:rsid w:val="00E36519"/>
    <w:rsid w:val="00E37D69"/>
    <w:rsid w:val="00E4314C"/>
    <w:rsid w:val="00E452C1"/>
    <w:rsid w:val="00E45C3D"/>
    <w:rsid w:val="00E47B1B"/>
    <w:rsid w:val="00E51571"/>
    <w:rsid w:val="00E537F2"/>
    <w:rsid w:val="00E5519F"/>
    <w:rsid w:val="00E55469"/>
    <w:rsid w:val="00E611D2"/>
    <w:rsid w:val="00E62193"/>
    <w:rsid w:val="00E65D55"/>
    <w:rsid w:val="00E66385"/>
    <w:rsid w:val="00E71E5C"/>
    <w:rsid w:val="00E73040"/>
    <w:rsid w:val="00E7374D"/>
    <w:rsid w:val="00E743DD"/>
    <w:rsid w:val="00E74609"/>
    <w:rsid w:val="00E75D16"/>
    <w:rsid w:val="00E75D96"/>
    <w:rsid w:val="00E76FA9"/>
    <w:rsid w:val="00E811EF"/>
    <w:rsid w:val="00E84909"/>
    <w:rsid w:val="00E855FD"/>
    <w:rsid w:val="00E85FC2"/>
    <w:rsid w:val="00E87B59"/>
    <w:rsid w:val="00E87C1E"/>
    <w:rsid w:val="00E91982"/>
    <w:rsid w:val="00E93CEA"/>
    <w:rsid w:val="00E953E3"/>
    <w:rsid w:val="00E97BFF"/>
    <w:rsid w:val="00EA085C"/>
    <w:rsid w:val="00EA3361"/>
    <w:rsid w:val="00EA46AE"/>
    <w:rsid w:val="00EA4DCA"/>
    <w:rsid w:val="00EA51FA"/>
    <w:rsid w:val="00EA55C5"/>
    <w:rsid w:val="00EB0646"/>
    <w:rsid w:val="00EB2823"/>
    <w:rsid w:val="00EB425E"/>
    <w:rsid w:val="00EB4BD6"/>
    <w:rsid w:val="00EB4F3B"/>
    <w:rsid w:val="00EB5738"/>
    <w:rsid w:val="00EB5E88"/>
    <w:rsid w:val="00EB7FF1"/>
    <w:rsid w:val="00EC05E4"/>
    <w:rsid w:val="00EC46D0"/>
    <w:rsid w:val="00EC624D"/>
    <w:rsid w:val="00EC6AEC"/>
    <w:rsid w:val="00EC7034"/>
    <w:rsid w:val="00ED1670"/>
    <w:rsid w:val="00ED2967"/>
    <w:rsid w:val="00ED34A8"/>
    <w:rsid w:val="00ED3685"/>
    <w:rsid w:val="00ED4779"/>
    <w:rsid w:val="00ED47F0"/>
    <w:rsid w:val="00ED4CFB"/>
    <w:rsid w:val="00EE0658"/>
    <w:rsid w:val="00EE14F5"/>
    <w:rsid w:val="00EE2B63"/>
    <w:rsid w:val="00EE41C4"/>
    <w:rsid w:val="00EE5614"/>
    <w:rsid w:val="00EE6424"/>
    <w:rsid w:val="00EE6C39"/>
    <w:rsid w:val="00EF1252"/>
    <w:rsid w:val="00EF1790"/>
    <w:rsid w:val="00EF6FF5"/>
    <w:rsid w:val="00F009B4"/>
    <w:rsid w:val="00F02076"/>
    <w:rsid w:val="00F0529E"/>
    <w:rsid w:val="00F072BF"/>
    <w:rsid w:val="00F0792B"/>
    <w:rsid w:val="00F079B6"/>
    <w:rsid w:val="00F12275"/>
    <w:rsid w:val="00F137C1"/>
    <w:rsid w:val="00F155B4"/>
    <w:rsid w:val="00F16C18"/>
    <w:rsid w:val="00F20530"/>
    <w:rsid w:val="00F21DDB"/>
    <w:rsid w:val="00F2408C"/>
    <w:rsid w:val="00F24E66"/>
    <w:rsid w:val="00F2640C"/>
    <w:rsid w:val="00F26A51"/>
    <w:rsid w:val="00F27EFA"/>
    <w:rsid w:val="00F323B9"/>
    <w:rsid w:val="00F33ABB"/>
    <w:rsid w:val="00F348E9"/>
    <w:rsid w:val="00F35928"/>
    <w:rsid w:val="00F35E2B"/>
    <w:rsid w:val="00F37BA6"/>
    <w:rsid w:val="00F40576"/>
    <w:rsid w:val="00F40805"/>
    <w:rsid w:val="00F4249C"/>
    <w:rsid w:val="00F46324"/>
    <w:rsid w:val="00F514BE"/>
    <w:rsid w:val="00F5192C"/>
    <w:rsid w:val="00F51FAD"/>
    <w:rsid w:val="00F522B2"/>
    <w:rsid w:val="00F52B8F"/>
    <w:rsid w:val="00F540B0"/>
    <w:rsid w:val="00F54119"/>
    <w:rsid w:val="00F54BFA"/>
    <w:rsid w:val="00F555D3"/>
    <w:rsid w:val="00F559B8"/>
    <w:rsid w:val="00F563EC"/>
    <w:rsid w:val="00F6032B"/>
    <w:rsid w:val="00F66E07"/>
    <w:rsid w:val="00F70E66"/>
    <w:rsid w:val="00F71139"/>
    <w:rsid w:val="00F72A0E"/>
    <w:rsid w:val="00F739EA"/>
    <w:rsid w:val="00F76AF8"/>
    <w:rsid w:val="00F774E2"/>
    <w:rsid w:val="00F81910"/>
    <w:rsid w:val="00F81A97"/>
    <w:rsid w:val="00F81EA8"/>
    <w:rsid w:val="00F8392A"/>
    <w:rsid w:val="00F83F75"/>
    <w:rsid w:val="00F851F8"/>
    <w:rsid w:val="00F85623"/>
    <w:rsid w:val="00F86765"/>
    <w:rsid w:val="00F86FDD"/>
    <w:rsid w:val="00F87BDA"/>
    <w:rsid w:val="00F93C0F"/>
    <w:rsid w:val="00F943BE"/>
    <w:rsid w:val="00F94EC3"/>
    <w:rsid w:val="00F954E8"/>
    <w:rsid w:val="00F95B27"/>
    <w:rsid w:val="00F96154"/>
    <w:rsid w:val="00F9625C"/>
    <w:rsid w:val="00FA0909"/>
    <w:rsid w:val="00FA22BB"/>
    <w:rsid w:val="00FA232E"/>
    <w:rsid w:val="00FA3CA7"/>
    <w:rsid w:val="00FA5DF3"/>
    <w:rsid w:val="00FB03DF"/>
    <w:rsid w:val="00FB0701"/>
    <w:rsid w:val="00FB4520"/>
    <w:rsid w:val="00FB51D5"/>
    <w:rsid w:val="00FB51DD"/>
    <w:rsid w:val="00FB6D83"/>
    <w:rsid w:val="00FB7653"/>
    <w:rsid w:val="00FC040A"/>
    <w:rsid w:val="00FC17D1"/>
    <w:rsid w:val="00FC3A73"/>
    <w:rsid w:val="00FC5178"/>
    <w:rsid w:val="00FC7228"/>
    <w:rsid w:val="00FD0DDD"/>
    <w:rsid w:val="00FD2058"/>
    <w:rsid w:val="00FD2706"/>
    <w:rsid w:val="00FD5856"/>
    <w:rsid w:val="00FE01C8"/>
    <w:rsid w:val="00FE248D"/>
    <w:rsid w:val="00FE4431"/>
    <w:rsid w:val="00FE4EFA"/>
    <w:rsid w:val="00FF0395"/>
    <w:rsid w:val="00FF2366"/>
    <w:rsid w:val="00FF6F82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5B62438C"/>
  <w15:docId w15:val="{F0A9066D-F37E-4D48-85BB-6466D452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DC3"/>
    <w:pPr>
      <w:spacing w:after="360" w:line="320" w:lineRule="atLeast"/>
      <w:jc w:val="both"/>
    </w:pPr>
    <w:rPr>
      <w:rFonts w:ascii="Calibri" w:hAnsi="Calibri" w:cs="Times New Roman"/>
      <w:sz w:val="24"/>
      <w:szCs w:val="20"/>
      <w:lang w:val="lv-LV" w:eastAsia="ja-JP"/>
    </w:rPr>
  </w:style>
  <w:style w:type="paragraph" w:styleId="Heading1">
    <w:name w:val="heading 1"/>
    <w:next w:val="Normal"/>
    <w:link w:val="Heading1Char"/>
    <w:uiPriority w:val="9"/>
    <w:unhideWhenUsed/>
    <w:qFormat/>
    <w:rsid w:val="00FF2366"/>
    <w:pPr>
      <w:pageBreakBefore/>
      <w:numPr>
        <w:numId w:val="10"/>
      </w:numPr>
      <w:spacing w:before="300" w:after="80" w:line="240" w:lineRule="auto"/>
      <w:outlineLvl w:val="0"/>
    </w:pPr>
    <w:rPr>
      <w:rFonts w:ascii="Cambria" w:hAnsi="Cambria" w:cs="Times New Roman"/>
      <w:b/>
      <w:caps/>
      <w:color w:val="775F55" w:themeColor="text2"/>
      <w:sz w:val="32"/>
      <w:szCs w:val="32"/>
      <w:lang w:eastAsia="ja-JP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CEA"/>
    <w:pPr>
      <w:pageBreakBefore w:val="0"/>
      <w:numPr>
        <w:ilvl w:val="1"/>
      </w:numPr>
      <w:spacing w:before="240"/>
      <w:outlineLvl w:val="1"/>
    </w:pPr>
    <w:rPr>
      <w:rFonts w:ascii="Calibri" w:hAnsi="Calibri"/>
      <w:color w:val="548AB7" w:themeColor="accent1" w:themeShade="BF"/>
      <w:spacing w:val="2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C29A6"/>
    <w:pPr>
      <w:numPr>
        <w:ilvl w:val="2"/>
      </w:numPr>
      <w:spacing w:after="60"/>
      <w:outlineLvl w:val="2"/>
    </w:pPr>
    <w:rPr>
      <w:color w:val="404040" w:themeColor="text1" w:themeTint="BF"/>
      <w:spacing w:val="10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F2366"/>
    <w:pPr>
      <w:numPr>
        <w:ilvl w:val="3"/>
      </w:numPr>
      <w:spacing w:after="0"/>
      <w:outlineLvl w:val="3"/>
    </w:pPr>
    <w:rPr>
      <w:caps w:val="0"/>
      <w:color w:val="000000" w:themeColor="text1"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1C87"/>
    <w:pPr>
      <w:numPr>
        <w:ilvl w:val="4"/>
        <w:numId w:val="8"/>
      </w:num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after="0"/>
      <w:outlineLvl w:val="7"/>
    </w:pPr>
    <w:rPr>
      <w:b/>
      <w:i/>
      <w:color w:val="94B6D2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2366"/>
    <w:rPr>
      <w:rFonts w:ascii="Cambria" w:hAnsi="Cambria" w:cs="Times New Roman"/>
      <w:b/>
      <w:caps/>
      <w:color w:val="775F55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3CEA"/>
    <w:rPr>
      <w:rFonts w:ascii="Calibri" w:hAnsi="Calibri" w:cs="Times New Roman"/>
      <w:b/>
      <w:caps/>
      <w:color w:val="548AB7" w:themeColor="accent1" w:themeShade="BF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7C29A6"/>
    <w:rPr>
      <w:rFonts w:ascii="Calibri" w:hAnsi="Calibri" w:cs="Times New Roman"/>
      <w:b/>
      <w:caps/>
      <w:color w:val="404040" w:themeColor="text1" w:themeTint="BF"/>
      <w:spacing w:val="10"/>
      <w:sz w:val="28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HeaderOdd"/>
    <w:link w:val="HeaderChar"/>
    <w:uiPriority w:val="99"/>
    <w:unhideWhenUsed/>
    <w:rsid w:val="00E73040"/>
    <w:rPr>
      <w:rFonts w:ascii="Cambria" w:hAnsi="Cambria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E73040"/>
    <w:rPr>
      <w:rFonts w:ascii="Cambria" w:eastAsia="Times New Roman" w:hAnsi="Cambria" w:cs="Times New Roman"/>
      <w:b/>
      <w:color w:val="775F55" w:themeColor="text2"/>
      <w:sz w:val="18"/>
      <w:szCs w:val="24"/>
      <w:lang w:eastAsia="ko-KR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0"/>
      <w:shd w:val="clear" w:color="auto" w:fill="FFFFFF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rsid w:val="00B41BF3"/>
    <w:pPr>
      <w:keepNext/>
      <w:spacing w:after="0" w:line="240" w:lineRule="auto"/>
      <w:jc w:val="right"/>
    </w:pPr>
    <w:rPr>
      <w:rFonts w:ascii="Cambria" w:hAnsi="Cambria"/>
      <w:b/>
      <w:snapToGrid w:val="0"/>
      <w:color w:val="775F55" w:themeColor="text2"/>
      <w:sz w:val="1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41BF3"/>
    <w:rPr>
      <w:rFonts w:ascii="Cambria" w:hAnsi="Cambria" w:cs="Times New Roman"/>
      <w:b/>
      <w:snapToGrid w:val="0"/>
      <w:color w:val="775F55" w:themeColor="text2"/>
      <w:sz w:val="16"/>
      <w:lang w:eastAsia="ja-JP"/>
    </w:rPr>
  </w:style>
  <w:style w:type="paragraph" w:styleId="Title">
    <w:name w:val="Title"/>
    <w:basedOn w:val="Normal"/>
    <w:link w:val="TitleChar"/>
    <w:uiPriority w:val="10"/>
    <w:qFormat/>
    <w:rsid w:val="00BE25B8"/>
    <w:pPr>
      <w:pageBreakBefore/>
      <w:spacing w:after="0" w:line="240" w:lineRule="auto"/>
    </w:pPr>
    <w:rPr>
      <w:rFonts w:ascii="Cambria" w:hAnsi="Cambria"/>
      <w:color w:val="775F5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E25B8"/>
    <w:rPr>
      <w:rFonts w:ascii="Cambria" w:hAnsi="Cambria" w:cs="Times New Roman"/>
      <w:color w:val="775F55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0"/>
    </w:rPr>
  </w:style>
  <w:style w:type="paragraph" w:styleId="Caption">
    <w:name w:val="caption"/>
    <w:basedOn w:val="Normal"/>
    <w:next w:val="Normal"/>
    <w:link w:val="CaptionChar"/>
    <w:unhideWhenUsed/>
    <w:qFormat/>
    <w:rsid w:val="00336EFF"/>
    <w:pPr>
      <w:jc w:val="center"/>
    </w:pPr>
    <w:rPr>
      <w:b/>
      <w:bCs/>
      <w:sz w:val="20"/>
      <w:szCs w:val="18"/>
    </w:rPr>
  </w:style>
  <w:style w:type="character" w:styleId="Emphasis">
    <w:name w:val="Emphasis"/>
    <w:uiPriority w:val="20"/>
    <w:qFormat/>
    <w:rsid w:val="007500FE"/>
    <w:rPr>
      <w:rFonts w:asciiTheme="minorHAnsi" w:hAnsiTheme="minorHAnsi"/>
      <w:b/>
      <w:i w:val="0"/>
      <w:color w:val="355D7E" w:themeColor="accent1" w:themeShade="80"/>
      <w:spacing w:val="10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F2366"/>
    <w:rPr>
      <w:rFonts w:ascii="Calibri" w:hAnsi="Calibri" w:cs="Times New Roman"/>
      <w:b/>
      <w:color w:val="000000" w:themeColor="text1"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061C87"/>
    <w:rPr>
      <w:rFonts w:ascii="Calibri" w:hAnsi="Calibri" w:cs="Times New Roman"/>
      <w:b/>
      <w:color w:val="775F55" w:themeColor="text2"/>
      <w:spacing w:val="10"/>
      <w:sz w:val="24"/>
      <w:szCs w:val="26"/>
      <w:lang w:val="lv-LV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DD8047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18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rsid w:val="006944F8"/>
    <w:pPr>
      <w:numPr>
        <w:numId w:val="3"/>
      </w:numPr>
      <w:spacing w:after="120"/>
      <w:ind w:left="754" w:right="567" w:hanging="357"/>
    </w:pPr>
  </w:style>
  <w:style w:type="paragraph" w:styleId="ListBullet2">
    <w:name w:val="List Bullet 2"/>
    <w:basedOn w:val="Normal"/>
    <w:uiPriority w:val="36"/>
    <w:unhideWhenUsed/>
    <w:qFormat/>
    <w:rsid w:val="001273D0"/>
    <w:pPr>
      <w:ind w:left="720" w:hanging="360"/>
    </w:pPr>
    <w:rPr>
      <w:color w:val="000000" w:themeColor="text1"/>
    </w:rPr>
  </w:style>
  <w:style w:type="paragraph" w:styleId="ListBullet3">
    <w:name w:val="List Bullet 3"/>
    <w:basedOn w:val="Normal"/>
    <w:uiPriority w:val="36"/>
    <w:unhideWhenUsed/>
    <w:qFormat/>
    <w:rsid w:val="00A27FE7"/>
    <w:pPr>
      <w:numPr>
        <w:numId w:val="4"/>
      </w:numPr>
    </w:pPr>
  </w:style>
  <w:style w:type="paragraph" w:styleId="ListBullet4">
    <w:name w:val="List Bullet 4"/>
    <w:basedOn w:val="Normal"/>
    <w:uiPriority w:val="36"/>
    <w:unhideWhenUsed/>
    <w:qFormat/>
    <w:rsid w:val="00A27FE7"/>
    <w:pPr>
      <w:numPr>
        <w:numId w:val="5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rsid w:val="00A27FE7"/>
    <w:pPr>
      <w:numPr>
        <w:numId w:val="6"/>
      </w:numPr>
      <w:spacing w:after="120"/>
    </w:pPr>
  </w:style>
  <w:style w:type="paragraph" w:styleId="ListParagraph">
    <w:name w:val="List Paragraph"/>
    <w:basedOn w:val="ListBullet2"/>
    <w:uiPriority w:val="34"/>
    <w:unhideWhenUsed/>
    <w:qFormat/>
    <w:rsid w:val="00164CAA"/>
    <w:pPr>
      <w:numPr>
        <w:numId w:val="18"/>
      </w:numPr>
    </w:pPr>
  </w:style>
  <w:style w:type="numbering" w:customStyle="1" w:styleId="MedianListStyle">
    <w:name w:val="Median List Style"/>
    <w:uiPriority w:val="99"/>
    <w:pPr>
      <w:numPr>
        <w:numId w:val="2"/>
      </w:numPr>
    </w:pPr>
  </w:style>
  <w:style w:type="paragraph" w:styleId="NoSpacing">
    <w:name w:val="No Spacing"/>
    <w:basedOn w:val="Normal"/>
    <w:link w:val="NoSpacingChar"/>
    <w:uiPriority w:val="99"/>
    <w:qFormat/>
    <w:pPr>
      <w:spacing w:after="0" w:line="240" w:lineRule="auto"/>
    </w:p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0"/>
      <w:lang w:eastAsia="ja-JP"/>
    </w:rPr>
  </w:style>
  <w:style w:type="character" w:styleId="Strong">
    <w:name w:val="Strong"/>
    <w:qFormat/>
    <w:rsid w:val="00ED4CFB"/>
    <w:rPr>
      <w:rFonts w:ascii="Cambria" w:hAnsi="Cambria"/>
      <w:b/>
      <w:color w:val="DD8047" w:themeColor="accent2"/>
      <w:sz w:val="24"/>
    </w:rPr>
  </w:style>
  <w:style w:type="character" w:styleId="SubtleEmphasis">
    <w:name w:val="Subtle Emphasis"/>
    <w:basedOn w:val="DefaultParagraphFont"/>
    <w:uiPriority w:val="19"/>
    <w:qFormat/>
    <w:rsid w:val="007500FE"/>
    <w:rPr>
      <w:rFonts w:asciiTheme="minorHAnsi" w:hAnsiTheme="minorHAnsi"/>
      <w:i/>
      <w:sz w:val="26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39"/>
    <w:unhideWhenUsed/>
    <w:rsid w:val="001A0A7A"/>
    <w:pPr>
      <w:tabs>
        <w:tab w:val="left" w:pos="460"/>
        <w:tab w:val="right" w:pos="9015"/>
      </w:tabs>
      <w:spacing w:before="120" w:after="0" w:line="240" w:lineRule="auto"/>
    </w:pPr>
    <w:rPr>
      <w:rFonts w:ascii="Cambria" w:hAnsi="Cambria"/>
      <w:b/>
      <w:bCs/>
      <w:caps/>
      <w:color w:val="775F55" w:themeColor="text2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86765"/>
    <w:pPr>
      <w:spacing w:before="240" w:after="0"/>
    </w:pPr>
    <w:rPr>
      <w:b/>
      <w:bCs/>
      <w:color w:val="355D7E" w:themeColor="accent1" w:themeShade="80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060E0"/>
    <w:pPr>
      <w:tabs>
        <w:tab w:val="left" w:pos="920"/>
        <w:tab w:val="right" w:pos="9015"/>
      </w:tabs>
      <w:spacing w:after="0"/>
      <w:ind w:left="230"/>
    </w:pPr>
    <w:rPr>
      <w:color w:val="404040" w:themeColor="text1" w:themeTint="BF"/>
      <w:sz w:val="21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5B3D80"/>
    <w:pPr>
      <w:spacing w:after="0"/>
      <w:ind w:left="460"/>
    </w:pPr>
    <w:rPr>
      <w:sz w:val="20"/>
    </w:rPr>
  </w:style>
  <w:style w:type="paragraph" w:styleId="TOC5">
    <w:name w:val="toc 5"/>
    <w:basedOn w:val="Normal"/>
    <w:next w:val="Normal"/>
    <w:autoRedefine/>
    <w:uiPriority w:val="39"/>
    <w:unhideWhenUsed/>
    <w:qFormat/>
    <w:pPr>
      <w:spacing w:after="0"/>
      <w:ind w:left="69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qFormat/>
    <w:pPr>
      <w:spacing w:after="0"/>
      <w:ind w:left="92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qFormat/>
    <w:pPr>
      <w:spacing w:after="0"/>
      <w:ind w:left="115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qFormat/>
    <w:pPr>
      <w:spacing w:after="0"/>
      <w:ind w:left="138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qFormat/>
    <w:pPr>
      <w:spacing w:after="0"/>
      <w:ind w:left="1610"/>
    </w:pPr>
    <w:rPr>
      <w:rFonts w:asciiTheme="minorHAnsi" w:hAnsiTheme="minorHAnsi"/>
      <w:sz w:val="20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cs="Times New Roman"/>
      <w:sz w:val="23"/>
      <w:szCs w:val="20"/>
      <w:lang w:eastAsia="ja-JP"/>
    </w:rPr>
  </w:style>
  <w:style w:type="paragraph" w:customStyle="1" w:styleId="HeaderEven">
    <w:name w:val="Header Even"/>
    <w:basedOn w:val="Normal"/>
    <w:uiPriority w:val="39"/>
    <w:semiHidden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FooterEven">
    <w:name w:val="Footer Even"/>
    <w:basedOn w:val="Normal"/>
    <w:uiPriority w:val="49"/>
    <w:semiHidden/>
    <w:unhideWhenUsed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HeaderOdd">
    <w:name w:val="Header Odd"/>
    <w:basedOn w:val="Normal"/>
    <w:uiPriority w:val="39"/>
    <w:semiHidden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  <w:szCs w:val="24"/>
      <w:lang w:eastAsia="ko-KR"/>
    </w:rPr>
  </w:style>
  <w:style w:type="paragraph" w:customStyle="1" w:styleId="FooterOdd">
    <w:name w:val="Footer Odd"/>
    <w:basedOn w:val="Normal"/>
    <w:uiPriority w:val="39"/>
    <w:semiHidden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numbering" w:customStyle="1" w:styleId="Headings">
    <w:name w:val="Headings"/>
    <w:uiPriority w:val="99"/>
    <w:rsid w:val="00FF2366"/>
    <w:pPr>
      <w:numPr>
        <w:numId w:val="7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3D80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bCs/>
      <w:caps w:val="0"/>
      <w:color w:val="548AB7" w:themeColor="accent1" w:themeShade="BF"/>
      <w:sz w:val="28"/>
      <w:szCs w:val="28"/>
    </w:rPr>
  </w:style>
  <w:style w:type="paragraph" w:customStyle="1" w:styleId="Default">
    <w:name w:val="Default"/>
    <w:rsid w:val="00BE25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lv-LV" w:eastAsia="lv-LV"/>
    </w:rPr>
  </w:style>
  <w:style w:type="paragraph" w:customStyle="1" w:styleId="SaturaTekstsCharChar1CharChar">
    <w:name w:val="SaturaTeksts Char Char1 Char Char"/>
    <w:basedOn w:val="Normal"/>
    <w:rsid w:val="00860351"/>
    <w:pPr>
      <w:spacing w:after="120" w:line="288" w:lineRule="auto"/>
    </w:pPr>
    <w:rPr>
      <w:rFonts w:ascii="Times New Roman" w:eastAsia="Times New Roman" w:hAnsi="Times New Roman"/>
      <w:szCs w:val="24"/>
      <w:lang w:eastAsia="lv-LV"/>
    </w:rPr>
  </w:style>
  <w:style w:type="paragraph" w:customStyle="1" w:styleId="lit1">
    <w:name w:val="lit1"/>
    <w:basedOn w:val="Normal"/>
    <w:rsid w:val="00860351"/>
    <w:pPr>
      <w:keepNext/>
      <w:keepLines/>
      <w:numPr>
        <w:numId w:val="9"/>
      </w:numPr>
      <w:tabs>
        <w:tab w:val="left" w:pos="567"/>
      </w:tabs>
      <w:spacing w:before="60" w:after="60" w:line="240" w:lineRule="auto"/>
      <w:ind w:right="91"/>
      <w:jc w:val="left"/>
    </w:pPr>
    <w:rPr>
      <w:rFonts w:ascii="Times New Roman" w:eastAsia="Times New Roman" w:hAnsi="Times New Roman"/>
      <w:szCs w:val="24"/>
      <w:lang w:eastAsia="en-US"/>
    </w:rPr>
  </w:style>
  <w:style w:type="character" w:customStyle="1" w:styleId="reference-text">
    <w:name w:val="reference-text"/>
    <w:rsid w:val="00860351"/>
  </w:style>
  <w:style w:type="character" w:customStyle="1" w:styleId="citation">
    <w:name w:val="citation"/>
    <w:rsid w:val="00860351"/>
  </w:style>
  <w:style w:type="character" w:customStyle="1" w:styleId="reference-accessdate">
    <w:name w:val="reference-accessdate"/>
    <w:rsid w:val="00860351"/>
  </w:style>
  <w:style w:type="paragraph" w:styleId="NormalWeb">
    <w:name w:val="Normal (Web)"/>
    <w:basedOn w:val="Normal"/>
    <w:uiPriority w:val="99"/>
    <w:rsid w:val="00D16D78"/>
    <w:pPr>
      <w:spacing w:before="100" w:after="100" w:line="240" w:lineRule="auto"/>
      <w:jc w:val="left"/>
    </w:pPr>
    <w:rPr>
      <w:rFonts w:ascii="Arial" w:eastAsia="Arial Unicode MS" w:hAnsi="Arial"/>
      <w:szCs w:val="24"/>
      <w:lang w:val="en-GB" w:eastAsia="lv-LV"/>
    </w:rPr>
  </w:style>
  <w:style w:type="paragraph" w:styleId="BodyText">
    <w:name w:val="Body Text"/>
    <w:aliases w:val="Body Text Char1,Body Text Char Char"/>
    <w:basedOn w:val="Normal"/>
    <w:link w:val="BodyTextChar"/>
    <w:rsid w:val="00D25DA4"/>
    <w:pPr>
      <w:spacing w:after="120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character" w:customStyle="1" w:styleId="BodyTextChar">
    <w:name w:val="Body Text Char"/>
    <w:aliases w:val="Body Text Char1 Char,Body Text Char Char Char"/>
    <w:basedOn w:val="DefaultParagraphFont"/>
    <w:link w:val="BodyText"/>
    <w:rsid w:val="00D25DA4"/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paragraph" w:customStyle="1" w:styleId="Figure">
    <w:name w:val="Figure"/>
    <w:basedOn w:val="Caption"/>
    <w:rsid w:val="00D25DA4"/>
    <w:pPr>
      <w:spacing w:after="0" w:line="360" w:lineRule="auto"/>
      <w:ind w:firstLine="540"/>
    </w:pPr>
    <w:rPr>
      <w:rFonts w:ascii="Times New Roman" w:eastAsia="Times New Roman" w:hAnsi="Times New Roman"/>
      <w:caps/>
      <w:sz w:val="24"/>
      <w:szCs w:val="24"/>
      <w:lang w:eastAsia="lv-LV"/>
    </w:rPr>
  </w:style>
  <w:style w:type="paragraph" w:customStyle="1" w:styleId="TableBulleted">
    <w:name w:val="Table Bulleted"/>
    <w:basedOn w:val="Normal"/>
    <w:qFormat/>
    <w:rsid w:val="00414FB3"/>
    <w:pPr>
      <w:numPr>
        <w:numId w:val="11"/>
      </w:numPr>
      <w:tabs>
        <w:tab w:val="num" w:pos="720"/>
      </w:tabs>
      <w:spacing w:after="0" w:line="360" w:lineRule="auto"/>
      <w:ind w:left="357" w:hanging="357"/>
      <w:contextualSpacing/>
      <w:jc w:val="left"/>
    </w:pPr>
    <w:rPr>
      <w:rFonts w:ascii="Times New Roman" w:eastAsia="Calibri" w:hAnsi="Times New Roman"/>
      <w:szCs w:val="22"/>
      <w:lang w:eastAsia="en-US"/>
    </w:rPr>
  </w:style>
  <w:style w:type="paragraph" w:customStyle="1" w:styleId="SmallHeading">
    <w:name w:val="Small Heading"/>
    <w:basedOn w:val="Heading4"/>
    <w:next w:val="Normal"/>
    <w:qFormat/>
    <w:rsid w:val="00E93CEA"/>
    <w:pPr>
      <w:keepNext/>
      <w:keepLines/>
      <w:numPr>
        <w:ilvl w:val="0"/>
        <w:numId w:val="0"/>
      </w:numPr>
      <w:spacing w:before="200" w:line="360" w:lineRule="auto"/>
      <w:contextualSpacing/>
    </w:pPr>
    <w:rPr>
      <w:rFonts w:ascii="Cambria" w:eastAsia="Times New Roman" w:hAnsi="Cambria"/>
      <w:bCs/>
      <w:i/>
      <w:iCs/>
      <w:color w:val="4F81BD"/>
      <w:spacing w:val="0"/>
      <w:sz w:val="24"/>
      <w:lang w:val="lv-LV" w:eastAsia="en-US"/>
    </w:rPr>
  </w:style>
  <w:style w:type="paragraph" w:customStyle="1" w:styleId="CaptionTable">
    <w:name w:val="Caption Table"/>
    <w:basedOn w:val="Caption"/>
    <w:qFormat/>
    <w:rsid w:val="00E93CEA"/>
    <w:pPr>
      <w:jc w:val="right"/>
    </w:pPr>
  </w:style>
  <w:style w:type="paragraph" w:customStyle="1" w:styleId="CaptionTableMain">
    <w:name w:val="Caption Table Main"/>
    <w:basedOn w:val="Caption"/>
    <w:qFormat/>
    <w:rsid w:val="00E93CEA"/>
    <w:pPr>
      <w:keepNext/>
      <w:spacing w:before="120" w:after="120" w:line="240" w:lineRule="auto"/>
    </w:pPr>
    <w:rPr>
      <w:rFonts w:ascii="Cambria" w:eastAsia="Calibri" w:hAnsi="Cambria"/>
      <w:caps/>
      <w:color w:val="548AB7" w:themeColor="accent1" w:themeShade="BF"/>
      <w:sz w:val="24"/>
      <w:lang w:eastAsia="en-US"/>
    </w:rPr>
  </w:style>
  <w:style w:type="character" w:customStyle="1" w:styleId="CaptionChar">
    <w:name w:val="Caption Char"/>
    <w:link w:val="Caption"/>
    <w:uiPriority w:val="35"/>
    <w:rsid w:val="00336EFF"/>
    <w:rPr>
      <w:rFonts w:ascii="Calibri" w:hAnsi="Calibri" w:cs="Times New Roman"/>
      <w:b/>
      <w:bCs/>
      <w:sz w:val="20"/>
      <w:szCs w:val="18"/>
      <w:lang w:eastAsia="ja-JP"/>
    </w:rPr>
  </w:style>
  <w:style w:type="paragraph" w:customStyle="1" w:styleId="Punktliste2">
    <w:name w:val="Punktliste2"/>
    <w:basedOn w:val="Normal"/>
    <w:rsid w:val="002E079C"/>
    <w:pPr>
      <w:tabs>
        <w:tab w:val="num" w:pos="360"/>
      </w:tabs>
      <w:spacing w:after="170" w:line="250" w:lineRule="atLeast"/>
      <w:ind w:left="284" w:hanging="284"/>
    </w:pPr>
    <w:rPr>
      <w:rFonts w:ascii="Times New Roman" w:eastAsia="Times New Roman" w:hAnsi="Times New Roman"/>
      <w:szCs w:val="24"/>
      <w:lang w:val="de-DE" w:eastAsia="lv-LV"/>
    </w:rPr>
  </w:style>
  <w:style w:type="paragraph" w:styleId="EndnoteText">
    <w:name w:val="endnote text"/>
    <w:basedOn w:val="Normal"/>
    <w:link w:val="EndnoteTextChar"/>
    <w:uiPriority w:val="99"/>
    <w:unhideWhenUsed/>
    <w:rsid w:val="009A7A81"/>
    <w:pPr>
      <w:spacing w:after="0" w:line="240" w:lineRule="auto"/>
      <w:jc w:val="left"/>
    </w:pPr>
    <w:rPr>
      <w:rFonts w:ascii="Times New Roman" w:eastAsia="Times New Roman" w:hAnsi="Times New Roman"/>
      <w:sz w:val="20"/>
      <w:lang w:eastAsia="lv-LV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A7A81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customStyle="1" w:styleId="BJMCBodyReferences">
    <w:name w:val="BJMC_BodyReferences"/>
    <w:qFormat/>
    <w:rsid w:val="009A7A81"/>
    <w:pPr>
      <w:autoSpaceDE w:val="0"/>
      <w:autoSpaceDN w:val="0"/>
      <w:adjustRightInd w:val="0"/>
      <w:spacing w:after="0" w:line="240" w:lineRule="auto"/>
      <w:ind w:left="426" w:hanging="426"/>
      <w:jc w:val="both"/>
    </w:pPr>
    <w:rPr>
      <w:rFonts w:ascii="NimbusRomNo9L-Regu" w:eastAsia="Times New Roman" w:hAnsi="NimbusRomNo9L-Regu" w:cs="NimbusRomNo9L-Regu"/>
      <w:sz w:val="18"/>
      <w:szCs w:val="18"/>
      <w:lang w:val="lv-LV"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216B61"/>
    <w:rPr>
      <w:color w:val="704404" w:themeColor="followedHyperlink"/>
      <w:u w:val="single"/>
    </w:rPr>
  </w:style>
  <w:style w:type="character" w:customStyle="1" w:styleId="mw-cite-backlink">
    <w:name w:val="mw-cite-backlink"/>
    <w:basedOn w:val="DefaultParagraphFont"/>
    <w:rsid w:val="00496A38"/>
  </w:style>
  <w:style w:type="character" w:customStyle="1" w:styleId="apple-converted-space">
    <w:name w:val="apple-converted-space"/>
    <w:basedOn w:val="DefaultParagraphFont"/>
    <w:rsid w:val="00496A38"/>
  </w:style>
  <w:style w:type="paragraph" w:customStyle="1" w:styleId="author-photo">
    <w:name w:val="author-photo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paragraph" w:customStyle="1" w:styleId="author">
    <w:name w:val="author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paragraph" w:customStyle="1" w:styleId="Date1">
    <w:name w:val="Date1"/>
    <w:basedOn w:val="Normal"/>
    <w:rsid w:val="000008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  <w:style w:type="character" w:customStyle="1" w:styleId="cite-accessibility-label">
    <w:name w:val="cite-accessibility-label"/>
    <w:basedOn w:val="DefaultParagraphFont"/>
    <w:rsid w:val="007B035D"/>
  </w:style>
  <w:style w:type="paragraph" w:customStyle="1" w:styleId="NoindentNormal">
    <w:name w:val="NoindentNormal"/>
    <w:basedOn w:val="Normal"/>
    <w:next w:val="Normal"/>
    <w:rsid w:val="00153A80"/>
    <w:pPr>
      <w:suppressAutoHyphens/>
      <w:spacing w:after="0" w:line="240" w:lineRule="auto"/>
    </w:pPr>
    <w:rPr>
      <w:rFonts w:ascii="Times New Roman" w:eastAsia="MS Mincho" w:hAnsi="Times New Roman"/>
      <w:sz w:val="20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582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24B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4BE"/>
    <w:rPr>
      <w:rFonts w:ascii="Calibri" w:hAnsi="Calibri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4BE"/>
    <w:rPr>
      <w:rFonts w:ascii="Calibri" w:hAnsi="Calibri" w:cs="Times New Roman"/>
      <w:b/>
      <w:bCs/>
      <w:sz w:val="20"/>
      <w:szCs w:val="20"/>
      <w:lang w:eastAsia="ja-JP"/>
    </w:rPr>
  </w:style>
  <w:style w:type="character" w:customStyle="1" w:styleId="longtext">
    <w:name w:val="long_text"/>
    <w:basedOn w:val="DefaultParagraphFont"/>
    <w:rsid w:val="003E144B"/>
  </w:style>
  <w:style w:type="character" w:customStyle="1" w:styleId="hps">
    <w:name w:val="hps"/>
    <w:basedOn w:val="DefaultParagraphFont"/>
    <w:rsid w:val="003E144B"/>
  </w:style>
  <w:style w:type="paragraph" w:styleId="Revision">
    <w:name w:val="Revision"/>
    <w:hidden/>
    <w:uiPriority w:val="99"/>
    <w:semiHidden/>
    <w:rsid w:val="00B135E9"/>
    <w:pPr>
      <w:spacing w:after="0" w:line="240" w:lineRule="auto"/>
    </w:pPr>
    <w:rPr>
      <w:rFonts w:ascii="Calibri" w:hAnsi="Calibri" w:cs="Times New Roman"/>
      <w:sz w:val="24"/>
      <w:szCs w:val="20"/>
      <w:lang w:val="lv-LV" w:eastAsia="ja-JP"/>
    </w:rPr>
  </w:style>
  <w:style w:type="character" w:customStyle="1" w:styleId="fn">
    <w:name w:val="fn"/>
    <w:basedOn w:val="DefaultParagraphFont"/>
    <w:rsid w:val="005F183E"/>
  </w:style>
  <w:style w:type="character" w:customStyle="1" w:styleId="Subtitle1">
    <w:name w:val="Subtitle1"/>
    <w:basedOn w:val="DefaultParagraphFont"/>
    <w:rsid w:val="005F183E"/>
  </w:style>
  <w:style w:type="paragraph" w:customStyle="1" w:styleId="CaptionShort">
    <w:name w:val="CaptionShort"/>
    <w:basedOn w:val="Normal"/>
    <w:rsid w:val="00440E02"/>
    <w:pPr>
      <w:suppressAutoHyphens/>
      <w:spacing w:before="80" w:after="80" w:line="240" w:lineRule="auto"/>
      <w:jc w:val="center"/>
    </w:pPr>
    <w:rPr>
      <w:rFonts w:ascii="Times New Roman" w:eastAsia="MS Mincho" w:hAnsi="Times New Roman"/>
      <w:sz w:val="16"/>
      <w:szCs w:val="24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934A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9726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3059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oleObject" Target="embeddings/oleObject15.bin"/><Relationship Id="rId68" Type="http://schemas.openxmlformats.org/officeDocument/2006/relationships/oleObject" Target="embeddings/oleObject20.bin"/><Relationship Id="rId84" Type="http://schemas.openxmlformats.org/officeDocument/2006/relationships/image" Target="media/image54.png"/><Relationship Id="rId89" Type="http://schemas.openxmlformats.org/officeDocument/2006/relationships/footer" Target="footer1.xml"/><Relationship Id="rId16" Type="http://schemas.openxmlformats.org/officeDocument/2006/relationships/image" Target="media/image8.png"/><Relationship Id="rId11" Type="http://schemas.openxmlformats.org/officeDocument/2006/relationships/hyperlink" Target="http://www.ais.lv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oleObject" Target="embeddings/oleObject5.bin"/><Relationship Id="rId58" Type="http://schemas.openxmlformats.org/officeDocument/2006/relationships/oleObject" Target="embeddings/oleObject10.bin"/><Relationship Id="rId74" Type="http://schemas.openxmlformats.org/officeDocument/2006/relationships/image" Target="media/image45.png"/><Relationship Id="rId79" Type="http://schemas.openxmlformats.org/officeDocument/2006/relationships/image" Target="media/image49.png"/><Relationship Id="rId5" Type="http://schemas.openxmlformats.org/officeDocument/2006/relationships/styles" Target="styles.xml"/><Relationship Id="rId90" Type="http://schemas.openxmlformats.org/officeDocument/2006/relationships/header" Target="header2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oleObject" Target="embeddings/oleObject8.bin"/><Relationship Id="rId64" Type="http://schemas.openxmlformats.org/officeDocument/2006/relationships/oleObject" Target="embeddings/oleObject16.bin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oleObject" Target="embeddings/oleObject3.bin"/><Relationship Id="rId72" Type="http://schemas.openxmlformats.org/officeDocument/2006/relationships/oleObject" Target="embeddings/oleObject21.bin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9.bin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4.bin"/><Relationship Id="rId70" Type="http://schemas.openxmlformats.org/officeDocument/2006/relationships/image" Target="media/image42.png"/><Relationship Id="rId75" Type="http://schemas.openxmlformats.org/officeDocument/2006/relationships/oleObject" Target="embeddings/oleObject22.bin"/><Relationship Id="rId83" Type="http://schemas.openxmlformats.org/officeDocument/2006/relationships/image" Target="media/image53.png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ais.lv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9.bin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oleObject" Target="embeddings/oleObject4.bin"/><Relationship Id="rId60" Type="http://schemas.openxmlformats.org/officeDocument/2006/relationships/oleObject" Target="embeddings/oleObject12.bin"/><Relationship Id="rId65" Type="http://schemas.openxmlformats.org/officeDocument/2006/relationships/oleObject" Target="embeddings/oleObject17.bin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oleObject" Target="embeddings/oleObject2.bin"/><Relationship Id="rId55" Type="http://schemas.openxmlformats.org/officeDocument/2006/relationships/oleObject" Target="embeddings/oleObject7.bin"/><Relationship Id="rId76" Type="http://schemas.openxmlformats.org/officeDocument/2006/relationships/image" Target="media/image46.png"/><Relationship Id="rId7" Type="http://schemas.openxmlformats.org/officeDocument/2006/relationships/webSettings" Target="webSettings.xml"/><Relationship Id="rId71" Type="http://schemas.openxmlformats.org/officeDocument/2006/relationships/image" Target="media/image43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oleObject" Target="embeddings/oleObject18.bin"/><Relationship Id="rId87" Type="http://schemas.openxmlformats.org/officeDocument/2006/relationships/image" Target="media/image57.png"/><Relationship Id="rId61" Type="http://schemas.openxmlformats.org/officeDocument/2006/relationships/oleObject" Target="embeddings/oleObject13.bin"/><Relationship Id="rId82" Type="http://schemas.openxmlformats.org/officeDocument/2006/relationships/image" Target="media/image52.png"/><Relationship Id="rId19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itad\My%20Documents\Downloads\TS010192745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9.jpeg"/><Relationship Id="rId1" Type="http://schemas.openxmlformats.org/officeDocument/2006/relationships/image" Target="../media/image58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>
    <b:Tag>Hai06</b:Tag>
    <b:SourceType>JournalArticle</b:SourceType>
    <b:Guid>{ADBF1C48-D090-4D13-B240-0FE569F3BAA1}</b:Guid>
    <b:Title>Model-driven development: The good, the bad, and the ugly</b:Title>
    <b:Year>2006</b:Year>
    <b:Author>
      <b:Author>
        <b:NameList>
          <b:Person>
            <b:Last>Hailpern B.</b:Last>
            <b:First>Tarr</b:First>
            <b:Middle>P.</b:Middle>
          </b:Person>
        </b:NameList>
      </b:Author>
    </b:Author>
    <b:JournalName>Systems Journal</b:JournalName>
    <b:Volume>VOL 45</b:Volume>
    <b:StandardNumber>No 3</b:StandardNumber>
    <b:RefOrder>1</b:RefOrder>
  </b:Source>
  <b:Source xmlns:b="http://schemas.openxmlformats.org/officeDocument/2006/bibliography" xmlns="http://schemas.openxmlformats.org/officeDocument/2006/bibliography">
    <b:Tag>Placeholder1</b:Tag>
    <b:RefOrder>2</b:RefOrder>
  </b:Source>
  <b:Source>
    <b:Tag>placeholder1</b:Tag>
    <b:SourceType>JournalArticle</b:SourceType>
    <b:Guid>{B6077061-F6ED-479A-A0BE-C105AF268713}</b:Guid>
    <b:Author>
      <b:Author>
        <b:NameList>
          <b:Person>
            <b:Last>3</b:Last>
            <b:First>No</b:First>
          </b:Person>
        </b:NameList>
      </b:Author>
    </b:Author>
    <b:RefOrder>3</b:RefOrder>
  </b:Source>
</b:Sources>
</file>

<file path=customXml/itemProps1.xml><?xml version="1.0" encoding="utf-8"?>
<ds:datastoreItem xmlns:ds="http://schemas.openxmlformats.org/officeDocument/2006/customXml" ds:itemID="{6F661CF1-FFCF-4111-9D3E-C49A188505D1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B996296-239F-4BAB-8618-6ECB34FED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318AE5-C540-4867-BECF-E354BB43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TS010192745.dotx</Template>
  <TotalTime>10</TotalTime>
  <Pages>31</Pages>
  <Words>13666</Words>
  <Characters>7791</Characters>
  <Application>Microsoft Office Word</Application>
  <DocSecurity>0</DocSecurity>
  <Lines>64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Data submission tool and data distribution tool   User ManuaL</vt:lpstr>
    </vt:vector>
  </TitlesOfParts>
  <Company/>
  <LinksUpToDate>false</LinksUpToDate>
  <CharactersWithSpaces>21415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submission tool and data distribution tool   User ManuaL</dc:title>
  <dc:subject>https://ais.lgs.lv</dc:subject>
  <dc:creator>Anita Danneberga</dc:creator>
  <cp:lastModifiedBy>Sergejs Snegovs</cp:lastModifiedBy>
  <cp:revision>4</cp:revision>
  <cp:lastPrinted>2014-05-07T09:21:00Z</cp:lastPrinted>
  <dcterms:created xsi:type="dcterms:W3CDTF">2017-03-16T14:26:00Z</dcterms:created>
  <dcterms:modified xsi:type="dcterms:W3CDTF">2017-03-24T12:26:00Z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TC101927459990</vt:lpwstr>
  </property>
</Properties>
</file>