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Times New Roman" w:hAnsi="Times New Roman"/>
          <w:b/>
          <w:sz w:val="28"/>
          <w:szCs w:val="28"/>
          <w:lang w:eastAsia="zh-CN"/>
        </w:rPr>
        <w:id w:val="16927735"/>
        <w:docPartObj>
          <w:docPartGallery w:val="Cover Pages"/>
          <w:docPartUnique/>
        </w:docPartObj>
      </w:sdtPr>
      <w:sdtEndPr>
        <w:rPr>
          <w:rFonts w:ascii="Calibri" w:hAnsi="Calibri"/>
          <w:b w:val="0"/>
          <w:color w:val="EBDDC3" w:themeColor="background2"/>
          <w:sz w:val="24"/>
          <w:szCs w:val="20"/>
          <w:lang w:eastAsia="ja-JP"/>
        </w:rPr>
      </w:sdtEndPr>
      <w:sdtContent>
        <w:p w14:paraId="4793C873" w14:textId="4CCB9B63" w:rsidR="00446B90" w:rsidRPr="00530355" w:rsidRDefault="00417FD7" w:rsidP="00E3476E">
          <w:pPr>
            <w:jc w:val="center"/>
          </w:pPr>
          <w:r w:rsidRPr="00530355">
            <w:rPr>
              <w:rFonts w:ascii="Times New Roman" w:hAnsi="Times New Roman"/>
              <w:b/>
              <w:sz w:val="28"/>
              <w:szCs w:val="28"/>
              <w:lang w:eastAsia="zh-CN"/>
            </w:rPr>
            <w:t xml:space="preserve">           </w:t>
          </w:r>
        </w:p>
        <w:tbl>
          <w:tblPr>
            <w:tblStyle w:val="TableGrid"/>
            <w:tblpPr w:leftFromText="180" w:rightFromText="180" w:vertAnchor="page" w:horzAnchor="margin" w:tblpX="115" w:tblpY="4816"/>
            <w:tblW w:w="5000" w:type="pct"/>
            <w:tblBorders>
              <w:top w:val="single" w:sz="48" w:space="0" w:color="FFFFFF" w:themeColor="light1"/>
              <w:left w:val="single" w:sz="48" w:space="0" w:color="FFFFFF" w:themeColor="light1"/>
              <w:bottom w:val="single" w:sz="48" w:space="0" w:color="FFFFFF" w:themeColor="light1"/>
              <w:right w:val="single" w:sz="48" w:space="0" w:color="FFFFFF" w:themeColor="light1"/>
              <w:insideH w:val="single" w:sz="48" w:space="0" w:color="FFFFFF" w:themeColor="light1"/>
              <w:insideV w:val="single" w:sz="48" w:space="0" w:color="FFFFFF" w:themeColor="light1"/>
            </w:tblBorders>
            <w:tblLayout w:type="fixed"/>
            <w:tblCellMar>
              <w:left w:w="115" w:type="dxa"/>
              <w:right w:w="115" w:type="dxa"/>
            </w:tblCellMar>
            <w:tblLook w:val="01E0" w:firstRow="1" w:lastRow="1" w:firstColumn="1" w:lastColumn="1" w:noHBand="0" w:noVBand="0"/>
          </w:tblPr>
          <w:tblGrid>
            <w:gridCol w:w="2552"/>
            <w:gridCol w:w="6473"/>
          </w:tblGrid>
          <w:tr w:rsidR="00FC7228" w:rsidRPr="00530355" w14:paraId="21720ABB" w14:textId="77777777" w:rsidTr="00AE0F54">
            <w:trPr>
              <w:trHeight w:val="1843"/>
            </w:trPr>
            <w:tc>
              <w:tcPr>
                <w:tcW w:w="1414" w:type="pct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0B7DAFE8" w14:textId="77777777" w:rsidR="00FC7228" w:rsidRPr="00530355" w:rsidRDefault="00FC7228" w:rsidP="00AF2CE5">
                <w:pPr>
                  <w:pStyle w:val="NoSpacing"/>
                </w:pPr>
              </w:p>
              <w:p w14:paraId="6FD21FBC" w14:textId="77777777" w:rsidR="00FC7228" w:rsidRPr="00530355" w:rsidRDefault="00E3476E" w:rsidP="00E3476E">
                <w:pPr>
                  <w:pStyle w:val="NoSpacing"/>
                </w:pPr>
                <w:r w:rsidRPr="00530355">
                  <w:rPr>
                    <w:noProof/>
                    <w:lang w:eastAsia="lv-LV"/>
                  </w:rPr>
                  <w:drawing>
                    <wp:inline distT="0" distB="0" distL="0" distR="0" wp14:anchorId="525E0D09" wp14:editId="7D26E43D">
                      <wp:extent cx="1893615" cy="914400"/>
                      <wp:effectExtent l="0" t="0" r="0" b="0"/>
                      <wp:docPr id="2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divi_logo_bez uzraksta.png"/>
                              <pic:cNvPicPr/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99394" cy="91719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3586" w:type="pct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left w:w="115" w:type="dxa"/>
                  <w:bottom w:w="115" w:type="dxa"/>
                </w:tcMar>
                <w:vAlign w:val="bottom"/>
              </w:tcPr>
              <w:p w14:paraId="6B1861EF" w14:textId="605FD3CB" w:rsidR="00FC7228" w:rsidRPr="00530355" w:rsidRDefault="00A8005A" w:rsidP="009C263C">
                <w:pPr>
                  <w:pStyle w:val="NoSpacing"/>
                  <w:jc w:val="left"/>
                  <w:rPr>
                    <w:rFonts w:asciiTheme="majorHAnsi" w:hAnsiTheme="majorHAnsi"/>
                    <w:color w:val="775F55" w:themeColor="text2"/>
                    <w:sz w:val="120"/>
                    <w:szCs w:val="120"/>
                  </w:rPr>
                </w:pPr>
                <w:sdt>
                  <w:sdtPr>
                    <w:rPr>
                      <w:rFonts w:ascii="Cambria" w:hAnsi="Cambria"/>
                      <w:caps/>
                      <w:color w:val="775F55" w:themeColor="text2"/>
                      <w:sz w:val="56"/>
                      <w:szCs w:val="56"/>
                    </w:rPr>
                    <w:alias w:val="Title"/>
                    <w:id w:val="541102321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9C263C" w:rsidRPr="00530355">
                      <w:rPr>
                        <w:rFonts w:ascii="Cambria" w:hAnsi="Cambria"/>
                        <w:caps/>
                        <w:color w:val="775F55" w:themeColor="text2"/>
                        <w:sz w:val="56"/>
                        <w:szCs w:val="56"/>
                      </w:rPr>
                      <w:t>Datu iesniegšanas un Datu izplatīšanas rīku rokasgrāmata</w:t>
                    </w:r>
                  </w:sdtContent>
                </w:sdt>
              </w:p>
            </w:tc>
          </w:tr>
          <w:tr w:rsidR="00FC7228" w:rsidRPr="00530355" w14:paraId="594A9AB4" w14:textId="77777777" w:rsidTr="00AE0F54">
            <w:trPr>
              <w:trHeight w:val="1709"/>
            </w:trPr>
            <w:tc>
              <w:tcPr>
                <w:tcW w:w="1414" w:type="pct"/>
                <w:tcBorders>
                  <w:top w:val="nil"/>
                  <w:left w:val="nil"/>
                  <w:bottom w:val="nil"/>
                </w:tcBorders>
                <w:shd w:val="clear" w:color="auto" w:fill="DD8047" w:themeFill="accent2"/>
                <w:vAlign w:val="center"/>
              </w:tcPr>
              <w:p w14:paraId="2F1279FB" w14:textId="33BF92FA" w:rsidR="00FC7228" w:rsidRPr="00530355" w:rsidRDefault="00A8005A" w:rsidP="00A8005A">
                <w:pPr>
                  <w:pStyle w:val="NoSpacing"/>
                  <w:jc w:val="left"/>
                  <w:rPr>
                    <w:color w:val="FFFFFF" w:themeColor="background1"/>
                    <w:sz w:val="32"/>
                    <w:szCs w:val="32"/>
                  </w:rPr>
                </w:pPr>
                <w:sdt>
                  <w:sdtPr>
                    <w:rPr>
                      <w:rFonts w:cs="Calibri"/>
                      <w:sz w:val="26"/>
                      <w:szCs w:val="26"/>
                    </w:rPr>
                    <w:alias w:val="Date"/>
                    <w:id w:val="541102334"/>
                    <w:showingPlcHdr/>
                    <w:date w:fullDate="2017-07-20T00:00:00Z">
                      <w:dateFormat w:val="M/d/yyyy"/>
                      <w:lid w:val="en-US"/>
                      <w:storeMappedDataAs w:val="dateTime"/>
                      <w:calendar w:val="gregorian"/>
                    </w:date>
                  </w:sdtPr>
                  <w:sdtEndPr/>
                  <w:sdtContent>
                    <w:r>
                      <w:rPr>
                        <w:rFonts w:cs="Calibri"/>
                        <w:sz w:val="26"/>
                        <w:szCs w:val="26"/>
                      </w:rPr>
                      <w:t xml:space="preserve">     </w:t>
                    </w:r>
                  </w:sdtContent>
                </w:sdt>
              </w:p>
            </w:tc>
            <w:tc>
              <w:tcPr>
                <w:tcW w:w="3586" w:type="pct"/>
                <w:tcBorders>
                  <w:top w:val="nil"/>
                  <w:bottom w:val="nil"/>
                  <w:right w:val="nil"/>
                </w:tcBorders>
                <w:shd w:val="clear" w:color="auto" w:fill="94B6D2" w:themeFill="accent1"/>
                <w:tcMar>
                  <w:left w:w="216" w:type="dxa"/>
                </w:tcMar>
                <w:vAlign w:val="center"/>
              </w:tcPr>
              <w:p w14:paraId="72DE680C" w14:textId="718A9A3A" w:rsidR="00FC7228" w:rsidRPr="00530355" w:rsidRDefault="00A8005A" w:rsidP="003557DE">
                <w:pPr>
                  <w:pStyle w:val="NoSpacing"/>
                  <w:rPr>
                    <w:color w:val="FFFFFF" w:themeColor="background1"/>
                    <w:sz w:val="40"/>
                    <w:szCs w:val="40"/>
                  </w:rPr>
                </w:pPr>
                <w:sdt>
                  <w:sdtPr>
                    <w:rPr>
                      <w:rFonts w:cs="Calibri"/>
                      <w:color w:val="FFFFFF" w:themeColor="background1"/>
                      <w:sz w:val="40"/>
                      <w:szCs w:val="40"/>
                    </w:rPr>
                    <w:alias w:val="Subtitle"/>
                    <w:id w:val="541102329"/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EndPr/>
                  <w:sdtContent>
                    <w:r w:rsidR="003557DE" w:rsidRPr="00530355">
                      <w:rPr>
                        <w:rFonts w:cs="Calibri"/>
                        <w:color w:val="FFFFFF" w:themeColor="background1"/>
                        <w:sz w:val="40"/>
                        <w:szCs w:val="40"/>
                      </w:rPr>
                      <w:t>https://ais.lgs.lv</w:t>
                    </w:r>
                  </w:sdtContent>
                </w:sdt>
              </w:p>
            </w:tc>
          </w:tr>
        </w:tbl>
        <w:p w14:paraId="1E1DDF75" w14:textId="77777777" w:rsidR="00FC7228" w:rsidRPr="00530355" w:rsidRDefault="00FC7228" w:rsidP="00417FD7">
          <w:pPr>
            <w:jc w:val="center"/>
          </w:pPr>
        </w:p>
        <w:p w14:paraId="7B124CD7" w14:textId="77777777" w:rsidR="00FC7228" w:rsidRPr="00530355" w:rsidRDefault="00FC7228" w:rsidP="00417FD7">
          <w:pPr>
            <w:jc w:val="center"/>
          </w:pPr>
        </w:p>
        <w:p w14:paraId="081ABCEF" w14:textId="77777777" w:rsidR="00784092" w:rsidRPr="00530355" w:rsidRDefault="00784092" w:rsidP="00417FD7">
          <w:pPr>
            <w:jc w:val="center"/>
          </w:pPr>
        </w:p>
        <w:p w14:paraId="04CED4CD" w14:textId="77777777" w:rsidR="005701B1" w:rsidRPr="00530355" w:rsidRDefault="005701B1" w:rsidP="005701B1">
          <w:pPr>
            <w:rPr>
              <w:rFonts w:cs="Calibri"/>
            </w:rPr>
          </w:pPr>
        </w:p>
        <w:p w14:paraId="0DC663E3" w14:textId="77777777" w:rsidR="005701B1" w:rsidRPr="00530355" w:rsidRDefault="005701B1" w:rsidP="005701B1">
          <w:pPr>
            <w:jc w:val="center"/>
          </w:pPr>
        </w:p>
        <w:p w14:paraId="0EF2C3C6" w14:textId="77777777" w:rsidR="005701B1" w:rsidRPr="00530355" w:rsidRDefault="005701B1" w:rsidP="005701B1">
          <w:pPr>
            <w:jc w:val="center"/>
          </w:pPr>
          <w:bookmarkStart w:id="0" w:name="_GoBack"/>
        </w:p>
        <w:bookmarkEnd w:id="0"/>
        <w:p w14:paraId="124D4146" w14:textId="77777777" w:rsidR="005701B1" w:rsidRPr="00530355" w:rsidRDefault="005701B1" w:rsidP="005701B1">
          <w:pPr>
            <w:jc w:val="center"/>
          </w:pPr>
        </w:p>
        <w:p w14:paraId="38CDD2B4" w14:textId="77777777" w:rsidR="00A8459C" w:rsidRPr="00530355" w:rsidRDefault="00A8459C" w:rsidP="005701B1">
          <w:pPr>
            <w:jc w:val="center"/>
          </w:pPr>
        </w:p>
        <w:p w14:paraId="4B1906AD" w14:textId="77777777" w:rsidR="00AF2CE5" w:rsidRPr="00530355" w:rsidRDefault="00AF2CE5" w:rsidP="005701B1">
          <w:pPr>
            <w:jc w:val="left"/>
          </w:pPr>
        </w:p>
        <w:p w14:paraId="3B784B8B" w14:textId="77777777" w:rsidR="00C3043E" w:rsidRDefault="00E3476E" w:rsidP="00E3476E">
          <w:pPr>
            <w:spacing w:after="200" w:line="276" w:lineRule="auto"/>
            <w:jc w:val="left"/>
            <w:rPr>
              <w:rFonts w:cs="Calibri"/>
            </w:rPr>
          </w:pPr>
          <w:r w:rsidRPr="00530355">
            <w:rPr>
              <w:rFonts w:cs="Calibri"/>
            </w:rPr>
            <w:br w:type="page"/>
          </w:r>
        </w:p>
        <w:tbl>
          <w:tblPr>
            <w:tblW w:w="8897" w:type="dxa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dotted" w:sz="4" w:space="0" w:color="auto"/>
              <w:insideV w:val="dotted" w:sz="4" w:space="0" w:color="auto"/>
            </w:tblBorders>
            <w:tblLook w:val="04A0" w:firstRow="1" w:lastRow="0" w:firstColumn="1" w:lastColumn="0" w:noHBand="0" w:noVBand="1"/>
          </w:tblPr>
          <w:tblGrid>
            <w:gridCol w:w="3794"/>
            <w:gridCol w:w="5103"/>
          </w:tblGrid>
          <w:tr w:rsidR="00C3043E" w:rsidRPr="00EA5876" w14:paraId="35FAD8A4" w14:textId="77777777" w:rsidTr="00FE2952">
            <w:trPr>
              <w:trHeight w:val="556"/>
            </w:trPr>
            <w:tc>
              <w:tcPr>
                <w:tcW w:w="3794" w:type="dxa"/>
                <w:shd w:val="clear" w:color="auto" w:fill="D5DCE4"/>
                <w:vAlign w:val="center"/>
              </w:tcPr>
              <w:p w14:paraId="40E900C3" w14:textId="77777777" w:rsidR="00C3043E" w:rsidRPr="00CA6C74" w:rsidRDefault="00C3043E" w:rsidP="00FE2952">
                <w:pPr>
                  <w:rPr>
                    <w:rFonts w:cs="Calibri"/>
                  </w:rPr>
                </w:pPr>
                <w:r w:rsidRPr="00CA6C74">
                  <w:rPr>
                    <w:rFonts w:cs="Calibri"/>
                  </w:rPr>
                  <w:lastRenderedPageBreak/>
                  <w:t>APSTIPRINU</w:t>
                </w:r>
              </w:p>
            </w:tc>
            <w:tc>
              <w:tcPr>
                <w:tcW w:w="5103" w:type="dxa"/>
                <w:shd w:val="clear" w:color="auto" w:fill="D5DCE4"/>
                <w:vAlign w:val="center"/>
              </w:tcPr>
              <w:p w14:paraId="45CF1F91" w14:textId="77777777" w:rsidR="00C3043E" w:rsidRPr="00CA6C74" w:rsidRDefault="00C3043E" w:rsidP="00FE2952">
                <w:pPr>
                  <w:rPr>
                    <w:rFonts w:cs="Calibri"/>
                  </w:rPr>
                </w:pPr>
                <w:r w:rsidRPr="00CA6C74">
                  <w:rPr>
                    <w:rFonts w:cs="Calibri"/>
                  </w:rPr>
                  <w:t>APSTIPRINU</w:t>
                </w:r>
              </w:p>
            </w:tc>
          </w:tr>
          <w:tr w:rsidR="00C3043E" w:rsidRPr="00EA5876" w14:paraId="7C92DCF7" w14:textId="77777777" w:rsidTr="00FE2952">
            <w:tc>
              <w:tcPr>
                <w:tcW w:w="3794" w:type="dxa"/>
                <w:shd w:val="clear" w:color="auto" w:fill="auto"/>
              </w:tcPr>
              <w:p w14:paraId="7355D2AF" w14:textId="77777777" w:rsidR="00C3043E" w:rsidRPr="00CA6C74" w:rsidRDefault="00C3043E" w:rsidP="00FE2952">
                <w:pPr>
                  <w:pStyle w:val="Default"/>
                  <w:rPr>
                    <w:rFonts w:ascii="Calibri" w:hAnsi="Calibri" w:cs="Calibri"/>
                    <w:szCs w:val="22"/>
                  </w:rPr>
                </w:pPr>
                <w:r w:rsidRPr="00CA6C74">
                  <w:rPr>
                    <w:rFonts w:ascii="Calibri" w:hAnsi="Calibri" w:cs="Calibri"/>
                    <w:sz w:val="22"/>
                    <w:szCs w:val="22"/>
                  </w:rPr>
                  <w:t xml:space="preserve">Pasūtītāja pārstāvis: </w:t>
                </w:r>
              </w:p>
              <w:p w14:paraId="3E806BE0" w14:textId="77777777" w:rsidR="00C3043E" w:rsidRPr="00CA6C74" w:rsidRDefault="00C3043E" w:rsidP="00FE2952">
                <w:pPr>
                  <w:rPr>
                    <w:rFonts w:cs="Calibri"/>
                  </w:rPr>
                </w:pPr>
              </w:p>
              <w:p w14:paraId="5FB74438" w14:textId="77777777" w:rsidR="00C3043E" w:rsidRPr="00CA6C74" w:rsidRDefault="00C3043E" w:rsidP="00FE2952">
                <w:pPr>
                  <w:rPr>
                    <w:rFonts w:cs="Calibri"/>
                  </w:rPr>
                </w:pPr>
                <w:r w:rsidRPr="00CA6C74">
                  <w:rPr>
                    <w:rFonts w:cs="Calibri"/>
                  </w:rPr>
                  <w:t>__________________</w:t>
                </w:r>
              </w:p>
              <w:p w14:paraId="14C0FC00" w14:textId="77777777" w:rsidR="00C3043E" w:rsidRPr="00CA6C74" w:rsidRDefault="00C3043E" w:rsidP="00FE2952">
                <w:pPr>
                  <w:rPr>
                    <w:rFonts w:cs="Calibri"/>
                    <w:color w:val="000000"/>
                    <w:szCs w:val="22"/>
                  </w:rPr>
                </w:pPr>
                <w:r w:rsidRPr="00CA6C74">
                  <w:rPr>
                    <w:rFonts w:cs="Calibri"/>
                    <w:color w:val="000000"/>
                    <w:szCs w:val="22"/>
                  </w:rPr>
                  <w:t xml:space="preserve">Sergejs </w:t>
                </w:r>
                <w:proofErr w:type="spellStart"/>
                <w:r w:rsidRPr="00CA6C74">
                  <w:rPr>
                    <w:rFonts w:cs="Calibri"/>
                    <w:color w:val="000000"/>
                    <w:szCs w:val="22"/>
                  </w:rPr>
                  <w:t>Sņegovs</w:t>
                </w:r>
                <w:proofErr w:type="spellEnd"/>
              </w:p>
              <w:p w14:paraId="4A9055CE" w14:textId="77777777" w:rsidR="00C3043E" w:rsidRPr="0017341A" w:rsidRDefault="00C3043E" w:rsidP="00FE2952">
                <w:pPr>
                  <w:spacing w:before="120"/>
                  <w:rPr>
                    <w:rFonts w:cs="Calibri"/>
                    <w:sz w:val="22"/>
                    <w:szCs w:val="22"/>
                  </w:rPr>
                </w:pPr>
                <w:r w:rsidRPr="00CA6C74">
                  <w:rPr>
                    <w:rFonts w:cs="Calibri"/>
                    <w:sz w:val="22"/>
                    <w:szCs w:val="22"/>
                  </w:rPr>
                  <w:t>2017. gada___.________</w:t>
                </w:r>
              </w:p>
            </w:tc>
            <w:tc>
              <w:tcPr>
                <w:tcW w:w="5103" w:type="dxa"/>
                <w:shd w:val="clear" w:color="auto" w:fill="auto"/>
              </w:tcPr>
              <w:p w14:paraId="1E389675" w14:textId="77777777" w:rsidR="00C3043E" w:rsidRPr="00CA6C74" w:rsidRDefault="00C3043E" w:rsidP="00FE2952">
                <w:pPr>
                  <w:pStyle w:val="Default"/>
                  <w:jc w:val="both"/>
                  <w:rPr>
                    <w:rFonts w:ascii="Calibri" w:hAnsi="Calibri" w:cs="Calibri"/>
                    <w:sz w:val="22"/>
                    <w:szCs w:val="22"/>
                  </w:rPr>
                </w:pPr>
                <w:r w:rsidRPr="00CA6C74">
                  <w:rPr>
                    <w:rFonts w:ascii="Calibri" w:hAnsi="Calibri" w:cs="Calibri"/>
                    <w:sz w:val="22"/>
                    <w:szCs w:val="22"/>
                  </w:rPr>
                  <w:t>Izpildītāja pārstāvis:</w:t>
                </w:r>
              </w:p>
              <w:p w14:paraId="7BF0B914" w14:textId="77777777" w:rsidR="00C3043E" w:rsidRDefault="00C3043E" w:rsidP="00FE2952">
                <w:pPr>
                  <w:rPr>
                    <w:rFonts w:cs="Calibri"/>
                  </w:rPr>
                </w:pPr>
              </w:p>
              <w:p w14:paraId="5CF92568" w14:textId="77777777" w:rsidR="00C3043E" w:rsidRPr="00CA6C74" w:rsidRDefault="00C3043E" w:rsidP="00FE2952">
                <w:pPr>
                  <w:rPr>
                    <w:rFonts w:cs="Calibri"/>
                  </w:rPr>
                </w:pPr>
                <w:r w:rsidRPr="00CA6C74">
                  <w:rPr>
                    <w:rFonts w:cs="Calibri"/>
                  </w:rPr>
                  <w:t>________________________</w:t>
                </w:r>
              </w:p>
              <w:p w14:paraId="5D1CEB69" w14:textId="77777777" w:rsidR="00C3043E" w:rsidRPr="00CA6C74" w:rsidRDefault="00C3043E" w:rsidP="00FE2952">
                <w:pPr>
                  <w:rPr>
                    <w:rFonts w:cs="Calibri"/>
                    <w:color w:val="000000"/>
                    <w:szCs w:val="22"/>
                  </w:rPr>
                </w:pPr>
                <w:r w:rsidRPr="00CA6C74">
                  <w:rPr>
                    <w:rFonts w:cs="Calibri"/>
                    <w:color w:val="000000"/>
                    <w:szCs w:val="22"/>
                  </w:rPr>
                  <w:t xml:space="preserve">Andris </w:t>
                </w:r>
                <w:proofErr w:type="spellStart"/>
                <w:r w:rsidRPr="00CA6C74">
                  <w:rPr>
                    <w:rFonts w:cs="Calibri"/>
                    <w:color w:val="000000"/>
                    <w:szCs w:val="22"/>
                  </w:rPr>
                  <w:t>Paikens</w:t>
                </w:r>
                <w:proofErr w:type="spellEnd"/>
              </w:p>
              <w:p w14:paraId="397FF2D0" w14:textId="77777777" w:rsidR="00C3043E" w:rsidRPr="00CA6C74" w:rsidRDefault="00C3043E" w:rsidP="00FE2952">
                <w:pPr>
                  <w:spacing w:before="120"/>
                  <w:rPr>
                    <w:rFonts w:cs="Calibri"/>
                    <w:szCs w:val="22"/>
                  </w:rPr>
                </w:pPr>
                <w:r w:rsidRPr="00CA6C74">
                  <w:rPr>
                    <w:rFonts w:cs="Calibri"/>
                    <w:sz w:val="22"/>
                    <w:szCs w:val="22"/>
                  </w:rPr>
                  <w:t>201</w:t>
                </w:r>
                <w:r>
                  <w:rPr>
                    <w:rFonts w:cs="Calibri"/>
                    <w:sz w:val="22"/>
                    <w:szCs w:val="22"/>
                  </w:rPr>
                  <w:t>7</w:t>
                </w:r>
                <w:r w:rsidRPr="00CA6C74">
                  <w:rPr>
                    <w:rFonts w:cs="Calibri"/>
                    <w:sz w:val="22"/>
                    <w:szCs w:val="22"/>
                  </w:rPr>
                  <w:t>. gada ___.____________</w:t>
                </w:r>
              </w:p>
            </w:tc>
          </w:tr>
        </w:tbl>
        <w:p w14:paraId="2933F3E8" w14:textId="77777777" w:rsidR="00C3043E" w:rsidRPr="00EA5876" w:rsidRDefault="00C3043E" w:rsidP="00C3043E">
          <w:pPr>
            <w:spacing w:after="200" w:line="276" w:lineRule="auto"/>
          </w:pPr>
        </w:p>
        <w:p w14:paraId="4920CEA4" w14:textId="77777777" w:rsidR="00C3043E" w:rsidRPr="00EA5876" w:rsidRDefault="00C3043E" w:rsidP="00C3043E">
          <w:pPr>
            <w:spacing w:after="200" w:line="276" w:lineRule="auto"/>
          </w:pPr>
        </w:p>
        <w:p w14:paraId="0AA44EBC" w14:textId="77777777" w:rsidR="00C3043E" w:rsidRPr="00EA5876" w:rsidRDefault="00C3043E" w:rsidP="00C3043E">
          <w:pPr>
            <w:spacing w:after="200" w:line="276" w:lineRule="auto"/>
          </w:pPr>
        </w:p>
        <w:p w14:paraId="5C6D3E03" w14:textId="77777777" w:rsidR="00C3043E" w:rsidRPr="00EA5876" w:rsidRDefault="00C3043E" w:rsidP="00C3043E">
          <w:pPr>
            <w:spacing w:after="200" w:line="276" w:lineRule="auto"/>
          </w:pPr>
        </w:p>
        <w:p w14:paraId="65F0F060" w14:textId="77777777" w:rsidR="00C3043E" w:rsidRPr="00EA5876" w:rsidRDefault="00C3043E" w:rsidP="00C3043E">
          <w:pPr>
            <w:spacing w:after="200" w:line="276" w:lineRule="auto"/>
          </w:pPr>
        </w:p>
        <w:p w14:paraId="6742734E" w14:textId="77777777" w:rsidR="00C3043E" w:rsidRPr="00EA5876" w:rsidRDefault="00C3043E" w:rsidP="00C3043E">
          <w:pPr>
            <w:spacing w:after="200" w:line="276" w:lineRule="auto"/>
          </w:pPr>
        </w:p>
        <w:p w14:paraId="7B4E6EC5" w14:textId="77777777" w:rsidR="00C3043E" w:rsidRPr="00EA5876" w:rsidRDefault="00C3043E" w:rsidP="00C3043E">
          <w:pPr>
            <w:spacing w:after="200" w:line="276" w:lineRule="auto"/>
          </w:pPr>
        </w:p>
        <w:p w14:paraId="0AFC69F0" w14:textId="77777777" w:rsidR="00C3043E" w:rsidRPr="00EA5876" w:rsidRDefault="00C3043E" w:rsidP="00C3043E">
          <w:pPr>
            <w:spacing w:after="200" w:line="276" w:lineRule="auto"/>
          </w:pPr>
        </w:p>
        <w:p w14:paraId="1078E519" w14:textId="77777777" w:rsidR="00C3043E" w:rsidRPr="00EA5876" w:rsidRDefault="00C3043E" w:rsidP="00C3043E">
          <w:pPr>
            <w:spacing w:after="200" w:line="276" w:lineRule="auto"/>
          </w:pPr>
        </w:p>
        <w:tbl>
          <w:tblPr>
            <w:tblW w:w="0" w:type="auto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dotted" w:sz="4" w:space="0" w:color="auto"/>
              <w:insideV w:val="dotted" w:sz="4" w:space="0" w:color="auto"/>
            </w:tblBorders>
            <w:tblLook w:val="04A0" w:firstRow="1" w:lastRow="0" w:firstColumn="1" w:lastColumn="0" w:noHBand="0" w:noVBand="1"/>
          </w:tblPr>
          <w:tblGrid>
            <w:gridCol w:w="2936"/>
            <w:gridCol w:w="6079"/>
          </w:tblGrid>
          <w:tr w:rsidR="00C3043E" w:rsidRPr="00EA5876" w14:paraId="5073DA05" w14:textId="77777777" w:rsidTr="00FE2952">
            <w:tc>
              <w:tcPr>
                <w:tcW w:w="3227" w:type="dxa"/>
                <w:shd w:val="clear" w:color="auto" w:fill="auto"/>
              </w:tcPr>
              <w:p w14:paraId="08F99972" w14:textId="77777777" w:rsidR="00C3043E" w:rsidRPr="00EA5876" w:rsidRDefault="00C3043E" w:rsidP="00FE2952">
                <w:r w:rsidRPr="00EA5876">
                  <w:t>Dokumenta nosaukums:</w:t>
                </w:r>
              </w:p>
              <w:p w14:paraId="6A806814" w14:textId="77777777" w:rsidR="00C3043E" w:rsidRPr="00EA5876" w:rsidRDefault="00C3043E" w:rsidP="00FE2952"/>
            </w:tc>
            <w:tc>
              <w:tcPr>
                <w:tcW w:w="6946" w:type="dxa"/>
                <w:shd w:val="clear" w:color="auto" w:fill="auto"/>
              </w:tcPr>
              <w:p w14:paraId="5B25B3E9" w14:textId="177DB601" w:rsidR="00C3043E" w:rsidRPr="00EA5876" w:rsidRDefault="00C3043E" w:rsidP="00C3043E">
                <w:r>
                  <w:rPr>
                    <w:rFonts w:cs="Calibri"/>
                    <w:i/>
                  </w:rPr>
                  <w:t>DATU IESNIEGŠANAS UN DATU IZPLATĪŠANAS RĪKU ROKASGRĀMATA</w:t>
                </w:r>
              </w:p>
            </w:tc>
          </w:tr>
          <w:tr w:rsidR="00C3043E" w:rsidRPr="00EA5876" w14:paraId="6671DC5B" w14:textId="77777777" w:rsidTr="00FE2952">
            <w:tc>
              <w:tcPr>
                <w:tcW w:w="3227" w:type="dxa"/>
                <w:shd w:val="clear" w:color="auto" w:fill="auto"/>
              </w:tcPr>
              <w:p w14:paraId="077FCCA2" w14:textId="77777777" w:rsidR="00C3043E" w:rsidRPr="00EA5876" w:rsidRDefault="00C3043E" w:rsidP="00FE2952">
                <w:r w:rsidRPr="00EA5876">
                  <w:t>Versija:</w:t>
                </w:r>
              </w:p>
            </w:tc>
            <w:tc>
              <w:tcPr>
                <w:tcW w:w="6946" w:type="dxa"/>
                <w:shd w:val="clear" w:color="auto" w:fill="auto"/>
              </w:tcPr>
              <w:p w14:paraId="4CDA1C05" w14:textId="5AD14A98" w:rsidR="00C3043E" w:rsidRPr="00EA5876" w:rsidRDefault="00C3043E" w:rsidP="00C3043E">
                <w:r>
                  <w:t>3.0</w:t>
                </w:r>
              </w:p>
            </w:tc>
          </w:tr>
          <w:tr w:rsidR="00C3043E" w:rsidRPr="00EA5876" w14:paraId="699C4551" w14:textId="77777777" w:rsidTr="00FE2952">
            <w:tc>
              <w:tcPr>
                <w:tcW w:w="3227" w:type="dxa"/>
                <w:shd w:val="clear" w:color="auto" w:fill="auto"/>
              </w:tcPr>
              <w:p w14:paraId="391F8885" w14:textId="77777777" w:rsidR="00C3043E" w:rsidRPr="00EA5876" w:rsidRDefault="00C3043E" w:rsidP="00FE2952">
                <w:r w:rsidRPr="00EA5876">
                  <w:t>Identifikators:</w:t>
                </w:r>
              </w:p>
            </w:tc>
            <w:tc>
              <w:tcPr>
                <w:tcW w:w="6946" w:type="dxa"/>
                <w:shd w:val="clear" w:color="auto" w:fill="auto"/>
              </w:tcPr>
              <w:p w14:paraId="09C51AA8" w14:textId="4922AFE1" w:rsidR="00C3043E" w:rsidRPr="00CA6C74" w:rsidRDefault="00C3043E" w:rsidP="00FE2952">
                <w:pPr>
                  <w:suppressAutoHyphens/>
                  <w:rPr>
                    <w:b/>
                    <w:spacing w:val="-20"/>
                  </w:rPr>
                </w:pPr>
                <w:r>
                  <w:t xml:space="preserve">ANID </w:t>
                </w:r>
                <w:proofErr w:type="spellStart"/>
                <w:r>
                  <w:t>lietotaja</w:t>
                </w:r>
                <w:proofErr w:type="spellEnd"/>
                <w:r>
                  <w:t xml:space="preserve"> rokasgramata_V03</w:t>
                </w:r>
              </w:p>
            </w:tc>
          </w:tr>
          <w:tr w:rsidR="00C3043E" w:rsidRPr="00EA5876" w14:paraId="5B5F4473" w14:textId="77777777" w:rsidTr="00FE2952">
            <w:trPr>
              <w:trHeight w:val="395"/>
            </w:trPr>
            <w:tc>
              <w:tcPr>
                <w:tcW w:w="3227" w:type="dxa"/>
                <w:shd w:val="clear" w:color="auto" w:fill="auto"/>
              </w:tcPr>
              <w:p w14:paraId="2B1C2DA9" w14:textId="77777777" w:rsidR="00C3043E" w:rsidRPr="00EA5876" w:rsidRDefault="00C3043E" w:rsidP="00FE2952">
                <w:r w:rsidRPr="00EA5876">
                  <w:t>Izdošanas datums:</w:t>
                </w:r>
              </w:p>
            </w:tc>
            <w:tc>
              <w:tcPr>
                <w:tcW w:w="6946" w:type="dxa"/>
                <w:shd w:val="clear" w:color="auto" w:fill="auto"/>
              </w:tcPr>
              <w:p w14:paraId="7310822F" w14:textId="77777777" w:rsidR="00C3043E" w:rsidRPr="00EA5876" w:rsidRDefault="00C3043E" w:rsidP="00FE2952">
                <w:r>
                  <w:t>24.11.2017</w:t>
                </w:r>
              </w:p>
            </w:tc>
          </w:tr>
        </w:tbl>
        <w:p w14:paraId="5DCD9956" w14:textId="77777777" w:rsidR="00C3043E" w:rsidRDefault="00C3043E" w:rsidP="00E3476E">
          <w:pPr>
            <w:spacing w:after="200" w:line="276" w:lineRule="auto"/>
            <w:jc w:val="left"/>
            <w:rPr>
              <w:rFonts w:cs="Calibri"/>
            </w:rPr>
          </w:pPr>
        </w:p>
        <w:p w14:paraId="1A21F909" w14:textId="3DB4D7F5" w:rsidR="00CD3474" w:rsidRPr="00530355" w:rsidRDefault="00A8005A" w:rsidP="00E3476E">
          <w:pPr>
            <w:spacing w:after="200" w:line="276" w:lineRule="auto"/>
            <w:jc w:val="left"/>
            <w:rPr>
              <w:rFonts w:cs="Calibri"/>
            </w:rPr>
          </w:pPr>
        </w:p>
      </w:sdtContent>
    </w:sdt>
    <w:bookmarkStart w:id="1" w:name="_Toc377977141" w:displacedByCustomXml="next"/>
    <w:bookmarkStart w:id="2" w:name="_Toc385946259" w:displacedByCustomXml="next"/>
    <w:sdt>
      <w:sdtPr>
        <w:rPr>
          <w:rFonts w:cs="Calibri"/>
        </w:rPr>
        <w:id w:val="145790498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45B8E1C" w14:textId="0F165972" w:rsidR="00EA55C5" w:rsidRPr="00530355" w:rsidRDefault="00062B5A" w:rsidP="00E3476E">
          <w:pPr>
            <w:jc w:val="left"/>
            <w:rPr>
              <w:rFonts w:cs="Calibri"/>
              <w:b/>
            </w:rPr>
          </w:pPr>
          <w:r>
            <w:rPr>
              <w:rFonts w:cs="Calibri"/>
              <w:b/>
              <w:color w:val="548AB7" w:themeColor="accent1" w:themeShade="BF"/>
              <w:sz w:val="28"/>
            </w:rPr>
            <w:t>SATURS</w:t>
          </w:r>
        </w:p>
        <w:p w14:paraId="1776FF09" w14:textId="0761F1A4" w:rsidR="002E36AA" w:rsidRDefault="00EA55C5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eastAsia="lv-LV"/>
            </w:rPr>
          </w:pPr>
          <w:r w:rsidRPr="00530355">
            <w:rPr>
              <w:rFonts w:cs="Calibri"/>
            </w:rPr>
            <w:fldChar w:fldCharType="begin"/>
          </w:r>
          <w:r w:rsidRPr="00530355">
            <w:rPr>
              <w:rFonts w:cs="Calibri"/>
            </w:rPr>
            <w:instrText xml:space="preserve"> TOC \o "1-3" \h \z \u </w:instrText>
          </w:r>
          <w:r w:rsidRPr="00530355">
            <w:rPr>
              <w:rFonts w:cs="Calibri"/>
            </w:rPr>
            <w:fldChar w:fldCharType="separate"/>
          </w:r>
          <w:hyperlink w:anchor="_Toc498356154" w:history="1">
            <w:r w:rsidR="002E36AA" w:rsidRPr="006A6D0C">
              <w:rPr>
                <w:rStyle w:val="Hyperlink"/>
                <w:noProof/>
              </w:rPr>
              <w:t>1.</w:t>
            </w:r>
            <w:r w:rsidR="002E36AA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  <w:lang w:eastAsia="lv-LV"/>
              </w:rPr>
              <w:tab/>
            </w:r>
            <w:r w:rsidR="002E36AA" w:rsidRPr="006A6D0C">
              <w:rPr>
                <w:rStyle w:val="Hyperlink"/>
                <w:noProof/>
              </w:rPr>
              <w:t>Dokumenta nolūks</w:t>
            </w:r>
            <w:r w:rsidR="002E36AA">
              <w:rPr>
                <w:noProof/>
                <w:webHidden/>
              </w:rPr>
              <w:tab/>
            </w:r>
            <w:r w:rsidR="002E36AA">
              <w:rPr>
                <w:noProof/>
                <w:webHidden/>
              </w:rPr>
              <w:fldChar w:fldCharType="begin"/>
            </w:r>
            <w:r w:rsidR="002E36AA">
              <w:rPr>
                <w:noProof/>
                <w:webHidden/>
              </w:rPr>
              <w:instrText xml:space="preserve"> PAGEREF _Toc498356154 \h </w:instrText>
            </w:r>
            <w:r w:rsidR="002E36AA">
              <w:rPr>
                <w:noProof/>
                <w:webHidden/>
              </w:rPr>
            </w:r>
            <w:r w:rsidR="002E36AA">
              <w:rPr>
                <w:noProof/>
                <w:webHidden/>
              </w:rPr>
              <w:fldChar w:fldCharType="separate"/>
            </w:r>
            <w:r w:rsidR="00A8005A">
              <w:rPr>
                <w:noProof/>
                <w:webHidden/>
              </w:rPr>
              <w:t>3</w:t>
            </w:r>
            <w:r w:rsidR="002E36AA">
              <w:rPr>
                <w:noProof/>
                <w:webHidden/>
              </w:rPr>
              <w:fldChar w:fldCharType="end"/>
            </w:r>
          </w:hyperlink>
        </w:p>
        <w:p w14:paraId="4B22AB19" w14:textId="74D59773" w:rsidR="002E36AA" w:rsidRDefault="00A8005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eastAsia="lv-LV"/>
            </w:rPr>
          </w:pPr>
          <w:hyperlink w:anchor="_Toc498356155" w:history="1">
            <w:r w:rsidR="002E36AA" w:rsidRPr="006A6D0C">
              <w:rPr>
                <w:rStyle w:val="Hyperlink"/>
                <w:noProof/>
              </w:rPr>
              <w:t>2.</w:t>
            </w:r>
            <w:r w:rsidR="002E36AA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  <w:lang w:eastAsia="lv-LV"/>
              </w:rPr>
              <w:tab/>
            </w:r>
            <w:r w:rsidR="002E36AA" w:rsidRPr="006A6D0C">
              <w:rPr>
                <w:rStyle w:val="Hyperlink"/>
                <w:noProof/>
              </w:rPr>
              <w:t>Reģistrēšanās un pieslēgšanās</w:t>
            </w:r>
            <w:r w:rsidR="002E36AA">
              <w:rPr>
                <w:noProof/>
                <w:webHidden/>
              </w:rPr>
              <w:tab/>
            </w:r>
            <w:r w:rsidR="002E36AA">
              <w:rPr>
                <w:noProof/>
                <w:webHidden/>
              </w:rPr>
              <w:fldChar w:fldCharType="begin"/>
            </w:r>
            <w:r w:rsidR="002E36AA">
              <w:rPr>
                <w:noProof/>
                <w:webHidden/>
              </w:rPr>
              <w:instrText xml:space="preserve"> PAGEREF _Toc498356155 \h </w:instrText>
            </w:r>
            <w:r w:rsidR="002E36AA">
              <w:rPr>
                <w:noProof/>
                <w:webHidden/>
              </w:rPr>
            </w:r>
            <w:r w:rsidR="002E36A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2E36AA">
              <w:rPr>
                <w:noProof/>
                <w:webHidden/>
              </w:rPr>
              <w:fldChar w:fldCharType="end"/>
            </w:r>
          </w:hyperlink>
        </w:p>
        <w:p w14:paraId="0C0ACC15" w14:textId="0C7E259A" w:rsidR="002E36AA" w:rsidRDefault="00A8005A">
          <w:pPr>
            <w:pStyle w:val="TOC2"/>
            <w:tabs>
              <w:tab w:val="left" w:pos="690"/>
              <w:tab w:val="right" w:pos="9015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Cs w:val="22"/>
              <w:lang w:eastAsia="lv-LV"/>
            </w:rPr>
          </w:pPr>
          <w:hyperlink w:anchor="_Toc498356156" w:history="1">
            <w:r w:rsidR="002E36AA" w:rsidRPr="006A6D0C">
              <w:rPr>
                <w:rStyle w:val="Hyperlink"/>
                <w:noProof/>
              </w:rPr>
              <w:t>2.1</w:t>
            </w:r>
            <w:r w:rsidR="002E36AA"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Cs w:val="22"/>
                <w:lang w:eastAsia="lv-LV"/>
              </w:rPr>
              <w:tab/>
            </w:r>
            <w:r w:rsidR="002E36AA" w:rsidRPr="006A6D0C">
              <w:rPr>
                <w:rStyle w:val="Hyperlink"/>
                <w:noProof/>
              </w:rPr>
              <w:t>Reģistrēšanās</w:t>
            </w:r>
            <w:r w:rsidR="002E36AA">
              <w:rPr>
                <w:noProof/>
                <w:webHidden/>
              </w:rPr>
              <w:tab/>
            </w:r>
            <w:r w:rsidR="002E36AA">
              <w:rPr>
                <w:noProof/>
                <w:webHidden/>
              </w:rPr>
              <w:fldChar w:fldCharType="begin"/>
            </w:r>
            <w:r w:rsidR="002E36AA">
              <w:rPr>
                <w:noProof/>
                <w:webHidden/>
              </w:rPr>
              <w:instrText xml:space="preserve"> PAGEREF _Toc498356156 \h </w:instrText>
            </w:r>
            <w:r w:rsidR="002E36AA">
              <w:rPr>
                <w:noProof/>
                <w:webHidden/>
              </w:rPr>
            </w:r>
            <w:r w:rsidR="002E36A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2E36AA">
              <w:rPr>
                <w:noProof/>
                <w:webHidden/>
              </w:rPr>
              <w:fldChar w:fldCharType="end"/>
            </w:r>
          </w:hyperlink>
        </w:p>
        <w:p w14:paraId="1543E79F" w14:textId="7F909346" w:rsidR="002E36AA" w:rsidRDefault="00A8005A">
          <w:pPr>
            <w:pStyle w:val="TOC2"/>
            <w:tabs>
              <w:tab w:val="left" w:pos="690"/>
              <w:tab w:val="right" w:pos="9015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Cs w:val="22"/>
              <w:lang w:eastAsia="lv-LV"/>
            </w:rPr>
          </w:pPr>
          <w:hyperlink w:anchor="_Toc498356157" w:history="1">
            <w:r w:rsidR="002E36AA" w:rsidRPr="006A6D0C">
              <w:rPr>
                <w:rStyle w:val="Hyperlink"/>
                <w:noProof/>
              </w:rPr>
              <w:t>2.2</w:t>
            </w:r>
            <w:r w:rsidR="002E36AA"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Cs w:val="22"/>
                <w:lang w:eastAsia="lv-LV"/>
              </w:rPr>
              <w:tab/>
            </w:r>
            <w:r w:rsidR="002E36AA" w:rsidRPr="006A6D0C">
              <w:rPr>
                <w:rStyle w:val="Hyperlink"/>
                <w:noProof/>
              </w:rPr>
              <w:t>Pieslēgšanās (Login)</w:t>
            </w:r>
            <w:r w:rsidR="002E36AA">
              <w:rPr>
                <w:noProof/>
                <w:webHidden/>
              </w:rPr>
              <w:tab/>
            </w:r>
            <w:r w:rsidR="002E36AA">
              <w:rPr>
                <w:noProof/>
                <w:webHidden/>
              </w:rPr>
              <w:fldChar w:fldCharType="begin"/>
            </w:r>
            <w:r w:rsidR="002E36AA">
              <w:rPr>
                <w:noProof/>
                <w:webHidden/>
              </w:rPr>
              <w:instrText xml:space="preserve"> PAGEREF _Toc498356157 \h </w:instrText>
            </w:r>
            <w:r w:rsidR="002E36AA">
              <w:rPr>
                <w:noProof/>
                <w:webHidden/>
              </w:rPr>
            </w:r>
            <w:r w:rsidR="002E36A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2E36AA">
              <w:rPr>
                <w:noProof/>
                <w:webHidden/>
              </w:rPr>
              <w:fldChar w:fldCharType="end"/>
            </w:r>
          </w:hyperlink>
        </w:p>
        <w:p w14:paraId="691975C2" w14:textId="49CAE8B8" w:rsidR="002E36AA" w:rsidRDefault="00A8005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eastAsia="lv-LV"/>
            </w:rPr>
          </w:pPr>
          <w:hyperlink w:anchor="_Toc498356158" w:history="1">
            <w:r w:rsidR="002E36AA" w:rsidRPr="006A6D0C">
              <w:rPr>
                <w:rStyle w:val="Hyperlink"/>
                <w:noProof/>
                <w:lang w:eastAsia="lv-LV"/>
              </w:rPr>
              <w:t>3.</w:t>
            </w:r>
            <w:r w:rsidR="002E36AA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  <w:lang w:eastAsia="lv-LV"/>
              </w:rPr>
              <w:tab/>
            </w:r>
            <w:r w:rsidR="002E36AA" w:rsidRPr="006A6D0C">
              <w:rPr>
                <w:rStyle w:val="Hyperlink"/>
                <w:noProof/>
                <w:lang w:eastAsia="lv-LV"/>
              </w:rPr>
              <w:t>Datu apmaiņa un CRC32Q vērtības pārbaude ar/bez JAVA</w:t>
            </w:r>
            <w:r w:rsidR="002E36AA">
              <w:rPr>
                <w:noProof/>
                <w:webHidden/>
              </w:rPr>
              <w:tab/>
            </w:r>
            <w:r w:rsidR="002E36AA">
              <w:rPr>
                <w:noProof/>
                <w:webHidden/>
              </w:rPr>
              <w:fldChar w:fldCharType="begin"/>
            </w:r>
            <w:r w:rsidR="002E36AA">
              <w:rPr>
                <w:noProof/>
                <w:webHidden/>
              </w:rPr>
              <w:instrText xml:space="preserve"> PAGEREF _Toc498356158 \h </w:instrText>
            </w:r>
            <w:r w:rsidR="002E36AA">
              <w:rPr>
                <w:noProof/>
                <w:webHidden/>
              </w:rPr>
            </w:r>
            <w:r w:rsidR="002E36A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2E36AA">
              <w:rPr>
                <w:noProof/>
                <w:webHidden/>
              </w:rPr>
              <w:fldChar w:fldCharType="end"/>
            </w:r>
          </w:hyperlink>
        </w:p>
        <w:p w14:paraId="10C779C2" w14:textId="4D9A6EA9" w:rsidR="002E36AA" w:rsidRDefault="00A8005A">
          <w:pPr>
            <w:pStyle w:val="TOC2"/>
            <w:tabs>
              <w:tab w:val="left" w:pos="690"/>
              <w:tab w:val="right" w:pos="9015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Cs w:val="22"/>
              <w:lang w:eastAsia="lv-LV"/>
            </w:rPr>
          </w:pPr>
          <w:hyperlink w:anchor="_Toc498356159" w:history="1">
            <w:r w:rsidR="002E36AA" w:rsidRPr="006A6D0C">
              <w:rPr>
                <w:rStyle w:val="Hyperlink"/>
                <w:noProof/>
              </w:rPr>
              <w:t>3.1</w:t>
            </w:r>
            <w:r w:rsidR="002E36AA"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Cs w:val="22"/>
                <w:lang w:eastAsia="lv-LV"/>
              </w:rPr>
              <w:tab/>
            </w:r>
            <w:r w:rsidR="002E36AA" w:rsidRPr="006A6D0C">
              <w:rPr>
                <w:rStyle w:val="Hyperlink"/>
                <w:noProof/>
              </w:rPr>
              <w:t>JAVA aplikācijas iestatījumi lietotāju profilā</w:t>
            </w:r>
            <w:r w:rsidR="002E36AA">
              <w:rPr>
                <w:noProof/>
                <w:webHidden/>
              </w:rPr>
              <w:tab/>
            </w:r>
            <w:r w:rsidR="002E36AA">
              <w:rPr>
                <w:noProof/>
                <w:webHidden/>
              </w:rPr>
              <w:fldChar w:fldCharType="begin"/>
            </w:r>
            <w:r w:rsidR="002E36AA">
              <w:rPr>
                <w:noProof/>
                <w:webHidden/>
              </w:rPr>
              <w:instrText xml:space="preserve"> PAGEREF _Toc498356159 \h </w:instrText>
            </w:r>
            <w:r w:rsidR="002E36AA">
              <w:rPr>
                <w:noProof/>
                <w:webHidden/>
              </w:rPr>
            </w:r>
            <w:r w:rsidR="002E36A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2E36AA">
              <w:rPr>
                <w:noProof/>
                <w:webHidden/>
              </w:rPr>
              <w:fldChar w:fldCharType="end"/>
            </w:r>
          </w:hyperlink>
        </w:p>
        <w:p w14:paraId="4F96B8A1" w14:textId="48B4ECD2" w:rsidR="002E36AA" w:rsidRDefault="00A8005A">
          <w:pPr>
            <w:pStyle w:val="TOC2"/>
            <w:tabs>
              <w:tab w:val="left" w:pos="690"/>
              <w:tab w:val="right" w:pos="9015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Cs w:val="22"/>
              <w:lang w:eastAsia="lv-LV"/>
            </w:rPr>
          </w:pPr>
          <w:hyperlink w:anchor="_Toc498356160" w:history="1">
            <w:r w:rsidR="002E36AA" w:rsidRPr="006A6D0C">
              <w:rPr>
                <w:rStyle w:val="Hyperlink"/>
                <w:noProof/>
                <w:lang w:eastAsia="lv-LV"/>
              </w:rPr>
              <w:t>3.2</w:t>
            </w:r>
            <w:r w:rsidR="002E36AA"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Cs w:val="22"/>
                <w:lang w:eastAsia="lv-LV"/>
              </w:rPr>
              <w:tab/>
            </w:r>
            <w:r w:rsidR="002E36AA" w:rsidRPr="006A6D0C">
              <w:rPr>
                <w:rStyle w:val="Hyperlink"/>
                <w:noProof/>
                <w:lang w:eastAsia="lv-LV"/>
              </w:rPr>
              <w:t>Datu apmaiņa bez JAVA</w:t>
            </w:r>
            <w:r w:rsidR="002E36AA">
              <w:rPr>
                <w:noProof/>
                <w:webHidden/>
              </w:rPr>
              <w:tab/>
            </w:r>
            <w:r w:rsidR="002E36AA">
              <w:rPr>
                <w:noProof/>
                <w:webHidden/>
              </w:rPr>
              <w:fldChar w:fldCharType="begin"/>
            </w:r>
            <w:r w:rsidR="002E36AA">
              <w:rPr>
                <w:noProof/>
                <w:webHidden/>
              </w:rPr>
              <w:instrText xml:space="preserve"> PAGEREF _Toc498356160 \h </w:instrText>
            </w:r>
            <w:r w:rsidR="002E36AA">
              <w:rPr>
                <w:noProof/>
                <w:webHidden/>
              </w:rPr>
            </w:r>
            <w:r w:rsidR="002E36A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2E36AA">
              <w:rPr>
                <w:noProof/>
                <w:webHidden/>
              </w:rPr>
              <w:fldChar w:fldCharType="end"/>
            </w:r>
          </w:hyperlink>
        </w:p>
        <w:p w14:paraId="6435D852" w14:textId="377065E0" w:rsidR="002E36AA" w:rsidRDefault="00A8005A">
          <w:pPr>
            <w:pStyle w:val="TOC2"/>
            <w:tabs>
              <w:tab w:val="left" w:pos="690"/>
              <w:tab w:val="right" w:pos="9015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Cs w:val="22"/>
              <w:lang w:eastAsia="lv-LV"/>
            </w:rPr>
          </w:pPr>
          <w:hyperlink w:anchor="_Toc498356161" w:history="1">
            <w:r w:rsidR="002E36AA" w:rsidRPr="006A6D0C">
              <w:rPr>
                <w:rStyle w:val="Hyperlink"/>
                <w:noProof/>
                <w:lang w:eastAsia="lv-LV"/>
              </w:rPr>
              <w:t>3.3</w:t>
            </w:r>
            <w:r w:rsidR="002E36AA"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Cs w:val="22"/>
                <w:lang w:eastAsia="lv-LV"/>
              </w:rPr>
              <w:tab/>
            </w:r>
            <w:r w:rsidR="002E36AA" w:rsidRPr="006A6D0C">
              <w:rPr>
                <w:rStyle w:val="Hyperlink"/>
                <w:noProof/>
                <w:lang w:eastAsia="lv-LV"/>
              </w:rPr>
              <w:t>Datu apmaiņa ar JAVA</w:t>
            </w:r>
            <w:r w:rsidR="002E36AA">
              <w:rPr>
                <w:noProof/>
                <w:webHidden/>
              </w:rPr>
              <w:tab/>
            </w:r>
            <w:r w:rsidR="002E36AA">
              <w:rPr>
                <w:noProof/>
                <w:webHidden/>
              </w:rPr>
              <w:fldChar w:fldCharType="begin"/>
            </w:r>
            <w:r w:rsidR="002E36AA">
              <w:rPr>
                <w:noProof/>
                <w:webHidden/>
              </w:rPr>
              <w:instrText xml:space="preserve"> PAGEREF _Toc498356161 \h </w:instrText>
            </w:r>
            <w:r w:rsidR="002E36AA">
              <w:rPr>
                <w:noProof/>
                <w:webHidden/>
              </w:rPr>
            </w:r>
            <w:r w:rsidR="002E36A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2E36AA">
              <w:rPr>
                <w:noProof/>
                <w:webHidden/>
              </w:rPr>
              <w:fldChar w:fldCharType="end"/>
            </w:r>
          </w:hyperlink>
        </w:p>
        <w:p w14:paraId="00B8A7D8" w14:textId="0CFDEE8F" w:rsidR="002E36AA" w:rsidRDefault="00A8005A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lv-LV"/>
            </w:rPr>
          </w:pPr>
          <w:hyperlink w:anchor="_Toc498356162" w:history="1">
            <w:r w:rsidR="002E36AA" w:rsidRPr="006A6D0C">
              <w:rPr>
                <w:rStyle w:val="Hyperlink"/>
                <w:noProof/>
              </w:rPr>
              <w:t>3.3.1</w:t>
            </w:r>
            <w:r w:rsidR="002E36AA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lv-LV"/>
              </w:rPr>
              <w:tab/>
            </w:r>
            <w:r w:rsidR="002E36AA" w:rsidRPr="006A6D0C">
              <w:rPr>
                <w:rStyle w:val="Hyperlink"/>
                <w:noProof/>
              </w:rPr>
              <w:t>JAVA SĪKLIETOTNE, augšupielāde ar Microsoft INTERNET EXPLORER</w:t>
            </w:r>
            <w:r w:rsidR="002E36AA">
              <w:rPr>
                <w:noProof/>
                <w:webHidden/>
              </w:rPr>
              <w:tab/>
            </w:r>
            <w:r w:rsidR="002E36AA">
              <w:rPr>
                <w:noProof/>
                <w:webHidden/>
              </w:rPr>
              <w:fldChar w:fldCharType="begin"/>
            </w:r>
            <w:r w:rsidR="002E36AA">
              <w:rPr>
                <w:noProof/>
                <w:webHidden/>
              </w:rPr>
              <w:instrText xml:space="preserve"> PAGEREF _Toc498356162 \h </w:instrText>
            </w:r>
            <w:r w:rsidR="002E36AA">
              <w:rPr>
                <w:noProof/>
                <w:webHidden/>
              </w:rPr>
            </w:r>
            <w:r w:rsidR="002E36A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2E36AA">
              <w:rPr>
                <w:noProof/>
                <w:webHidden/>
              </w:rPr>
              <w:fldChar w:fldCharType="end"/>
            </w:r>
          </w:hyperlink>
        </w:p>
        <w:p w14:paraId="470BCC14" w14:textId="7F986257" w:rsidR="002E36AA" w:rsidRDefault="00A8005A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lv-LV"/>
            </w:rPr>
          </w:pPr>
          <w:hyperlink w:anchor="_Toc498356163" w:history="1">
            <w:r w:rsidR="002E36AA" w:rsidRPr="006A6D0C">
              <w:rPr>
                <w:rStyle w:val="Hyperlink"/>
                <w:noProof/>
              </w:rPr>
              <w:t>3.3.2</w:t>
            </w:r>
            <w:r w:rsidR="002E36AA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lv-LV"/>
              </w:rPr>
              <w:tab/>
            </w:r>
            <w:r w:rsidR="002E36AA" w:rsidRPr="006A6D0C">
              <w:rPr>
                <w:rStyle w:val="Hyperlink"/>
                <w:noProof/>
              </w:rPr>
              <w:t>JAVA SĪKLIETOTNE, augšupielāde ar mozilla Firefox</w:t>
            </w:r>
            <w:r w:rsidR="002E36AA">
              <w:rPr>
                <w:noProof/>
                <w:webHidden/>
              </w:rPr>
              <w:tab/>
            </w:r>
            <w:r w:rsidR="002E36AA">
              <w:rPr>
                <w:noProof/>
                <w:webHidden/>
              </w:rPr>
              <w:fldChar w:fldCharType="begin"/>
            </w:r>
            <w:r w:rsidR="002E36AA">
              <w:rPr>
                <w:noProof/>
                <w:webHidden/>
              </w:rPr>
              <w:instrText xml:space="preserve"> PAGEREF _Toc498356163 \h </w:instrText>
            </w:r>
            <w:r w:rsidR="002E36AA">
              <w:rPr>
                <w:noProof/>
                <w:webHidden/>
              </w:rPr>
            </w:r>
            <w:r w:rsidR="002E36A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2E36AA">
              <w:rPr>
                <w:noProof/>
                <w:webHidden/>
              </w:rPr>
              <w:fldChar w:fldCharType="end"/>
            </w:r>
          </w:hyperlink>
        </w:p>
        <w:p w14:paraId="2AA10777" w14:textId="430ADFAB" w:rsidR="002E36AA" w:rsidRDefault="00A8005A">
          <w:pPr>
            <w:pStyle w:val="TOC2"/>
            <w:tabs>
              <w:tab w:val="left" w:pos="690"/>
              <w:tab w:val="right" w:pos="9015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Cs w:val="22"/>
              <w:lang w:eastAsia="lv-LV"/>
            </w:rPr>
          </w:pPr>
          <w:hyperlink w:anchor="_Toc498356164" w:history="1">
            <w:r w:rsidR="002E36AA" w:rsidRPr="006A6D0C">
              <w:rPr>
                <w:rStyle w:val="Hyperlink"/>
                <w:noProof/>
              </w:rPr>
              <w:t>3.4</w:t>
            </w:r>
            <w:r w:rsidR="002E36AA"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Cs w:val="22"/>
                <w:lang w:eastAsia="lv-LV"/>
              </w:rPr>
              <w:tab/>
            </w:r>
            <w:r w:rsidR="002E36AA" w:rsidRPr="006A6D0C">
              <w:rPr>
                <w:rStyle w:val="Hyperlink"/>
                <w:noProof/>
              </w:rPr>
              <w:t>Datņu CRC32Q vērtības pārbaude bez JAVA</w:t>
            </w:r>
            <w:r w:rsidR="002E36AA">
              <w:rPr>
                <w:noProof/>
                <w:webHidden/>
              </w:rPr>
              <w:tab/>
            </w:r>
            <w:r w:rsidR="002E36AA">
              <w:rPr>
                <w:noProof/>
                <w:webHidden/>
              </w:rPr>
              <w:fldChar w:fldCharType="begin"/>
            </w:r>
            <w:r w:rsidR="002E36AA">
              <w:rPr>
                <w:noProof/>
                <w:webHidden/>
              </w:rPr>
              <w:instrText xml:space="preserve"> PAGEREF _Toc498356164 \h </w:instrText>
            </w:r>
            <w:r w:rsidR="002E36AA">
              <w:rPr>
                <w:noProof/>
                <w:webHidden/>
              </w:rPr>
            </w:r>
            <w:r w:rsidR="002E36A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2E36AA">
              <w:rPr>
                <w:noProof/>
                <w:webHidden/>
              </w:rPr>
              <w:fldChar w:fldCharType="end"/>
            </w:r>
          </w:hyperlink>
        </w:p>
        <w:p w14:paraId="7EA82A42" w14:textId="6472CF05" w:rsidR="002E36AA" w:rsidRDefault="00A8005A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lv-LV"/>
            </w:rPr>
          </w:pPr>
          <w:hyperlink w:anchor="_Toc498356165" w:history="1">
            <w:r w:rsidR="002E36AA" w:rsidRPr="006A6D0C">
              <w:rPr>
                <w:rStyle w:val="Hyperlink"/>
                <w:noProof/>
              </w:rPr>
              <w:t>3.4.1</w:t>
            </w:r>
            <w:r w:rsidR="002E36AA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lv-LV"/>
              </w:rPr>
              <w:tab/>
            </w:r>
            <w:r w:rsidR="002E36AA" w:rsidRPr="006A6D0C">
              <w:rPr>
                <w:rStyle w:val="Hyperlink"/>
                <w:noProof/>
              </w:rPr>
              <w:t>Izvēloties operāciju: Pārbaudīt CRC32Q</w:t>
            </w:r>
            <w:r w:rsidR="002E36AA">
              <w:rPr>
                <w:noProof/>
                <w:webHidden/>
              </w:rPr>
              <w:tab/>
            </w:r>
            <w:r w:rsidR="002E36AA">
              <w:rPr>
                <w:noProof/>
                <w:webHidden/>
              </w:rPr>
              <w:fldChar w:fldCharType="begin"/>
            </w:r>
            <w:r w:rsidR="002E36AA">
              <w:rPr>
                <w:noProof/>
                <w:webHidden/>
              </w:rPr>
              <w:instrText xml:space="preserve"> PAGEREF _Toc498356165 \h </w:instrText>
            </w:r>
            <w:r w:rsidR="002E36AA">
              <w:rPr>
                <w:noProof/>
                <w:webHidden/>
              </w:rPr>
            </w:r>
            <w:r w:rsidR="002E36A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2E36AA">
              <w:rPr>
                <w:noProof/>
                <w:webHidden/>
              </w:rPr>
              <w:fldChar w:fldCharType="end"/>
            </w:r>
          </w:hyperlink>
        </w:p>
        <w:p w14:paraId="146A1180" w14:textId="3F6E92BC" w:rsidR="002E36AA" w:rsidRDefault="00A8005A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lv-LV"/>
            </w:rPr>
          </w:pPr>
          <w:hyperlink w:anchor="_Toc498356166" w:history="1">
            <w:r w:rsidR="002E36AA" w:rsidRPr="006A6D0C">
              <w:rPr>
                <w:rStyle w:val="Hyperlink"/>
                <w:noProof/>
                <w:lang w:eastAsia="lv-LV"/>
              </w:rPr>
              <w:t>3.4.2</w:t>
            </w:r>
            <w:r w:rsidR="002E36AA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lv-LV"/>
              </w:rPr>
              <w:tab/>
            </w:r>
            <w:r w:rsidR="002E36AA" w:rsidRPr="006A6D0C">
              <w:rPr>
                <w:rStyle w:val="Hyperlink"/>
                <w:noProof/>
                <w:lang w:eastAsia="lv-LV"/>
              </w:rPr>
              <w:t>Izmantojot CRC32Q vērtības pārbaudes programmatūru</w:t>
            </w:r>
            <w:r w:rsidR="002E36AA">
              <w:rPr>
                <w:noProof/>
                <w:webHidden/>
              </w:rPr>
              <w:tab/>
            </w:r>
            <w:r w:rsidR="002E36AA">
              <w:rPr>
                <w:noProof/>
                <w:webHidden/>
              </w:rPr>
              <w:fldChar w:fldCharType="begin"/>
            </w:r>
            <w:r w:rsidR="002E36AA">
              <w:rPr>
                <w:noProof/>
                <w:webHidden/>
              </w:rPr>
              <w:instrText xml:space="preserve"> PAGEREF _Toc498356166 \h </w:instrText>
            </w:r>
            <w:r w:rsidR="002E36AA">
              <w:rPr>
                <w:noProof/>
                <w:webHidden/>
              </w:rPr>
            </w:r>
            <w:r w:rsidR="002E36A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2E36AA">
              <w:rPr>
                <w:noProof/>
                <w:webHidden/>
              </w:rPr>
              <w:fldChar w:fldCharType="end"/>
            </w:r>
          </w:hyperlink>
        </w:p>
        <w:p w14:paraId="442E2827" w14:textId="17287814" w:rsidR="002E36AA" w:rsidRDefault="00A8005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eastAsia="lv-LV"/>
            </w:rPr>
          </w:pPr>
          <w:hyperlink w:anchor="_Toc498356167" w:history="1">
            <w:r w:rsidR="002E36AA" w:rsidRPr="006A6D0C">
              <w:rPr>
                <w:rStyle w:val="Hyperlink"/>
                <w:noProof/>
              </w:rPr>
              <w:t>4.</w:t>
            </w:r>
            <w:r w:rsidR="002E36AA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  <w:lang w:eastAsia="lv-LV"/>
              </w:rPr>
              <w:tab/>
            </w:r>
            <w:r w:rsidR="002E36AA" w:rsidRPr="006A6D0C">
              <w:rPr>
                <w:rStyle w:val="Hyperlink"/>
                <w:noProof/>
              </w:rPr>
              <w:t>Datu/informācijas iesniegšanas rīks</w:t>
            </w:r>
            <w:r w:rsidR="002E36AA">
              <w:rPr>
                <w:noProof/>
                <w:webHidden/>
              </w:rPr>
              <w:tab/>
            </w:r>
            <w:r w:rsidR="002E36AA">
              <w:rPr>
                <w:noProof/>
                <w:webHidden/>
              </w:rPr>
              <w:fldChar w:fldCharType="begin"/>
            </w:r>
            <w:r w:rsidR="002E36AA">
              <w:rPr>
                <w:noProof/>
                <w:webHidden/>
              </w:rPr>
              <w:instrText xml:space="preserve"> PAGEREF _Toc498356167 \h </w:instrText>
            </w:r>
            <w:r w:rsidR="002E36AA">
              <w:rPr>
                <w:noProof/>
                <w:webHidden/>
              </w:rPr>
            </w:r>
            <w:r w:rsidR="002E36A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 w:rsidR="002E36AA">
              <w:rPr>
                <w:noProof/>
                <w:webHidden/>
              </w:rPr>
              <w:fldChar w:fldCharType="end"/>
            </w:r>
          </w:hyperlink>
        </w:p>
        <w:p w14:paraId="39C7330A" w14:textId="7E50DA7D" w:rsidR="002E36AA" w:rsidRDefault="00A8005A">
          <w:pPr>
            <w:pStyle w:val="TOC2"/>
            <w:tabs>
              <w:tab w:val="left" w:pos="690"/>
              <w:tab w:val="right" w:pos="9015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Cs w:val="22"/>
              <w:lang w:eastAsia="lv-LV"/>
            </w:rPr>
          </w:pPr>
          <w:hyperlink w:anchor="_Toc498356168" w:history="1">
            <w:r w:rsidR="002E36AA" w:rsidRPr="006A6D0C">
              <w:rPr>
                <w:rStyle w:val="Hyperlink"/>
                <w:noProof/>
              </w:rPr>
              <w:t>4.1</w:t>
            </w:r>
            <w:r w:rsidR="002E36AA"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Cs w:val="22"/>
                <w:lang w:eastAsia="lv-LV"/>
              </w:rPr>
              <w:tab/>
            </w:r>
            <w:r w:rsidR="002E36AA" w:rsidRPr="006A6D0C">
              <w:rPr>
                <w:rStyle w:val="Hyperlink"/>
                <w:noProof/>
              </w:rPr>
              <w:t>Darbības: Pievienot jaunu pieteikumu</w:t>
            </w:r>
            <w:r w:rsidR="002E36AA">
              <w:rPr>
                <w:noProof/>
                <w:webHidden/>
              </w:rPr>
              <w:tab/>
            </w:r>
            <w:r w:rsidR="002E36AA">
              <w:rPr>
                <w:noProof/>
                <w:webHidden/>
              </w:rPr>
              <w:fldChar w:fldCharType="begin"/>
            </w:r>
            <w:r w:rsidR="002E36AA">
              <w:rPr>
                <w:noProof/>
                <w:webHidden/>
              </w:rPr>
              <w:instrText xml:space="preserve"> PAGEREF _Toc498356168 \h </w:instrText>
            </w:r>
            <w:r w:rsidR="002E36AA">
              <w:rPr>
                <w:noProof/>
                <w:webHidden/>
              </w:rPr>
            </w:r>
            <w:r w:rsidR="002E36A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 w:rsidR="002E36AA">
              <w:rPr>
                <w:noProof/>
                <w:webHidden/>
              </w:rPr>
              <w:fldChar w:fldCharType="end"/>
            </w:r>
          </w:hyperlink>
        </w:p>
        <w:p w14:paraId="29FDDC6D" w14:textId="0826A35B" w:rsidR="002E36AA" w:rsidRDefault="00A8005A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lv-LV"/>
            </w:rPr>
          </w:pPr>
          <w:hyperlink w:anchor="_Toc498356169" w:history="1">
            <w:r w:rsidR="002E36AA" w:rsidRPr="006A6D0C">
              <w:rPr>
                <w:rStyle w:val="Hyperlink"/>
                <w:noProof/>
              </w:rPr>
              <w:t>4.1.1</w:t>
            </w:r>
            <w:r w:rsidR="002E36AA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lv-LV"/>
              </w:rPr>
              <w:tab/>
            </w:r>
            <w:r w:rsidR="002E36AA" w:rsidRPr="006A6D0C">
              <w:rPr>
                <w:rStyle w:val="Hyperlink"/>
                <w:noProof/>
              </w:rPr>
              <w:t>Metadatu iesniegšana visiem pieteikumu veidiem</w:t>
            </w:r>
            <w:r w:rsidR="002E36AA">
              <w:rPr>
                <w:noProof/>
                <w:webHidden/>
              </w:rPr>
              <w:tab/>
            </w:r>
            <w:r w:rsidR="002E36AA">
              <w:rPr>
                <w:noProof/>
                <w:webHidden/>
              </w:rPr>
              <w:fldChar w:fldCharType="begin"/>
            </w:r>
            <w:r w:rsidR="002E36AA">
              <w:rPr>
                <w:noProof/>
                <w:webHidden/>
              </w:rPr>
              <w:instrText xml:space="preserve"> PAGEREF _Toc498356169 \h </w:instrText>
            </w:r>
            <w:r w:rsidR="002E36AA">
              <w:rPr>
                <w:noProof/>
                <w:webHidden/>
              </w:rPr>
            </w:r>
            <w:r w:rsidR="002E36A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 w:rsidR="002E36AA">
              <w:rPr>
                <w:noProof/>
                <w:webHidden/>
              </w:rPr>
              <w:fldChar w:fldCharType="end"/>
            </w:r>
          </w:hyperlink>
        </w:p>
        <w:p w14:paraId="0AFE1A9E" w14:textId="77A3CEED" w:rsidR="002E36AA" w:rsidRDefault="00A8005A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lv-LV"/>
            </w:rPr>
          </w:pPr>
          <w:hyperlink w:anchor="_Toc498356170" w:history="1">
            <w:r w:rsidR="002E36AA" w:rsidRPr="006A6D0C">
              <w:rPr>
                <w:rStyle w:val="Hyperlink"/>
                <w:noProof/>
              </w:rPr>
              <w:t>4.1.2</w:t>
            </w:r>
            <w:r w:rsidR="002E36AA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lv-LV"/>
              </w:rPr>
              <w:tab/>
            </w:r>
            <w:r w:rsidR="002E36AA" w:rsidRPr="006A6D0C">
              <w:rPr>
                <w:rStyle w:val="Hyperlink"/>
                <w:noProof/>
              </w:rPr>
              <w:t>Datu iesniegšana atbilstoši pieteikumu veidiem AIP AMDT, AIP SUP un AIC</w:t>
            </w:r>
            <w:r w:rsidR="002E36AA">
              <w:rPr>
                <w:noProof/>
                <w:webHidden/>
              </w:rPr>
              <w:tab/>
            </w:r>
            <w:r w:rsidR="002E36AA">
              <w:rPr>
                <w:noProof/>
                <w:webHidden/>
              </w:rPr>
              <w:fldChar w:fldCharType="begin"/>
            </w:r>
            <w:r w:rsidR="002E36AA">
              <w:rPr>
                <w:noProof/>
                <w:webHidden/>
              </w:rPr>
              <w:instrText xml:space="preserve"> PAGEREF _Toc498356170 \h </w:instrText>
            </w:r>
            <w:r w:rsidR="002E36AA">
              <w:rPr>
                <w:noProof/>
                <w:webHidden/>
              </w:rPr>
            </w:r>
            <w:r w:rsidR="002E36A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 w:rsidR="002E36AA">
              <w:rPr>
                <w:noProof/>
                <w:webHidden/>
              </w:rPr>
              <w:fldChar w:fldCharType="end"/>
            </w:r>
          </w:hyperlink>
        </w:p>
        <w:p w14:paraId="514FCAC8" w14:textId="60623591" w:rsidR="002E36AA" w:rsidRDefault="00A8005A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lv-LV"/>
            </w:rPr>
          </w:pPr>
          <w:hyperlink w:anchor="_Toc498356171" w:history="1">
            <w:r w:rsidR="002E36AA" w:rsidRPr="006A6D0C">
              <w:rPr>
                <w:rStyle w:val="Hyperlink"/>
                <w:noProof/>
              </w:rPr>
              <w:t>4.1.3</w:t>
            </w:r>
            <w:r w:rsidR="002E36AA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lv-LV"/>
              </w:rPr>
              <w:tab/>
            </w:r>
            <w:r w:rsidR="002E36AA" w:rsidRPr="006A6D0C">
              <w:rPr>
                <w:rStyle w:val="Hyperlink"/>
                <w:noProof/>
              </w:rPr>
              <w:t>Datu iesniegšana NOTAM pietEIkuma veidam</w:t>
            </w:r>
            <w:r w:rsidR="002E36AA">
              <w:rPr>
                <w:noProof/>
                <w:webHidden/>
              </w:rPr>
              <w:tab/>
            </w:r>
            <w:r w:rsidR="002E36AA">
              <w:rPr>
                <w:noProof/>
                <w:webHidden/>
              </w:rPr>
              <w:fldChar w:fldCharType="begin"/>
            </w:r>
            <w:r w:rsidR="002E36AA">
              <w:rPr>
                <w:noProof/>
                <w:webHidden/>
              </w:rPr>
              <w:instrText xml:space="preserve"> PAGEREF _Toc498356171 \h </w:instrText>
            </w:r>
            <w:r w:rsidR="002E36AA">
              <w:rPr>
                <w:noProof/>
                <w:webHidden/>
              </w:rPr>
            </w:r>
            <w:r w:rsidR="002E36A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 w:rsidR="002E36AA">
              <w:rPr>
                <w:noProof/>
                <w:webHidden/>
              </w:rPr>
              <w:fldChar w:fldCharType="end"/>
            </w:r>
          </w:hyperlink>
        </w:p>
        <w:p w14:paraId="7D233B03" w14:textId="5A184F5D" w:rsidR="002E36AA" w:rsidRDefault="00A8005A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lv-LV"/>
            </w:rPr>
          </w:pPr>
          <w:hyperlink w:anchor="_Toc498356172" w:history="1">
            <w:r w:rsidR="002E36AA" w:rsidRPr="006A6D0C">
              <w:rPr>
                <w:rStyle w:val="Hyperlink"/>
                <w:noProof/>
              </w:rPr>
              <w:t>4.1.4</w:t>
            </w:r>
            <w:r w:rsidR="002E36AA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lv-LV"/>
              </w:rPr>
              <w:tab/>
            </w:r>
            <w:r w:rsidR="002E36AA" w:rsidRPr="006A6D0C">
              <w:rPr>
                <w:rStyle w:val="Hyperlink"/>
                <w:noProof/>
              </w:rPr>
              <w:t>Pieteikumu aprstrādes statusi</w:t>
            </w:r>
            <w:r w:rsidR="002E36AA">
              <w:rPr>
                <w:noProof/>
                <w:webHidden/>
              </w:rPr>
              <w:tab/>
            </w:r>
            <w:r w:rsidR="002E36AA">
              <w:rPr>
                <w:noProof/>
                <w:webHidden/>
              </w:rPr>
              <w:fldChar w:fldCharType="begin"/>
            </w:r>
            <w:r w:rsidR="002E36AA">
              <w:rPr>
                <w:noProof/>
                <w:webHidden/>
              </w:rPr>
              <w:instrText xml:space="preserve"> PAGEREF _Toc498356172 \h </w:instrText>
            </w:r>
            <w:r w:rsidR="002E36AA">
              <w:rPr>
                <w:noProof/>
                <w:webHidden/>
              </w:rPr>
            </w:r>
            <w:r w:rsidR="002E36A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 w:rsidR="002E36AA">
              <w:rPr>
                <w:noProof/>
                <w:webHidden/>
              </w:rPr>
              <w:fldChar w:fldCharType="end"/>
            </w:r>
          </w:hyperlink>
        </w:p>
        <w:p w14:paraId="4B9BD28F" w14:textId="071EF2C1" w:rsidR="002E36AA" w:rsidRDefault="00A8005A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lv-LV"/>
            </w:rPr>
          </w:pPr>
          <w:hyperlink w:anchor="_Toc498356173" w:history="1">
            <w:r w:rsidR="002E36AA" w:rsidRPr="006A6D0C">
              <w:rPr>
                <w:rStyle w:val="Hyperlink"/>
                <w:noProof/>
                <w:lang w:eastAsia="lv-LV"/>
              </w:rPr>
              <w:t>4.1.5</w:t>
            </w:r>
            <w:r w:rsidR="002E36AA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lv-LV"/>
              </w:rPr>
              <w:tab/>
            </w:r>
            <w:r w:rsidR="002E36AA" w:rsidRPr="006A6D0C">
              <w:rPr>
                <w:rStyle w:val="Hyperlink"/>
                <w:noProof/>
                <w:lang w:eastAsia="lv-LV"/>
              </w:rPr>
              <w:t>Pieteikuma izmaiņu vēsture</w:t>
            </w:r>
            <w:r w:rsidR="002E36AA">
              <w:rPr>
                <w:noProof/>
                <w:webHidden/>
              </w:rPr>
              <w:tab/>
            </w:r>
            <w:r w:rsidR="002E36AA">
              <w:rPr>
                <w:noProof/>
                <w:webHidden/>
              </w:rPr>
              <w:fldChar w:fldCharType="begin"/>
            </w:r>
            <w:r w:rsidR="002E36AA">
              <w:rPr>
                <w:noProof/>
                <w:webHidden/>
              </w:rPr>
              <w:instrText xml:space="preserve"> PAGEREF _Toc498356173 \h </w:instrText>
            </w:r>
            <w:r w:rsidR="002E36AA">
              <w:rPr>
                <w:noProof/>
                <w:webHidden/>
              </w:rPr>
            </w:r>
            <w:r w:rsidR="002E36A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 w:rsidR="002E36AA">
              <w:rPr>
                <w:noProof/>
                <w:webHidden/>
              </w:rPr>
              <w:fldChar w:fldCharType="end"/>
            </w:r>
          </w:hyperlink>
        </w:p>
        <w:p w14:paraId="33E98427" w14:textId="7FF2BF14" w:rsidR="002E36AA" w:rsidRDefault="00A8005A">
          <w:pPr>
            <w:pStyle w:val="TOC2"/>
            <w:tabs>
              <w:tab w:val="left" w:pos="690"/>
              <w:tab w:val="right" w:pos="9015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Cs w:val="22"/>
              <w:lang w:eastAsia="lv-LV"/>
            </w:rPr>
          </w:pPr>
          <w:hyperlink w:anchor="_Toc498356174" w:history="1">
            <w:r w:rsidR="002E36AA" w:rsidRPr="006A6D0C">
              <w:rPr>
                <w:rStyle w:val="Hyperlink"/>
                <w:noProof/>
              </w:rPr>
              <w:t>4.2</w:t>
            </w:r>
            <w:r w:rsidR="002E36AA"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Cs w:val="22"/>
                <w:lang w:eastAsia="lv-LV"/>
              </w:rPr>
              <w:tab/>
            </w:r>
            <w:r w:rsidR="002E36AA" w:rsidRPr="006A6D0C">
              <w:rPr>
                <w:rStyle w:val="Hyperlink"/>
                <w:noProof/>
              </w:rPr>
              <w:t>Reģistrēto pieteikumu meklēšana</w:t>
            </w:r>
            <w:r w:rsidR="002E36AA">
              <w:rPr>
                <w:noProof/>
                <w:webHidden/>
              </w:rPr>
              <w:tab/>
            </w:r>
            <w:r w:rsidR="002E36AA">
              <w:rPr>
                <w:noProof/>
                <w:webHidden/>
              </w:rPr>
              <w:fldChar w:fldCharType="begin"/>
            </w:r>
            <w:r w:rsidR="002E36AA">
              <w:rPr>
                <w:noProof/>
                <w:webHidden/>
              </w:rPr>
              <w:instrText xml:space="preserve"> PAGEREF _Toc498356174 \h </w:instrText>
            </w:r>
            <w:r w:rsidR="002E36AA">
              <w:rPr>
                <w:noProof/>
                <w:webHidden/>
              </w:rPr>
            </w:r>
            <w:r w:rsidR="002E36A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 w:rsidR="002E36AA">
              <w:rPr>
                <w:noProof/>
                <w:webHidden/>
              </w:rPr>
              <w:fldChar w:fldCharType="end"/>
            </w:r>
          </w:hyperlink>
        </w:p>
        <w:p w14:paraId="207F9B98" w14:textId="1CA7161F" w:rsidR="002E36AA" w:rsidRDefault="00A8005A">
          <w:pPr>
            <w:pStyle w:val="TOC2"/>
            <w:tabs>
              <w:tab w:val="left" w:pos="690"/>
              <w:tab w:val="right" w:pos="9015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Cs w:val="22"/>
              <w:lang w:eastAsia="lv-LV"/>
            </w:rPr>
          </w:pPr>
          <w:hyperlink w:anchor="_Toc498356175" w:history="1">
            <w:r w:rsidR="002E36AA" w:rsidRPr="006A6D0C">
              <w:rPr>
                <w:rStyle w:val="Hyperlink"/>
                <w:noProof/>
                <w:lang w:eastAsia="lv-LV"/>
              </w:rPr>
              <w:t>4.3</w:t>
            </w:r>
            <w:r w:rsidR="002E36AA"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Cs w:val="22"/>
                <w:lang w:eastAsia="lv-LV"/>
              </w:rPr>
              <w:tab/>
            </w:r>
            <w:r w:rsidR="002E36AA" w:rsidRPr="006A6D0C">
              <w:rPr>
                <w:rStyle w:val="Hyperlink"/>
                <w:noProof/>
                <w:lang w:eastAsia="lv-LV"/>
              </w:rPr>
              <w:t>AIP AMDT, AIP SUP uN AIC reģistrēto pieteikumu labošana (aktualizēšana)</w:t>
            </w:r>
            <w:r w:rsidR="002E36AA">
              <w:rPr>
                <w:noProof/>
                <w:webHidden/>
              </w:rPr>
              <w:tab/>
            </w:r>
            <w:r w:rsidR="002E36AA">
              <w:rPr>
                <w:noProof/>
                <w:webHidden/>
              </w:rPr>
              <w:fldChar w:fldCharType="begin"/>
            </w:r>
            <w:r w:rsidR="002E36AA">
              <w:rPr>
                <w:noProof/>
                <w:webHidden/>
              </w:rPr>
              <w:instrText xml:space="preserve"> PAGEREF _Toc498356175 \h </w:instrText>
            </w:r>
            <w:r w:rsidR="002E36AA">
              <w:rPr>
                <w:noProof/>
                <w:webHidden/>
              </w:rPr>
            </w:r>
            <w:r w:rsidR="002E36A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 w:rsidR="002E36AA">
              <w:rPr>
                <w:noProof/>
                <w:webHidden/>
              </w:rPr>
              <w:fldChar w:fldCharType="end"/>
            </w:r>
          </w:hyperlink>
        </w:p>
        <w:p w14:paraId="5A80DE60" w14:textId="1C3FE10A" w:rsidR="002E36AA" w:rsidRDefault="00A8005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eastAsia="lv-LV"/>
            </w:rPr>
          </w:pPr>
          <w:hyperlink w:anchor="_Toc498356176" w:history="1">
            <w:r w:rsidR="002E36AA" w:rsidRPr="006A6D0C">
              <w:rPr>
                <w:rStyle w:val="Hyperlink"/>
                <w:noProof/>
              </w:rPr>
              <w:t>5.</w:t>
            </w:r>
            <w:r w:rsidR="002E36AA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  <w:lang w:eastAsia="lv-LV"/>
              </w:rPr>
              <w:tab/>
            </w:r>
            <w:r w:rsidR="002E36AA" w:rsidRPr="006A6D0C">
              <w:rPr>
                <w:rStyle w:val="Hyperlink"/>
                <w:noProof/>
              </w:rPr>
              <w:t>Datu izplatīšanas rīks</w:t>
            </w:r>
            <w:r w:rsidR="002E36AA">
              <w:rPr>
                <w:noProof/>
                <w:webHidden/>
              </w:rPr>
              <w:tab/>
            </w:r>
            <w:r w:rsidR="002E36AA">
              <w:rPr>
                <w:noProof/>
                <w:webHidden/>
              </w:rPr>
              <w:fldChar w:fldCharType="begin"/>
            </w:r>
            <w:r w:rsidR="002E36AA">
              <w:rPr>
                <w:noProof/>
                <w:webHidden/>
              </w:rPr>
              <w:instrText xml:space="preserve"> PAGEREF _Toc498356176 \h </w:instrText>
            </w:r>
            <w:r w:rsidR="002E36AA">
              <w:rPr>
                <w:noProof/>
                <w:webHidden/>
              </w:rPr>
            </w:r>
            <w:r w:rsidR="002E36A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 w:rsidR="002E36AA">
              <w:rPr>
                <w:noProof/>
                <w:webHidden/>
              </w:rPr>
              <w:fldChar w:fldCharType="end"/>
            </w:r>
          </w:hyperlink>
        </w:p>
        <w:p w14:paraId="1CDFDFA5" w14:textId="1FCDF590" w:rsidR="002E36AA" w:rsidRDefault="00A8005A">
          <w:pPr>
            <w:pStyle w:val="TOC2"/>
            <w:tabs>
              <w:tab w:val="left" w:pos="690"/>
              <w:tab w:val="right" w:pos="9015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Cs w:val="22"/>
              <w:lang w:eastAsia="lv-LV"/>
            </w:rPr>
          </w:pPr>
          <w:hyperlink w:anchor="_Toc498356177" w:history="1">
            <w:r w:rsidR="002E36AA" w:rsidRPr="006A6D0C">
              <w:rPr>
                <w:rStyle w:val="Hyperlink"/>
                <w:noProof/>
              </w:rPr>
              <w:t>5.1</w:t>
            </w:r>
            <w:r w:rsidR="002E36AA"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Cs w:val="22"/>
                <w:lang w:eastAsia="lv-LV"/>
              </w:rPr>
              <w:tab/>
            </w:r>
            <w:r w:rsidR="002E36AA" w:rsidRPr="006A6D0C">
              <w:rPr>
                <w:rStyle w:val="Hyperlink"/>
                <w:noProof/>
              </w:rPr>
              <w:t>Datņu lejupielāde datu izplatīšanas rīkā</w:t>
            </w:r>
            <w:r w:rsidR="002E36AA">
              <w:rPr>
                <w:noProof/>
                <w:webHidden/>
              </w:rPr>
              <w:tab/>
            </w:r>
            <w:r w:rsidR="002E36AA">
              <w:rPr>
                <w:noProof/>
                <w:webHidden/>
              </w:rPr>
              <w:fldChar w:fldCharType="begin"/>
            </w:r>
            <w:r w:rsidR="002E36AA">
              <w:rPr>
                <w:noProof/>
                <w:webHidden/>
              </w:rPr>
              <w:instrText xml:space="preserve"> PAGEREF _Toc498356177 \h </w:instrText>
            </w:r>
            <w:r w:rsidR="002E36AA">
              <w:rPr>
                <w:noProof/>
                <w:webHidden/>
              </w:rPr>
            </w:r>
            <w:r w:rsidR="002E36A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 w:rsidR="002E36AA">
              <w:rPr>
                <w:noProof/>
                <w:webHidden/>
              </w:rPr>
              <w:fldChar w:fldCharType="end"/>
            </w:r>
          </w:hyperlink>
        </w:p>
        <w:p w14:paraId="53937D74" w14:textId="14F191F4" w:rsidR="002E36AA" w:rsidRDefault="00A8005A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lv-LV"/>
            </w:rPr>
          </w:pPr>
          <w:hyperlink w:anchor="_Toc498356178" w:history="1">
            <w:r w:rsidR="002E36AA" w:rsidRPr="006A6D0C">
              <w:rPr>
                <w:rStyle w:val="Hyperlink"/>
                <w:noProof/>
              </w:rPr>
              <w:t>5.1.1</w:t>
            </w:r>
            <w:r w:rsidR="002E36AA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lv-LV"/>
              </w:rPr>
              <w:tab/>
            </w:r>
            <w:r w:rsidR="002E36AA" w:rsidRPr="006A6D0C">
              <w:rPr>
                <w:rStyle w:val="Hyperlink"/>
                <w:noProof/>
              </w:rPr>
              <w:t>Datņu lejupielāde bez JAVA</w:t>
            </w:r>
            <w:r w:rsidR="002E36AA">
              <w:rPr>
                <w:noProof/>
                <w:webHidden/>
              </w:rPr>
              <w:tab/>
            </w:r>
            <w:r w:rsidR="002E36AA">
              <w:rPr>
                <w:noProof/>
                <w:webHidden/>
              </w:rPr>
              <w:fldChar w:fldCharType="begin"/>
            </w:r>
            <w:r w:rsidR="002E36AA">
              <w:rPr>
                <w:noProof/>
                <w:webHidden/>
              </w:rPr>
              <w:instrText xml:space="preserve"> PAGEREF _Toc498356178 \h </w:instrText>
            </w:r>
            <w:r w:rsidR="002E36AA">
              <w:rPr>
                <w:noProof/>
                <w:webHidden/>
              </w:rPr>
            </w:r>
            <w:r w:rsidR="002E36A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 w:rsidR="002E36AA">
              <w:rPr>
                <w:noProof/>
                <w:webHidden/>
              </w:rPr>
              <w:fldChar w:fldCharType="end"/>
            </w:r>
          </w:hyperlink>
        </w:p>
        <w:p w14:paraId="5C40B40A" w14:textId="2202CCBB" w:rsidR="002E36AA" w:rsidRDefault="00A8005A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lv-LV"/>
            </w:rPr>
          </w:pPr>
          <w:hyperlink w:anchor="_Toc498356179" w:history="1">
            <w:r w:rsidR="002E36AA" w:rsidRPr="006A6D0C">
              <w:rPr>
                <w:rStyle w:val="Hyperlink"/>
                <w:noProof/>
              </w:rPr>
              <w:t>5.1.2</w:t>
            </w:r>
            <w:r w:rsidR="002E36AA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lv-LV"/>
              </w:rPr>
              <w:tab/>
            </w:r>
            <w:r w:rsidR="002E36AA" w:rsidRPr="006A6D0C">
              <w:rPr>
                <w:rStyle w:val="Hyperlink"/>
                <w:noProof/>
              </w:rPr>
              <w:t>Datu lejupielāde ar JAVA</w:t>
            </w:r>
            <w:r w:rsidR="002E36AA">
              <w:rPr>
                <w:noProof/>
                <w:webHidden/>
              </w:rPr>
              <w:tab/>
            </w:r>
            <w:r w:rsidR="002E36AA">
              <w:rPr>
                <w:noProof/>
                <w:webHidden/>
              </w:rPr>
              <w:fldChar w:fldCharType="begin"/>
            </w:r>
            <w:r w:rsidR="002E36AA">
              <w:rPr>
                <w:noProof/>
                <w:webHidden/>
              </w:rPr>
              <w:instrText xml:space="preserve"> PAGEREF _Toc498356179 \h </w:instrText>
            </w:r>
            <w:r w:rsidR="002E36AA">
              <w:rPr>
                <w:noProof/>
                <w:webHidden/>
              </w:rPr>
            </w:r>
            <w:r w:rsidR="002E36A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 w:rsidR="002E36AA">
              <w:rPr>
                <w:noProof/>
                <w:webHidden/>
              </w:rPr>
              <w:fldChar w:fldCharType="end"/>
            </w:r>
          </w:hyperlink>
        </w:p>
        <w:p w14:paraId="2855DE67" w14:textId="6BF3E5A5" w:rsidR="00EA55C5" w:rsidRPr="00530355" w:rsidRDefault="00EA55C5" w:rsidP="008432F2">
          <w:pPr>
            <w:rPr>
              <w:rFonts w:cs="Calibri"/>
              <w:b/>
              <w:bCs/>
              <w:noProof/>
            </w:rPr>
          </w:pPr>
          <w:r w:rsidRPr="00530355">
            <w:rPr>
              <w:rFonts w:ascii="Cambria" w:hAnsi="Cambria" w:cs="Calibri"/>
              <w:color w:val="775F55" w:themeColor="text2"/>
              <w:szCs w:val="24"/>
            </w:rPr>
            <w:fldChar w:fldCharType="end"/>
          </w:r>
        </w:p>
      </w:sdtContent>
    </w:sdt>
    <w:p w14:paraId="0141DDBA" w14:textId="76456712" w:rsidR="0097267A" w:rsidRPr="00530355" w:rsidRDefault="009C263C" w:rsidP="00061C87">
      <w:pPr>
        <w:pStyle w:val="Heading1"/>
        <w:rPr>
          <w:lang w:val="lv-LV"/>
        </w:rPr>
      </w:pPr>
      <w:bookmarkStart w:id="3" w:name="_Toc498356154"/>
      <w:r w:rsidRPr="00530355">
        <w:rPr>
          <w:lang w:val="lv-LV"/>
        </w:rPr>
        <w:lastRenderedPageBreak/>
        <w:t>Dokumenta nolūks</w:t>
      </w:r>
      <w:bookmarkEnd w:id="3"/>
    </w:p>
    <w:p w14:paraId="56E3E6E9" w14:textId="5624767C" w:rsidR="005437E7" w:rsidRPr="00530355" w:rsidRDefault="008C788A" w:rsidP="0097267A">
      <w:r>
        <w:t>VAS “Latvijas gaisa satiksme” Aeronavigācijas informācijas daļas (ANID) t</w:t>
      </w:r>
      <w:r w:rsidR="00804703">
        <w:t>ī</w:t>
      </w:r>
      <w:r>
        <w:t xml:space="preserve">mekļa vietne </w:t>
      </w:r>
      <w:r w:rsidR="008810A7" w:rsidRPr="00530355">
        <w:t xml:space="preserve">nodrošina </w:t>
      </w:r>
      <w:r w:rsidR="000905F7">
        <w:t>aeronavigācijas datu/informācijas ģenerētajiem iespēju</w:t>
      </w:r>
      <w:r w:rsidR="000905F7" w:rsidRPr="00530355" w:rsidDel="008C788A">
        <w:t xml:space="preserve"> </w:t>
      </w:r>
      <w:r w:rsidR="000905F7" w:rsidRPr="00530355">
        <w:t>iesnieg</w:t>
      </w:r>
      <w:r w:rsidR="000905F7">
        <w:t>t</w:t>
      </w:r>
      <w:r w:rsidR="000905F7" w:rsidRPr="00530355" w:rsidDel="008C788A">
        <w:t xml:space="preserve"> </w:t>
      </w:r>
      <w:r>
        <w:t>aeronavigācijas</w:t>
      </w:r>
      <w:r w:rsidRPr="00530355">
        <w:t xml:space="preserve"> </w:t>
      </w:r>
      <w:r w:rsidR="008810A7" w:rsidRPr="00530355">
        <w:t>datu</w:t>
      </w:r>
      <w:r w:rsidR="006054DC">
        <w:t>s</w:t>
      </w:r>
      <w:r w:rsidR="008810A7" w:rsidRPr="00530355">
        <w:t>/informācij</w:t>
      </w:r>
      <w:r w:rsidR="006054DC">
        <w:t>u</w:t>
      </w:r>
      <w:r w:rsidR="000905F7">
        <w:t xml:space="preserve">, ka arī </w:t>
      </w:r>
      <w:r w:rsidR="008810A7" w:rsidRPr="00530355">
        <w:t>izplatī</w:t>
      </w:r>
      <w:r w:rsidR="000905F7">
        <w:t>t aeronavigācijas datu</w:t>
      </w:r>
      <w:r w:rsidR="006054DC">
        <w:t>s</w:t>
      </w:r>
      <w:r w:rsidR="000905F7">
        <w:t>/informācij</w:t>
      </w:r>
      <w:r w:rsidR="006054DC">
        <w:t>u</w:t>
      </w:r>
      <w:r w:rsidR="000905F7" w:rsidRPr="00530355" w:rsidDel="000905F7">
        <w:t xml:space="preserve"> </w:t>
      </w:r>
      <w:r>
        <w:t>ANID klientiem</w:t>
      </w:r>
      <w:r w:rsidR="008810A7" w:rsidRPr="00530355">
        <w:t xml:space="preserve">. </w:t>
      </w:r>
    </w:p>
    <w:p w14:paraId="001E5749" w14:textId="7DC2140D" w:rsidR="005437E7" w:rsidRPr="00530355" w:rsidRDefault="005437E7" w:rsidP="005437E7">
      <w:r w:rsidRPr="00530355">
        <w:rPr>
          <w:lang w:eastAsia="lv-LV"/>
        </w:rPr>
        <w:t>D</w:t>
      </w:r>
      <w:r w:rsidR="008810A7" w:rsidRPr="00530355">
        <w:t xml:space="preserve">atu/informācijas iesniegšanas un izplatīšanas rīku var izmantot </w:t>
      </w:r>
      <w:r w:rsidR="00804703">
        <w:t>tikai lietotāji</w:t>
      </w:r>
      <w:r w:rsidR="008810A7" w:rsidRPr="00530355">
        <w:t xml:space="preserve">, </w:t>
      </w:r>
      <w:r w:rsidR="00804703">
        <w:t>kas tika</w:t>
      </w:r>
      <w:r w:rsidR="0018105B" w:rsidRPr="00530355">
        <w:t xml:space="preserve"> apstiprinā</w:t>
      </w:r>
      <w:r w:rsidR="00804703">
        <w:t>ti</w:t>
      </w:r>
      <w:r w:rsidR="0018105B" w:rsidRPr="00530355">
        <w:t xml:space="preserve"> kā </w:t>
      </w:r>
      <w:proofErr w:type="spellStart"/>
      <w:r w:rsidR="00804703">
        <w:t>aeroanvigācijas</w:t>
      </w:r>
      <w:proofErr w:type="spellEnd"/>
      <w:r w:rsidR="00804703">
        <w:t xml:space="preserve"> </w:t>
      </w:r>
      <w:r w:rsidR="0018105B" w:rsidRPr="00530355">
        <w:t>datu</w:t>
      </w:r>
      <w:r w:rsidR="00804703">
        <w:t>/informācijas</w:t>
      </w:r>
      <w:r w:rsidR="0018105B" w:rsidRPr="00530355">
        <w:t xml:space="preserve"> iesniedzēj</w:t>
      </w:r>
      <w:r w:rsidR="00804703">
        <w:t>i</w:t>
      </w:r>
      <w:r w:rsidR="0018105B" w:rsidRPr="00530355">
        <w:t xml:space="preserve">. </w:t>
      </w:r>
      <w:r w:rsidR="0018105B" w:rsidRPr="00530355">
        <w:rPr>
          <w:lang w:eastAsia="lv-LV"/>
        </w:rPr>
        <w:t>Rīk</w:t>
      </w:r>
      <w:r w:rsidR="00804703">
        <w:rPr>
          <w:lang w:eastAsia="lv-LV"/>
        </w:rPr>
        <w:t>ā</w:t>
      </w:r>
      <w:r w:rsidR="0018105B" w:rsidRPr="00530355">
        <w:rPr>
          <w:lang w:eastAsia="lv-LV"/>
        </w:rPr>
        <w:t xml:space="preserve"> ir integrēta JAVA </w:t>
      </w:r>
      <w:r w:rsidR="00467FCD">
        <w:rPr>
          <w:lang w:eastAsia="lv-LV"/>
        </w:rPr>
        <w:t>sīklietotne</w:t>
      </w:r>
      <w:r w:rsidR="0018105B" w:rsidRPr="00530355">
        <w:rPr>
          <w:lang w:eastAsia="lv-LV"/>
        </w:rPr>
        <w:t xml:space="preserve">, kas nodrošina </w:t>
      </w:r>
      <w:proofErr w:type="spellStart"/>
      <w:r w:rsidR="0018105B" w:rsidRPr="00530355">
        <w:rPr>
          <w:lang w:eastAsia="lv-LV"/>
        </w:rPr>
        <w:t>lejuplādējamo</w:t>
      </w:r>
      <w:proofErr w:type="spellEnd"/>
      <w:r w:rsidR="0018105B" w:rsidRPr="00530355">
        <w:rPr>
          <w:lang w:eastAsia="lv-LV"/>
        </w:rPr>
        <w:t xml:space="preserve"> un </w:t>
      </w:r>
      <w:proofErr w:type="spellStart"/>
      <w:r w:rsidR="0018105B" w:rsidRPr="00530355">
        <w:rPr>
          <w:lang w:eastAsia="lv-LV"/>
        </w:rPr>
        <w:t>augšuplādējāmo</w:t>
      </w:r>
      <w:proofErr w:type="spellEnd"/>
      <w:r w:rsidR="0018105B" w:rsidRPr="00530355">
        <w:rPr>
          <w:lang w:eastAsia="lv-LV"/>
        </w:rPr>
        <w:t xml:space="preserve"> datu/informācijas integritātes pārbaudi, izmantojot </w:t>
      </w:r>
      <w:r w:rsidR="008B6E69" w:rsidRPr="00530355">
        <w:t>CRC32Q algorit</w:t>
      </w:r>
      <w:r w:rsidR="0018105B" w:rsidRPr="00530355">
        <w:t xml:space="preserve">mu. </w:t>
      </w:r>
    </w:p>
    <w:p w14:paraId="270733E8" w14:textId="185AFA76" w:rsidR="0097267A" w:rsidRPr="00530355" w:rsidRDefault="00F3339F" w:rsidP="00B75511">
      <w:r w:rsidRPr="00530355">
        <w:rPr>
          <w:lang w:eastAsia="lv-LV"/>
        </w:rPr>
        <w:t xml:space="preserve">Datu izplatīšanas rīks nodrošina </w:t>
      </w:r>
      <w:proofErr w:type="spellStart"/>
      <w:r w:rsidRPr="00530355">
        <w:t>eTOD</w:t>
      </w:r>
      <w:proofErr w:type="spellEnd"/>
      <w:r w:rsidRPr="00530355">
        <w:t xml:space="preserve"> un </w:t>
      </w:r>
      <w:proofErr w:type="spellStart"/>
      <w:r w:rsidRPr="00530355">
        <w:t>eAIP</w:t>
      </w:r>
      <w:proofErr w:type="spellEnd"/>
      <w:r w:rsidRPr="00530355">
        <w:rPr>
          <w:lang w:eastAsia="lv-LV"/>
        </w:rPr>
        <w:t xml:space="preserve"> datu izplatīšanas pakalpojumus</w:t>
      </w:r>
      <w:r w:rsidR="00D40606" w:rsidRPr="00530355">
        <w:t xml:space="preserve">, ar kuru palīdzību </w:t>
      </w:r>
      <w:r w:rsidR="001211A5">
        <w:t>ANID</w:t>
      </w:r>
      <w:r w:rsidR="00D40606" w:rsidRPr="00530355">
        <w:t xml:space="preserve"> nodrošina saviem klientiem pieejamību informācijai un datiem. Arī šajā rīkā ir integrēta JAVA </w:t>
      </w:r>
      <w:r w:rsidR="00467FCD">
        <w:t>sīklietotne</w:t>
      </w:r>
      <w:r w:rsidR="00D40606" w:rsidRPr="00530355">
        <w:t xml:space="preserve">, ar kuras palīdzību tiek veikta </w:t>
      </w:r>
      <w:r w:rsidR="00D40606" w:rsidRPr="00530355">
        <w:rPr>
          <w:lang w:eastAsia="lv-LV"/>
        </w:rPr>
        <w:t>lejup</w:t>
      </w:r>
      <w:r w:rsidR="00E3014A">
        <w:rPr>
          <w:lang w:eastAsia="lv-LV"/>
        </w:rPr>
        <w:t>ie</w:t>
      </w:r>
      <w:r w:rsidR="00D40606" w:rsidRPr="00530355">
        <w:rPr>
          <w:lang w:eastAsia="lv-LV"/>
        </w:rPr>
        <w:t xml:space="preserve">lādējamo un </w:t>
      </w:r>
      <w:proofErr w:type="spellStart"/>
      <w:r w:rsidR="00D40606" w:rsidRPr="00530355">
        <w:rPr>
          <w:lang w:eastAsia="lv-LV"/>
        </w:rPr>
        <w:t>augšup</w:t>
      </w:r>
      <w:r w:rsidR="00E3014A">
        <w:rPr>
          <w:lang w:eastAsia="lv-LV"/>
        </w:rPr>
        <w:t>ie</w:t>
      </w:r>
      <w:r w:rsidR="00D40606" w:rsidRPr="00530355">
        <w:rPr>
          <w:lang w:eastAsia="lv-LV"/>
        </w:rPr>
        <w:t>lādējāmo</w:t>
      </w:r>
      <w:proofErr w:type="spellEnd"/>
      <w:r w:rsidR="00D40606" w:rsidRPr="00530355">
        <w:rPr>
          <w:lang w:eastAsia="lv-LV"/>
        </w:rPr>
        <w:t xml:space="preserve"> datu/informācijas integritātes pārbaude, izmantojot </w:t>
      </w:r>
      <w:r w:rsidR="00D40606" w:rsidRPr="00530355">
        <w:t>CRC32Q algoritmu.</w:t>
      </w:r>
    </w:p>
    <w:p w14:paraId="5A5F2173" w14:textId="28871FFC" w:rsidR="003557DE" w:rsidRPr="00530355" w:rsidRDefault="001211A5" w:rsidP="008253A9">
      <w:r>
        <w:t>ANID</w:t>
      </w:r>
      <w:r w:rsidR="00D40606" w:rsidRPr="00530355">
        <w:t xml:space="preserve"> Latvija </w:t>
      </w:r>
      <w:r w:rsidR="00804703">
        <w:t>tīm</w:t>
      </w:r>
      <w:r w:rsidR="00112A50">
        <w:t>e</w:t>
      </w:r>
      <w:r w:rsidR="00804703">
        <w:t>kļa</w:t>
      </w:r>
      <w:r w:rsidR="00804703" w:rsidRPr="00530355">
        <w:t xml:space="preserve"> </w:t>
      </w:r>
      <w:r w:rsidR="00D40606" w:rsidRPr="00530355">
        <w:t xml:space="preserve">vietne atbalsta pastiprinātu datu integritātes nodrošināšanu. Tā nepieciešamo failu integritātes pārbaudi nav iespējams nodrošināt ar </w:t>
      </w:r>
      <w:proofErr w:type="spellStart"/>
      <w:r w:rsidR="00D40606" w:rsidRPr="00530355">
        <w:t>standara</w:t>
      </w:r>
      <w:proofErr w:type="spellEnd"/>
      <w:r w:rsidR="00D40606" w:rsidRPr="00530355">
        <w:t xml:space="preserve"> tīmekļa tehnoloģijām, </w:t>
      </w:r>
      <w:r>
        <w:t>ANID</w:t>
      </w:r>
      <w:r w:rsidR="00D40606" w:rsidRPr="00530355">
        <w:t xml:space="preserve"> datu</w:t>
      </w:r>
      <w:r w:rsidR="00804703">
        <w:t>/informācijas</w:t>
      </w:r>
      <w:r w:rsidR="00D40606" w:rsidRPr="00530355">
        <w:t xml:space="preserve"> iesniegšanas un izplatīšanas rīka vietnē datu apmaiņu atbalsta JAVA </w:t>
      </w:r>
      <w:r w:rsidR="00467FCD">
        <w:t>sīklietotne</w:t>
      </w:r>
      <w:r w:rsidR="00D40606" w:rsidRPr="00530355">
        <w:t xml:space="preserve">, </w:t>
      </w:r>
      <w:r w:rsidR="00DD0DDC" w:rsidRPr="00530355">
        <w:t>kur</w:t>
      </w:r>
      <w:r w:rsidR="00DD0DDC">
        <w:t>u</w:t>
      </w:r>
      <w:r w:rsidR="00DD0DDC" w:rsidRPr="00530355">
        <w:t xml:space="preserve"> </w:t>
      </w:r>
      <w:r w:rsidR="00D40606" w:rsidRPr="00530355">
        <w:t xml:space="preserve">lietotājiem ir </w:t>
      </w:r>
      <w:proofErr w:type="spellStart"/>
      <w:r w:rsidR="00D40606" w:rsidRPr="00530355">
        <w:t>jāiespējo</w:t>
      </w:r>
      <w:proofErr w:type="spellEnd"/>
      <w:r w:rsidR="00D40606" w:rsidRPr="00530355">
        <w:t xml:space="preserve">. </w:t>
      </w:r>
    </w:p>
    <w:p w14:paraId="0E931CA9" w14:textId="2803B07D" w:rsidR="007719F4" w:rsidRPr="00530355" w:rsidRDefault="007719F4" w:rsidP="00061C87">
      <w:pPr>
        <w:pStyle w:val="Heading1"/>
        <w:rPr>
          <w:lang w:val="lv-LV"/>
        </w:rPr>
      </w:pPr>
      <w:bookmarkStart w:id="4" w:name="_Toc498356155"/>
      <w:bookmarkEnd w:id="2"/>
      <w:bookmarkEnd w:id="1"/>
      <w:r w:rsidRPr="00530355">
        <w:rPr>
          <w:lang w:val="lv-LV"/>
        </w:rPr>
        <w:lastRenderedPageBreak/>
        <w:t>Re</w:t>
      </w:r>
      <w:r w:rsidR="00782E29" w:rsidRPr="00530355">
        <w:rPr>
          <w:lang w:val="lv-LV"/>
        </w:rPr>
        <w:t>ģistrēšanās un pieslēgšanās</w:t>
      </w:r>
      <w:bookmarkEnd w:id="4"/>
      <w:r w:rsidRPr="00530355">
        <w:rPr>
          <w:lang w:val="lv-LV"/>
        </w:rPr>
        <w:t xml:space="preserve"> </w:t>
      </w:r>
    </w:p>
    <w:p w14:paraId="3CBF37BE" w14:textId="44B7E7B7" w:rsidR="007719F4" w:rsidRPr="00530355" w:rsidRDefault="005437E7" w:rsidP="007719F4">
      <w:pPr>
        <w:pStyle w:val="Heading2"/>
        <w:rPr>
          <w:lang w:val="lv-LV"/>
        </w:rPr>
      </w:pPr>
      <w:bookmarkStart w:id="5" w:name="_Toc498356156"/>
      <w:r w:rsidRPr="00530355">
        <w:rPr>
          <w:lang w:val="lv-LV"/>
        </w:rPr>
        <w:t>Re</w:t>
      </w:r>
      <w:r w:rsidR="00782E29" w:rsidRPr="00530355">
        <w:rPr>
          <w:lang w:val="lv-LV"/>
        </w:rPr>
        <w:t>ģistrēšanās</w:t>
      </w:r>
      <w:bookmarkEnd w:id="5"/>
    </w:p>
    <w:p w14:paraId="0ECA3E48" w14:textId="4A24CE8D" w:rsidR="008253A9" w:rsidRPr="00530355" w:rsidRDefault="001211A5" w:rsidP="008253A9">
      <w:r>
        <w:t>ANID</w:t>
      </w:r>
      <w:r w:rsidR="00470C30" w:rsidRPr="00530355">
        <w:t xml:space="preserve"> </w:t>
      </w:r>
      <w:r w:rsidR="006A77F1">
        <w:t>tīmekļa</w:t>
      </w:r>
      <w:r w:rsidR="006A77F1" w:rsidRPr="00530355">
        <w:t xml:space="preserve"> </w:t>
      </w:r>
      <w:r w:rsidR="00470C30" w:rsidRPr="00530355">
        <w:t>vietnes datu/info</w:t>
      </w:r>
      <w:r w:rsidR="004071C4">
        <w:t>r</w:t>
      </w:r>
      <w:r w:rsidR="00470C30" w:rsidRPr="00530355">
        <w:t xml:space="preserve">mācijas iesniegšanas un izplatīšanas rīki ir pieejami tikai reģistrētiem lietotājiem, kuriem </w:t>
      </w:r>
      <w:r>
        <w:t>ANID</w:t>
      </w:r>
      <w:r w:rsidR="00470C30" w:rsidRPr="00530355">
        <w:t xml:space="preserve"> vietnē ir izveidots lietotāja konts. Savukārt datu/informācijas iesniegšanas rīks ir pieejams tikai</w:t>
      </w:r>
      <w:r w:rsidR="006A77F1">
        <w:t xml:space="preserve"> datu ģenerētajiem</w:t>
      </w:r>
      <w:r w:rsidR="00470C30" w:rsidRPr="00530355">
        <w:t xml:space="preserve">, kuri ar Latvijas </w:t>
      </w:r>
      <w:r>
        <w:t>ANID</w:t>
      </w:r>
      <w:r w:rsidR="00470C30" w:rsidRPr="00530355">
        <w:t xml:space="preserve"> ir noslēguši sadarbības līgumu</w:t>
      </w:r>
      <w:r w:rsidR="006A77F1">
        <w:t xml:space="preserve"> (formālas vienošanas)</w:t>
      </w:r>
      <w:r w:rsidR="00470C30" w:rsidRPr="00530355">
        <w:t xml:space="preserve">. </w:t>
      </w:r>
    </w:p>
    <w:p w14:paraId="7FC403DA" w14:textId="35759B8B" w:rsidR="005437E7" w:rsidRPr="00530355" w:rsidRDefault="001211A5" w:rsidP="005437E7">
      <w:pPr>
        <w:rPr>
          <w:lang w:eastAsia="lv-LV"/>
        </w:rPr>
      </w:pPr>
      <w:r>
        <w:rPr>
          <w:lang w:eastAsia="lv-LV"/>
        </w:rPr>
        <w:t>ANID</w:t>
      </w:r>
      <w:r w:rsidR="00470C30" w:rsidRPr="00530355">
        <w:rPr>
          <w:lang w:eastAsia="lv-LV"/>
        </w:rPr>
        <w:t xml:space="preserve"> klienti var reģistrēties un izveidot lietotāja kontu </w:t>
      </w:r>
      <w:hyperlink r:id="rId11" w:history="1">
        <w:r w:rsidR="00834BDB" w:rsidRPr="00530355">
          <w:rPr>
            <w:rStyle w:val="Hyperlink"/>
            <w:lang w:eastAsia="lv-LV"/>
          </w:rPr>
          <w:t>https://ais.lgs.lv</w:t>
        </w:r>
      </w:hyperlink>
      <w:r w:rsidR="00551F9B" w:rsidRPr="00530355">
        <w:rPr>
          <w:lang w:eastAsia="lv-LV"/>
        </w:rPr>
        <w:t xml:space="preserve"> </w:t>
      </w:r>
      <w:r w:rsidR="00041A27">
        <w:t>tīmekļa</w:t>
      </w:r>
      <w:r w:rsidR="00041A27" w:rsidRPr="00530355">
        <w:t xml:space="preserve"> </w:t>
      </w:r>
      <w:r w:rsidR="00470C30" w:rsidRPr="00530355">
        <w:rPr>
          <w:lang w:eastAsia="lv-LV"/>
        </w:rPr>
        <w:t xml:space="preserve">vietnē. </w:t>
      </w:r>
      <w:r w:rsidR="00041A27">
        <w:rPr>
          <w:lang w:eastAsia="lv-LV"/>
        </w:rPr>
        <w:t>I</w:t>
      </w:r>
      <w:r w:rsidR="00470C30" w:rsidRPr="00530355">
        <w:rPr>
          <w:lang w:eastAsia="lv-LV"/>
        </w:rPr>
        <w:t>nformācija par izveidoto kontu un piekļuves informācija tiks nosūtīta lietotājam uz viņa norādīto e-pasta adresi.</w:t>
      </w:r>
      <w:r w:rsidR="00551F9B" w:rsidRPr="00530355">
        <w:rPr>
          <w:lang w:eastAsia="lv-LV"/>
        </w:rPr>
        <w:t xml:space="preserve"> </w:t>
      </w:r>
    </w:p>
    <w:p w14:paraId="1DD4CF23" w14:textId="5BB63EA9" w:rsidR="00642D02" w:rsidRPr="00530355" w:rsidRDefault="00782E29" w:rsidP="005437E7">
      <w:pPr>
        <w:rPr>
          <w:lang w:eastAsia="lv-LV"/>
        </w:rPr>
      </w:pPr>
      <w:r w:rsidRPr="00530355">
        <w:rPr>
          <w:lang w:eastAsia="lv-LV"/>
        </w:rPr>
        <w:t>Lai reģistrētu lietotāja kontu</w:t>
      </w:r>
      <w:r w:rsidR="00642D02" w:rsidRPr="00530355">
        <w:rPr>
          <w:lang w:eastAsia="lv-LV"/>
        </w:rPr>
        <w:t xml:space="preserve"> </w:t>
      </w:r>
    </w:p>
    <w:p w14:paraId="081B3ED2" w14:textId="03FD0043" w:rsidR="00642D02" w:rsidRPr="00530355" w:rsidRDefault="00782E29" w:rsidP="00642D02">
      <w:pPr>
        <w:pStyle w:val="ListParagraph"/>
        <w:rPr>
          <w:rStyle w:val="Emphasis"/>
          <w:lang w:val="lv-LV"/>
        </w:rPr>
      </w:pPr>
      <w:r w:rsidRPr="00530355">
        <w:rPr>
          <w:lang w:eastAsia="lv-LV"/>
        </w:rPr>
        <w:t>Atveriet</w:t>
      </w:r>
      <w:r w:rsidR="00642D02" w:rsidRPr="00530355">
        <w:rPr>
          <w:lang w:eastAsia="lv-LV"/>
        </w:rPr>
        <w:t xml:space="preserve">  </w:t>
      </w:r>
      <w:r w:rsidR="00384CE8" w:rsidRPr="00530355">
        <w:rPr>
          <w:rStyle w:val="Emphasis"/>
          <w:lang w:val="lv-LV"/>
        </w:rPr>
        <w:t>https://ais.lgs.lv</w:t>
      </w:r>
    </w:p>
    <w:p w14:paraId="1845AE3F" w14:textId="1308CD63" w:rsidR="00642D02" w:rsidRPr="00530355" w:rsidRDefault="00782E29" w:rsidP="00642D02">
      <w:pPr>
        <w:pStyle w:val="ListParagraph"/>
        <w:rPr>
          <w:lang w:eastAsia="lv-LV"/>
        </w:rPr>
      </w:pPr>
      <w:r w:rsidRPr="00530355">
        <w:rPr>
          <w:lang w:eastAsia="lv-LV"/>
        </w:rPr>
        <w:t>Uzklikšķiniet uz</w:t>
      </w:r>
      <w:r w:rsidR="00642D02" w:rsidRPr="00530355">
        <w:rPr>
          <w:lang w:eastAsia="lv-LV"/>
        </w:rPr>
        <w:t xml:space="preserve"> </w:t>
      </w:r>
      <w:r w:rsidR="004071C4">
        <w:rPr>
          <w:rStyle w:val="Emphasis"/>
          <w:lang w:val="lv-LV"/>
        </w:rPr>
        <w:t>PIESLĒGTIES</w:t>
      </w:r>
    </w:p>
    <w:p w14:paraId="443A63F4" w14:textId="0D409063" w:rsidR="00642D02" w:rsidRPr="00530355" w:rsidRDefault="00782E29" w:rsidP="00642D02">
      <w:pPr>
        <w:pStyle w:val="ListParagraph"/>
        <w:rPr>
          <w:lang w:eastAsia="lv-LV"/>
        </w:rPr>
      </w:pPr>
      <w:r w:rsidRPr="00530355">
        <w:rPr>
          <w:lang w:eastAsia="lv-LV"/>
        </w:rPr>
        <w:t>Uzklikšķiniet</w:t>
      </w:r>
      <w:r w:rsidR="00642D02" w:rsidRPr="00530355">
        <w:rPr>
          <w:lang w:eastAsia="lv-LV"/>
        </w:rPr>
        <w:t xml:space="preserve"> </w:t>
      </w:r>
      <w:r w:rsidR="001211A5">
        <w:rPr>
          <w:rStyle w:val="Emphasis"/>
          <w:lang w:val="lv-LV"/>
        </w:rPr>
        <w:t>REĢISTRĒTIES</w:t>
      </w:r>
    </w:p>
    <w:p w14:paraId="5BF41AE6" w14:textId="3BE87947" w:rsidR="00DA0A85" w:rsidRPr="00530355" w:rsidRDefault="00062B5A" w:rsidP="00551F9B">
      <w:pPr>
        <w:jc w:val="center"/>
      </w:pPr>
      <w:r>
        <w:rPr>
          <w:noProof/>
          <w:lang w:eastAsia="lv-LV"/>
        </w:rPr>
        <w:drawing>
          <wp:inline distT="0" distB="0" distL="0" distR="0" wp14:anchorId="1EC81E39" wp14:editId="1CAEC34C">
            <wp:extent cx="3103880" cy="2724150"/>
            <wp:effectExtent l="0" t="0" r="127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380" cy="2724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8C15F" w14:textId="22555EFF" w:rsidR="00642D02" w:rsidRPr="00530355" w:rsidRDefault="00782E29" w:rsidP="00642D02">
      <w:pPr>
        <w:pStyle w:val="ListParagraph"/>
      </w:pPr>
      <w:r w:rsidRPr="00530355">
        <w:t>Sistēma atver lietotāja konta reģistrācijas formu</w:t>
      </w:r>
      <w:r w:rsidR="00642D02" w:rsidRPr="00530355">
        <w:t>.</w:t>
      </w:r>
    </w:p>
    <w:p w14:paraId="50DF2EDB" w14:textId="2737E0DF" w:rsidR="00642D02" w:rsidRPr="00530355" w:rsidRDefault="00782E29" w:rsidP="00642D02">
      <w:pPr>
        <w:jc w:val="left"/>
      </w:pPr>
      <w:r w:rsidRPr="00530355">
        <w:t xml:space="preserve">Informācijas ievadlauki vai izvēles radiopogas, kuras apzīmētas ar zvaigzni (*) ir obligāti jāaizpilda. </w:t>
      </w:r>
    </w:p>
    <w:p w14:paraId="1D155D21" w14:textId="09B72F22" w:rsidR="00DA0A85" w:rsidRPr="00530355" w:rsidRDefault="00062B5A" w:rsidP="00623C62">
      <w:pPr>
        <w:spacing w:after="0" w:line="240" w:lineRule="auto"/>
        <w:jc w:val="center"/>
      </w:pPr>
      <w:r>
        <w:rPr>
          <w:noProof/>
          <w:lang w:eastAsia="lv-LV"/>
        </w:rPr>
        <w:lastRenderedPageBreak/>
        <w:drawing>
          <wp:inline distT="0" distB="0" distL="0" distR="0" wp14:anchorId="1B1415C6" wp14:editId="4D6B9C81">
            <wp:extent cx="4737859" cy="4848225"/>
            <wp:effectExtent l="0" t="0" r="571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916" cy="4851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85DE0" w14:textId="77777777" w:rsidR="002E3EDE" w:rsidRPr="00530355" w:rsidRDefault="002E3EDE" w:rsidP="00D9632E">
      <w:pPr>
        <w:spacing w:after="0" w:line="240" w:lineRule="auto"/>
      </w:pPr>
    </w:p>
    <w:p w14:paraId="5397F1A2" w14:textId="6120811E" w:rsidR="00062B5A" w:rsidRDefault="00D03C8E" w:rsidP="00062B5A">
      <w:pPr>
        <w:pStyle w:val="ListParagraph"/>
        <w:rPr>
          <w:lang w:eastAsia="lv-LV"/>
        </w:rPr>
      </w:pPr>
      <w:r w:rsidRPr="00530355">
        <w:rPr>
          <w:lang w:eastAsia="lv-LV"/>
        </w:rPr>
        <w:t xml:space="preserve">Kad visi nepieciešamie ievadlauki ir aizpildīti, </w:t>
      </w:r>
      <w:r w:rsidR="00062B5A">
        <w:rPr>
          <w:lang w:eastAsia="lv-LV"/>
        </w:rPr>
        <w:t xml:space="preserve">ievadiet attēlā prasīto </w:t>
      </w:r>
      <w:r w:rsidR="00062B5A" w:rsidRPr="00062B5A">
        <w:rPr>
          <w:lang w:eastAsia="lv-LV"/>
        </w:rPr>
        <w:t xml:space="preserve">burtu un ciparu kombināciju, lai </w:t>
      </w:r>
      <w:r w:rsidR="00062B5A">
        <w:rPr>
          <w:lang w:eastAsia="lv-LV"/>
        </w:rPr>
        <w:t>sistēma</w:t>
      </w:r>
      <w:r w:rsidR="00062B5A" w:rsidRPr="00062B5A">
        <w:rPr>
          <w:lang w:eastAsia="lv-LV"/>
        </w:rPr>
        <w:t xml:space="preserve"> pārliecinātos, ka </w:t>
      </w:r>
      <w:r w:rsidR="00062B5A">
        <w:rPr>
          <w:lang w:eastAsia="lv-LV"/>
        </w:rPr>
        <w:t xml:space="preserve">pieteikumu neģenerē </w:t>
      </w:r>
      <w:r w:rsidR="00062B5A" w:rsidRPr="00062B5A">
        <w:rPr>
          <w:lang w:eastAsia="lv-LV"/>
        </w:rPr>
        <w:t>robots</w:t>
      </w:r>
      <w:r w:rsidR="00062B5A">
        <w:rPr>
          <w:lang w:eastAsia="lv-LV"/>
        </w:rPr>
        <w:t>.</w:t>
      </w:r>
    </w:p>
    <w:p w14:paraId="57A27F19" w14:textId="0175FD62" w:rsidR="005437E7" w:rsidRPr="00530355" w:rsidRDefault="00062B5A" w:rsidP="00642D02">
      <w:pPr>
        <w:pStyle w:val="ListParagraph"/>
        <w:rPr>
          <w:lang w:eastAsia="lv-LV"/>
        </w:rPr>
      </w:pPr>
      <w:r>
        <w:rPr>
          <w:lang w:eastAsia="lv-LV"/>
        </w:rPr>
        <w:t xml:space="preserve">Nospiediet komandpogu </w:t>
      </w:r>
      <w:r w:rsidR="00D03C8E" w:rsidRPr="00530355">
        <w:rPr>
          <w:rStyle w:val="Emphasis"/>
          <w:lang w:val="lv-LV"/>
        </w:rPr>
        <w:t>Reģistrēties</w:t>
      </w:r>
      <w:r w:rsidR="00642D02" w:rsidRPr="00530355">
        <w:rPr>
          <w:lang w:eastAsia="lv-LV"/>
        </w:rPr>
        <w:t>.</w:t>
      </w:r>
    </w:p>
    <w:p w14:paraId="6882FE20" w14:textId="1B8312B7" w:rsidR="00F60830" w:rsidRPr="00530355" w:rsidRDefault="00F60830" w:rsidP="00F60830">
      <w:r w:rsidRPr="00530355">
        <w:t xml:space="preserve">Pēc reģistrēšanās lietotājam ir </w:t>
      </w:r>
      <w:r w:rsidR="00467FCD" w:rsidRPr="00530355">
        <w:t>jāsag</w:t>
      </w:r>
      <w:r w:rsidR="00467FCD">
        <w:t>aid</w:t>
      </w:r>
      <w:r w:rsidR="00467FCD" w:rsidRPr="00530355">
        <w:t xml:space="preserve">a </w:t>
      </w:r>
      <w:r w:rsidR="001211A5">
        <w:t>ANID</w:t>
      </w:r>
      <w:r w:rsidRPr="00530355">
        <w:t xml:space="preserve"> biroja apstiprinājums, kuru kopā ar elektroniski ģenerētu kodu tabulu lietotājs saņems no </w:t>
      </w:r>
      <w:r w:rsidR="001211A5">
        <w:t>ANID</w:t>
      </w:r>
      <w:r w:rsidRPr="00530355">
        <w:t xml:space="preserve"> </w:t>
      </w:r>
      <w:r w:rsidR="00467FCD">
        <w:t>tīmekļa vietnes servera</w:t>
      </w:r>
      <w:r w:rsidRPr="00530355">
        <w:t>. Kodu atsl</w:t>
      </w:r>
      <w:r w:rsidR="001211A5">
        <w:t>ēgas tabula satur 36 kodu atslēg</w:t>
      </w:r>
      <w:r w:rsidRPr="00530355">
        <w:t xml:space="preserve">as </w:t>
      </w:r>
      <w:r w:rsidR="002E0C88" w:rsidRPr="00530355">
        <w:t xml:space="preserve">(katra satur 6 ciparus). </w:t>
      </w:r>
    </w:p>
    <w:p w14:paraId="045C0D43" w14:textId="26B31851" w:rsidR="00F60830" w:rsidRPr="00530355" w:rsidRDefault="00F60830" w:rsidP="00F60830">
      <w:pPr>
        <w:jc w:val="center"/>
      </w:pPr>
      <w:r w:rsidRPr="00530355">
        <w:rPr>
          <w:noProof/>
          <w:lang w:eastAsia="lv-LV"/>
        </w:rPr>
        <w:lastRenderedPageBreak/>
        <w:drawing>
          <wp:inline distT="0" distB="0" distL="0" distR="0" wp14:anchorId="5A756B93" wp14:editId="65ACD4FF">
            <wp:extent cx="4191000" cy="13430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0355">
        <w:br/>
        <w:t>(</w:t>
      </w:r>
      <w:r w:rsidR="002E0C88" w:rsidRPr="00530355">
        <w:t>Kodu-atslēgas tabulas piemērs</w:t>
      </w:r>
      <w:r w:rsidRPr="00530355">
        <w:t>)</w:t>
      </w:r>
    </w:p>
    <w:p w14:paraId="6CADE6CB" w14:textId="60D84A91" w:rsidR="005B48D9" w:rsidRPr="00530355" w:rsidRDefault="00F60830" w:rsidP="00F60830">
      <w:r w:rsidRPr="00530355">
        <w:t>Lietotājs var pieslēgties, izmantojot reģistrēto lietotājvārdu, paroli un kodu-atslēgas tabulas kodu, un sākt lietot datu izplatīšanas un datu/informācijas iesniegšanas rīkus</w:t>
      </w:r>
      <w:r w:rsidR="00E3014A">
        <w:t>.</w:t>
      </w:r>
      <w:r w:rsidRPr="00530355">
        <w:t xml:space="preserve"> </w:t>
      </w:r>
    </w:p>
    <w:p w14:paraId="6EE8E8F0" w14:textId="5D330D3F" w:rsidR="00CD3474" w:rsidRPr="00530355" w:rsidRDefault="002E0C88" w:rsidP="007719F4">
      <w:pPr>
        <w:pStyle w:val="Heading2"/>
        <w:rPr>
          <w:lang w:val="lv-LV"/>
        </w:rPr>
      </w:pPr>
      <w:bookmarkStart w:id="6" w:name="_Toc498356157"/>
      <w:r w:rsidRPr="00530355">
        <w:rPr>
          <w:lang w:val="lv-LV"/>
        </w:rPr>
        <w:t>Pieslēgšanās (</w:t>
      </w:r>
      <w:r w:rsidR="007719F4" w:rsidRPr="00530355">
        <w:rPr>
          <w:lang w:val="lv-LV"/>
        </w:rPr>
        <w:t>Login</w:t>
      </w:r>
      <w:r w:rsidRPr="00530355">
        <w:rPr>
          <w:lang w:val="lv-LV"/>
        </w:rPr>
        <w:t>)</w:t>
      </w:r>
      <w:bookmarkEnd w:id="6"/>
      <w:r w:rsidR="007719F4" w:rsidRPr="00530355">
        <w:rPr>
          <w:lang w:val="lv-LV"/>
        </w:rPr>
        <w:t xml:space="preserve"> </w:t>
      </w:r>
    </w:p>
    <w:p w14:paraId="783D22EA" w14:textId="38CDF3DE" w:rsidR="00D9632E" w:rsidRPr="00530355" w:rsidRDefault="002E0C88" w:rsidP="00D9632E">
      <w:pPr>
        <w:rPr>
          <w:lang w:eastAsia="lv-LV"/>
        </w:rPr>
      </w:pPr>
      <w:r w:rsidRPr="00530355">
        <w:rPr>
          <w:lang w:eastAsia="lv-LV"/>
        </w:rPr>
        <w:t>Lai sāktu lietot datu/informācijas iesniegšanas rīku vai datu izplatīšanas rīku</w:t>
      </w:r>
      <w:r w:rsidR="00D9632E" w:rsidRPr="00530355">
        <w:rPr>
          <w:lang w:eastAsia="lv-LV"/>
        </w:rPr>
        <w:t xml:space="preserve">:  </w:t>
      </w:r>
    </w:p>
    <w:p w14:paraId="5C716238" w14:textId="629C0E69" w:rsidR="00D9632E" w:rsidRPr="00530355" w:rsidRDefault="002E0C88" w:rsidP="00E71E5C">
      <w:pPr>
        <w:pStyle w:val="ListParagraph"/>
        <w:numPr>
          <w:ilvl w:val="0"/>
          <w:numId w:val="12"/>
        </w:numPr>
        <w:rPr>
          <w:lang w:eastAsia="lv-LV"/>
        </w:rPr>
      </w:pPr>
      <w:r w:rsidRPr="00530355">
        <w:rPr>
          <w:lang w:eastAsia="lv-LV"/>
        </w:rPr>
        <w:t>Atveriet</w:t>
      </w:r>
      <w:r w:rsidR="00D9632E" w:rsidRPr="00530355">
        <w:rPr>
          <w:lang w:eastAsia="lv-LV"/>
        </w:rPr>
        <w:t xml:space="preserve">  </w:t>
      </w:r>
      <w:hyperlink r:id="rId15" w:history="1">
        <w:r w:rsidR="00546384" w:rsidRPr="00530355">
          <w:rPr>
            <w:rStyle w:val="Hyperlink"/>
            <w:lang w:eastAsia="lv-LV"/>
          </w:rPr>
          <w:t>https://ais.lgs.lv</w:t>
        </w:r>
      </w:hyperlink>
    </w:p>
    <w:p w14:paraId="04D1D7E3" w14:textId="32C89575" w:rsidR="00D9632E" w:rsidRPr="00530355" w:rsidRDefault="002E0C88" w:rsidP="00D9632E">
      <w:pPr>
        <w:pStyle w:val="ListParagraph"/>
        <w:rPr>
          <w:lang w:eastAsia="lv-LV"/>
        </w:rPr>
      </w:pPr>
      <w:r w:rsidRPr="00530355">
        <w:rPr>
          <w:lang w:eastAsia="lv-LV"/>
        </w:rPr>
        <w:t xml:space="preserve">Uzklikšķiniet uz </w:t>
      </w:r>
      <w:r w:rsidR="00D9632E" w:rsidRPr="00530355">
        <w:rPr>
          <w:lang w:eastAsia="lv-LV"/>
        </w:rPr>
        <w:t xml:space="preserve"> </w:t>
      </w:r>
      <w:r w:rsidRPr="00530355">
        <w:rPr>
          <w:rStyle w:val="Emphasis"/>
          <w:lang w:val="lv-LV"/>
        </w:rPr>
        <w:t>Pieslēgties</w:t>
      </w:r>
    </w:p>
    <w:p w14:paraId="0153D544" w14:textId="67BBFDA6" w:rsidR="00784A4F" w:rsidRPr="00530355" w:rsidRDefault="001211A5" w:rsidP="00784A4F">
      <w:r>
        <w:rPr>
          <w:noProof/>
          <w:lang w:eastAsia="lv-LV"/>
        </w:rPr>
        <w:drawing>
          <wp:inline distT="0" distB="0" distL="0" distR="0" wp14:anchorId="672FD93E" wp14:editId="257DD75E">
            <wp:extent cx="5734050" cy="23717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95538" w14:textId="00A8A4BB" w:rsidR="00DA0A85" w:rsidRPr="00530355" w:rsidRDefault="00991F81" w:rsidP="00D9632E">
      <w:pPr>
        <w:pStyle w:val="ListBullet"/>
      </w:pPr>
      <w:r w:rsidRPr="00530355">
        <w:t xml:space="preserve">Augšējā ievadlaukā norādiet lietotāja vārdu </w:t>
      </w:r>
    </w:p>
    <w:p w14:paraId="34B6EBB6" w14:textId="631937A4" w:rsidR="00DA0A85" w:rsidRPr="00530355" w:rsidRDefault="00991F81" w:rsidP="00D9632E">
      <w:pPr>
        <w:pStyle w:val="ListBullet"/>
      </w:pPr>
      <w:r w:rsidRPr="00530355">
        <w:t>Vidējā ievadlaukā norādiet paroli</w:t>
      </w:r>
    </w:p>
    <w:p w14:paraId="687D6418" w14:textId="52F1275B" w:rsidR="00DA0A85" w:rsidRPr="00530355" w:rsidRDefault="00991F81" w:rsidP="00D9632E">
      <w:pPr>
        <w:pStyle w:val="ListBullet"/>
      </w:pPr>
      <w:r w:rsidRPr="00530355">
        <w:t xml:space="preserve">Apakšējā ievadlaukā ievadiet prasītā numura kodu no kodu-atslēgu tabulas </w:t>
      </w:r>
    </w:p>
    <w:p w14:paraId="2D75CD0A" w14:textId="77777777" w:rsidR="00D9632E" w:rsidRPr="00530355" w:rsidRDefault="00D9632E" w:rsidP="00D9632E">
      <w:pPr>
        <w:pStyle w:val="ListBullet"/>
        <w:numPr>
          <w:ilvl w:val="0"/>
          <w:numId w:val="0"/>
        </w:numPr>
        <w:ind w:left="754"/>
      </w:pPr>
    </w:p>
    <w:p w14:paraId="1B47D266" w14:textId="3B04CA2B" w:rsidR="00D9632E" w:rsidRPr="00530355" w:rsidRDefault="00991F81" w:rsidP="00D9632E">
      <w:pPr>
        <w:pStyle w:val="ListParagraph"/>
        <w:rPr>
          <w:rStyle w:val="Emphasis"/>
          <w:b w:val="0"/>
          <w:i/>
          <w:color w:val="000000" w:themeColor="text1"/>
          <w:spacing w:val="0"/>
          <w:lang w:val="lv-LV"/>
        </w:rPr>
      </w:pPr>
      <w:r w:rsidRPr="00530355">
        <w:t xml:space="preserve">Noklikšķiniet uz </w:t>
      </w:r>
      <w:r w:rsidR="001211A5">
        <w:rPr>
          <w:rStyle w:val="Emphasis"/>
          <w:lang w:val="lv-LV"/>
        </w:rPr>
        <w:t>PIESLĒGŠANĀS</w:t>
      </w:r>
    </w:p>
    <w:p w14:paraId="2D5F5DC2" w14:textId="4F697C52" w:rsidR="00EA3361" w:rsidRPr="00530355" w:rsidRDefault="00991F81" w:rsidP="00D9632E">
      <w:pPr>
        <w:pStyle w:val="ListParagraph"/>
      </w:pPr>
      <w:proofErr w:type="spellStart"/>
      <w:r w:rsidRPr="00530355">
        <w:t>Nolikšķiniet</w:t>
      </w:r>
      <w:proofErr w:type="spellEnd"/>
      <w:r w:rsidRPr="00530355">
        <w:t xml:space="preserve"> uz </w:t>
      </w:r>
      <w:r w:rsidRPr="00530355">
        <w:rPr>
          <w:rStyle w:val="IntenseEmphasis"/>
        </w:rPr>
        <w:t>R</w:t>
      </w:r>
      <w:r w:rsidRPr="00530355">
        <w:rPr>
          <w:rStyle w:val="IntenseEmphasis"/>
          <w:rFonts w:ascii="Calibri" w:hAnsi="Calibri" w:cs="Calibri"/>
        </w:rPr>
        <w:t>Ī</w:t>
      </w:r>
      <w:r w:rsidRPr="00530355">
        <w:rPr>
          <w:rStyle w:val="IntenseEmphasis"/>
        </w:rPr>
        <w:t>KI</w:t>
      </w:r>
      <w:r w:rsidRPr="00530355">
        <w:t xml:space="preserve"> </w:t>
      </w:r>
      <w:r w:rsidR="00EA3361" w:rsidRPr="00530355">
        <w:t xml:space="preserve"> </w:t>
      </w:r>
    </w:p>
    <w:p w14:paraId="3E9CB8FD" w14:textId="7360AFC2" w:rsidR="00EA3361" w:rsidRPr="00530355" w:rsidRDefault="00BA4AD2" w:rsidP="00EA3361">
      <w:pPr>
        <w:ind w:left="357"/>
      </w:pPr>
      <w:r>
        <w:rPr>
          <w:noProof/>
          <w:lang w:eastAsia="lv-LV"/>
        </w:rPr>
        <w:lastRenderedPageBreak/>
        <w:drawing>
          <wp:inline distT="0" distB="0" distL="0" distR="0" wp14:anchorId="18A8B2F5" wp14:editId="5408DF05">
            <wp:extent cx="5724525" cy="2724150"/>
            <wp:effectExtent l="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18FC3" w14:textId="77777777" w:rsidR="00DA0A85" w:rsidRPr="00530355" w:rsidRDefault="00DA0A85" w:rsidP="00784A4F"/>
    <w:p w14:paraId="28A4FB1E" w14:textId="00FD0F31" w:rsidR="0056604A" w:rsidRPr="00530355" w:rsidRDefault="00991F81" w:rsidP="00884F5F">
      <w:pPr>
        <w:pStyle w:val="Heading1"/>
        <w:rPr>
          <w:noProof/>
          <w:lang w:val="lv-LV" w:eastAsia="lv-LV"/>
        </w:rPr>
      </w:pPr>
      <w:bookmarkStart w:id="7" w:name="_Toc498356158"/>
      <w:bookmarkStart w:id="8" w:name="_Ref471735520"/>
      <w:bookmarkStart w:id="9" w:name="_Ref471735529"/>
      <w:r w:rsidRPr="00530355">
        <w:rPr>
          <w:noProof/>
          <w:lang w:val="lv-LV" w:eastAsia="lv-LV"/>
        </w:rPr>
        <w:lastRenderedPageBreak/>
        <w:t xml:space="preserve">Datu apmaiņa un </w:t>
      </w:r>
      <w:r w:rsidR="0056604A" w:rsidRPr="00530355">
        <w:rPr>
          <w:noProof/>
          <w:lang w:val="lv-LV" w:eastAsia="lv-LV"/>
        </w:rPr>
        <w:t>CRC</w:t>
      </w:r>
      <w:r w:rsidRPr="00530355">
        <w:rPr>
          <w:noProof/>
          <w:lang w:val="lv-LV" w:eastAsia="lv-LV"/>
        </w:rPr>
        <w:t>32Q vērtības pārbaude ar/bez JAVA</w:t>
      </w:r>
      <w:bookmarkEnd w:id="7"/>
      <w:r w:rsidRPr="00530355">
        <w:rPr>
          <w:noProof/>
          <w:lang w:val="lv-LV" w:eastAsia="lv-LV"/>
        </w:rPr>
        <w:t xml:space="preserve"> </w:t>
      </w:r>
      <w:bookmarkEnd w:id="8"/>
      <w:bookmarkEnd w:id="9"/>
    </w:p>
    <w:p w14:paraId="64C9791A" w14:textId="738E150A" w:rsidR="00954AF9" w:rsidRPr="00530355" w:rsidRDefault="007D35F2" w:rsidP="00954AF9">
      <w:pPr>
        <w:pStyle w:val="Heading2"/>
        <w:rPr>
          <w:lang w:val="lv-LV"/>
        </w:rPr>
      </w:pPr>
      <w:bookmarkStart w:id="10" w:name="_Toc498356159"/>
      <w:r w:rsidRPr="00530355">
        <w:rPr>
          <w:lang w:val="lv-LV"/>
        </w:rPr>
        <w:t>JAVA aplikācijas iestatījumi lietotāju profilā</w:t>
      </w:r>
      <w:bookmarkEnd w:id="10"/>
      <w:r w:rsidRPr="00530355">
        <w:rPr>
          <w:lang w:val="lv-LV"/>
        </w:rPr>
        <w:t xml:space="preserve"> </w:t>
      </w:r>
    </w:p>
    <w:p w14:paraId="2037D3AE" w14:textId="217E32B8" w:rsidR="00954AF9" w:rsidRPr="00530355" w:rsidRDefault="00991F81" w:rsidP="00954AF9">
      <w:r w:rsidRPr="00530355">
        <w:t>Datu apmaiņa</w:t>
      </w:r>
      <w:r w:rsidR="007D35F2" w:rsidRPr="00530355">
        <w:t xml:space="preserve">s iestatījumus (ar / bez JAVA </w:t>
      </w:r>
      <w:r w:rsidR="00467FCD">
        <w:t>sīklietotnes</w:t>
      </w:r>
      <w:r w:rsidR="007D35F2" w:rsidRPr="00530355">
        <w:t xml:space="preserve">) var pārvaldīt </w:t>
      </w:r>
      <w:r w:rsidR="007D35F2" w:rsidRPr="00530355">
        <w:rPr>
          <w:rStyle w:val="SubtleEmphasis"/>
        </w:rPr>
        <w:t>Lietot</w:t>
      </w:r>
      <w:r w:rsidR="007D35F2" w:rsidRPr="00530355">
        <w:rPr>
          <w:rStyle w:val="SubtleEmphasis"/>
          <w:rFonts w:cs="Calibri"/>
        </w:rPr>
        <w:t>ā</w:t>
      </w:r>
      <w:r w:rsidR="007D35F2" w:rsidRPr="00530355">
        <w:rPr>
          <w:rStyle w:val="SubtleEmphasis"/>
        </w:rPr>
        <w:t>ja profil</w:t>
      </w:r>
      <w:r w:rsidR="007D35F2" w:rsidRPr="00530355">
        <w:rPr>
          <w:rStyle w:val="SubtleEmphasis"/>
          <w:rFonts w:cs="Calibri"/>
        </w:rPr>
        <w:t>ā</w:t>
      </w:r>
      <w:r w:rsidR="00954AF9" w:rsidRPr="00530355">
        <w:t>.</w:t>
      </w:r>
    </w:p>
    <w:p w14:paraId="18C09002" w14:textId="08FF3271" w:rsidR="00954AF9" w:rsidRPr="00530355" w:rsidRDefault="00101DA3" w:rsidP="00954AF9">
      <w:pPr>
        <w:pStyle w:val="ListParagraph"/>
        <w:numPr>
          <w:ilvl w:val="0"/>
          <w:numId w:val="13"/>
        </w:numPr>
      </w:pPr>
      <w:r w:rsidRPr="00530355">
        <w:t xml:space="preserve">Lai atvērtu </w:t>
      </w:r>
      <w:r w:rsidRPr="00530355">
        <w:rPr>
          <w:rStyle w:val="SubtleEmphasis"/>
        </w:rPr>
        <w:t>Lietot</w:t>
      </w:r>
      <w:r w:rsidRPr="00530355">
        <w:rPr>
          <w:rStyle w:val="SubtleEmphasis"/>
          <w:rFonts w:cs="Calibri"/>
        </w:rPr>
        <w:t>ā</w:t>
      </w:r>
      <w:r w:rsidRPr="00530355">
        <w:rPr>
          <w:rStyle w:val="SubtleEmphasis"/>
        </w:rPr>
        <w:t>ja profilu</w:t>
      </w:r>
      <w:r w:rsidRPr="00530355">
        <w:t>, pēc pieslēgšanās sistēmai, noklikšķiniet uz lietotāja ikonas pie uzrunas vārdiem</w:t>
      </w:r>
      <w:r w:rsidR="00954AF9" w:rsidRPr="00530355">
        <w:t>.</w:t>
      </w:r>
    </w:p>
    <w:p w14:paraId="2E614F61" w14:textId="33752905" w:rsidR="00954AF9" w:rsidRPr="00530355" w:rsidRDefault="00BA4AD2" w:rsidP="004B07ED">
      <w:pPr>
        <w:jc w:val="center"/>
      </w:pPr>
      <w:r>
        <w:rPr>
          <w:noProof/>
          <w:lang w:eastAsia="lv-LV"/>
        </w:rPr>
        <w:drawing>
          <wp:inline distT="0" distB="0" distL="0" distR="0" wp14:anchorId="541ECFA3" wp14:editId="65A2D93F">
            <wp:extent cx="3609975" cy="533400"/>
            <wp:effectExtent l="0" t="0" r="952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F0DFC" w14:textId="32C9C64E" w:rsidR="00954AF9" w:rsidRPr="00530355" w:rsidRDefault="00101DA3" w:rsidP="004C21A1">
      <w:pPr>
        <w:pStyle w:val="ListParagraph"/>
      </w:pPr>
      <w:r w:rsidRPr="00530355">
        <w:t xml:space="preserve">Sistēma atvērs </w:t>
      </w:r>
      <w:r w:rsidRPr="00530355">
        <w:rPr>
          <w:rStyle w:val="SubtleEmphasis"/>
        </w:rPr>
        <w:t>Lietot</w:t>
      </w:r>
      <w:r w:rsidRPr="00530355">
        <w:rPr>
          <w:rStyle w:val="SubtleEmphasis"/>
          <w:rFonts w:cs="Calibri"/>
        </w:rPr>
        <w:t>ā</w:t>
      </w:r>
      <w:r w:rsidRPr="00530355">
        <w:rPr>
          <w:rStyle w:val="SubtleEmphasis"/>
        </w:rPr>
        <w:t>ja profilu</w:t>
      </w:r>
      <w:r w:rsidRPr="00530355">
        <w:t xml:space="preserve">. JAVA </w:t>
      </w:r>
      <w:r w:rsidR="00467FCD">
        <w:t>sīklietotnes</w:t>
      </w:r>
      <w:r w:rsidR="00467FCD" w:rsidRPr="00530355">
        <w:t xml:space="preserve"> </w:t>
      </w:r>
      <w:proofErr w:type="spellStart"/>
      <w:r w:rsidRPr="00530355">
        <w:t>iestatījimi</w:t>
      </w:r>
      <w:proofErr w:type="spellEnd"/>
      <w:r w:rsidRPr="00530355">
        <w:t xml:space="preserve"> ir redzami profila sadaļā </w:t>
      </w:r>
      <w:r w:rsidR="004C21A1" w:rsidRPr="004C21A1">
        <w:rPr>
          <w:rStyle w:val="SubtleEmphasis"/>
        </w:rPr>
        <w:t xml:space="preserve">DATU APMAIŅA BEZ JAVA </w:t>
      </w:r>
      <w:r w:rsidR="004C21A1" w:rsidRPr="004C21A1">
        <w:rPr>
          <w:rStyle w:val="SubtleEmphasis"/>
          <w:i w:val="0"/>
        </w:rPr>
        <w:t>ar atzīmi izvēles rūtiņā</w:t>
      </w:r>
      <w:r w:rsidR="004C21A1" w:rsidRPr="004C21A1">
        <w:rPr>
          <w:rStyle w:val="SubtleEmphasis"/>
        </w:rPr>
        <w:t xml:space="preserve"> JĀ </w:t>
      </w:r>
      <w:r w:rsidR="004C21A1" w:rsidRPr="004C21A1">
        <w:rPr>
          <w:rStyle w:val="SubtleEmphasis"/>
          <w:i w:val="0"/>
        </w:rPr>
        <w:t>vai</w:t>
      </w:r>
      <w:r w:rsidR="004C21A1" w:rsidRPr="004C21A1">
        <w:rPr>
          <w:rStyle w:val="SubtleEmphasis"/>
        </w:rPr>
        <w:t xml:space="preserve"> NĒ</w:t>
      </w:r>
      <w:r w:rsidRPr="00530355">
        <w:t xml:space="preserve">. </w:t>
      </w:r>
    </w:p>
    <w:p w14:paraId="36385CE8" w14:textId="4D44D4AE" w:rsidR="00954AF9" w:rsidRPr="00530355" w:rsidRDefault="007F36FA" w:rsidP="00954AF9">
      <w:pPr>
        <w:pStyle w:val="ListParagraph"/>
      </w:pPr>
      <w:r w:rsidRPr="00530355">
        <w:t xml:space="preserve">Lai izmainītu iestatījumus, kas paliks spēkā nākamajām darba </w:t>
      </w:r>
      <w:proofErr w:type="spellStart"/>
      <w:r w:rsidRPr="00530355">
        <w:t>sessijām</w:t>
      </w:r>
      <w:proofErr w:type="spellEnd"/>
      <w:r w:rsidRPr="00530355">
        <w:t>, noklikšķiniet uz</w:t>
      </w:r>
      <w:r w:rsidR="00954AF9" w:rsidRPr="00530355">
        <w:t xml:space="preserve"> </w:t>
      </w:r>
      <w:r w:rsidRPr="00530355">
        <w:rPr>
          <w:rStyle w:val="Emphasis"/>
          <w:lang w:val="lv-LV"/>
        </w:rPr>
        <w:t>Labot profilu</w:t>
      </w:r>
      <w:r w:rsidR="00954AF9" w:rsidRPr="00530355">
        <w:t>.</w:t>
      </w:r>
    </w:p>
    <w:p w14:paraId="2B50FA63" w14:textId="1F6A05B5" w:rsidR="00954AF9" w:rsidRPr="00530355" w:rsidRDefault="00BA4AD2" w:rsidP="00954AF9">
      <w:pPr>
        <w:jc w:val="center"/>
      </w:pPr>
      <w:r>
        <w:rPr>
          <w:noProof/>
          <w:lang w:eastAsia="lv-LV"/>
        </w:rPr>
        <w:drawing>
          <wp:inline distT="0" distB="0" distL="0" distR="0" wp14:anchorId="73BF8C91" wp14:editId="09207117">
            <wp:extent cx="3277510" cy="24654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85" cy="247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27417" w14:textId="15527E98" w:rsidR="00954AF9" w:rsidRPr="00530355" w:rsidRDefault="007F36FA" w:rsidP="00954AF9">
      <w:pPr>
        <w:pStyle w:val="ListParagraph"/>
      </w:pPr>
      <w:r w:rsidRPr="00530355">
        <w:t xml:space="preserve">Sistēma atvērs </w:t>
      </w:r>
      <w:r w:rsidRPr="00530355">
        <w:rPr>
          <w:rStyle w:val="SubtleEmphasis"/>
        </w:rPr>
        <w:t>Lietot</w:t>
      </w:r>
      <w:r w:rsidRPr="00530355">
        <w:rPr>
          <w:rStyle w:val="SubtleEmphasis"/>
          <w:rFonts w:cs="Calibri"/>
        </w:rPr>
        <w:t>ā</w:t>
      </w:r>
      <w:r w:rsidRPr="00530355">
        <w:rPr>
          <w:rStyle w:val="SubtleEmphasis"/>
        </w:rPr>
        <w:t>ja profilu</w:t>
      </w:r>
      <w:r w:rsidRPr="00530355">
        <w:t xml:space="preserve"> rediģēšanas režīmā. Sadāļā </w:t>
      </w:r>
      <w:r w:rsidRPr="00530355">
        <w:rPr>
          <w:rStyle w:val="SubtleEmphasis"/>
        </w:rPr>
        <w:t xml:space="preserve">DATU APMAIŅA, </w:t>
      </w:r>
      <w:r w:rsidR="00591071">
        <w:t>ieklikšķiniet izvēles rūtiņā</w:t>
      </w:r>
      <w:r w:rsidRPr="00530355">
        <w:t>, lai atceltu datu apmaiņ</w:t>
      </w:r>
      <w:r w:rsidR="008226CE" w:rsidRPr="00530355">
        <w:t xml:space="preserve">u izmantojot JAVA </w:t>
      </w:r>
      <w:r w:rsidR="00467FCD">
        <w:t>sīklietotni</w:t>
      </w:r>
      <w:r w:rsidR="008226CE" w:rsidRPr="00530355">
        <w:t>. Noklikšķiniet</w:t>
      </w:r>
      <w:r w:rsidR="008226CE" w:rsidRPr="00530355">
        <w:rPr>
          <w:rStyle w:val="SubtleEmphasis"/>
        </w:rPr>
        <w:t xml:space="preserve"> </w:t>
      </w:r>
      <w:r w:rsidR="008226CE" w:rsidRPr="00530355">
        <w:rPr>
          <w:rStyle w:val="Emphasis"/>
          <w:lang w:val="lv-LV"/>
        </w:rPr>
        <w:t>Saglabāt</w:t>
      </w:r>
      <w:r w:rsidR="00954AF9" w:rsidRPr="00530355">
        <w:t>.</w:t>
      </w:r>
    </w:p>
    <w:p w14:paraId="688454A0" w14:textId="77777777" w:rsidR="00591071" w:rsidRDefault="00591071" w:rsidP="00954AF9">
      <w:r>
        <w:rPr>
          <w:noProof/>
          <w:lang w:eastAsia="lv-LV"/>
        </w:rPr>
        <w:lastRenderedPageBreak/>
        <w:drawing>
          <wp:inline distT="0" distB="0" distL="0" distR="0" wp14:anchorId="0FD611F8" wp14:editId="227C23E6">
            <wp:extent cx="2371725" cy="115252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DDBA1" w14:textId="37AF7663" w:rsidR="00954AF9" w:rsidRPr="00530355" w:rsidRDefault="008226CE" w:rsidP="00954AF9">
      <w:r w:rsidRPr="00530355">
        <w:t xml:space="preserve">Šie iestatījumi </w:t>
      </w:r>
      <w:r w:rsidR="003109B0" w:rsidRPr="00530355">
        <w:t xml:space="preserve">paliks spēkā nākamajām darba sesijām. </w:t>
      </w:r>
    </w:p>
    <w:p w14:paraId="20652F04" w14:textId="77777777" w:rsidR="00954AF9" w:rsidRPr="00530355" w:rsidRDefault="00954AF9" w:rsidP="00954AF9">
      <w:pPr>
        <w:rPr>
          <w:lang w:eastAsia="lv-LV"/>
        </w:rPr>
      </w:pPr>
    </w:p>
    <w:p w14:paraId="5C42681E" w14:textId="50CA5A1C" w:rsidR="0056604A" w:rsidRPr="00530355" w:rsidRDefault="003109B0" w:rsidP="0056604A">
      <w:pPr>
        <w:pStyle w:val="Heading2"/>
        <w:rPr>
          <w:lang w:val="lv-LV" w:eastAsia="lv-LV"/>
        </w:rPr>
      </w:pPr>
      <w:bookmarkStart w:id="11" w:name="_Toc498356160"/>
      <w:r w:rsidRPr="00530355">
        <w:rPr>
          <w:lang w:val="lv-LV" w:eastAsia="lv-LV"/>
        </w:rPr>
        <w:t>Datu apmaiņa bez JAVA</w:t>
      </w:r>
      <w:bookmarkEnd w:id="11"/>
      <w:r w:rsidRPr="00530355">
        <w:rPr>
          <w:lang w:val="lv-LV" w:eastAsia="lv-LV"/>
        </w:rPr>
        <w:t xml:space="preserve"> </w:t>
      </w:r>
    </w:p>
    <w:p w14:paraId="39870CE3" w14:textId="65099D9C" w:rsidR="003109B0" w:rsidRPr="00530355" w:rsidRDefault="003109B0" w:rsidP="0056604A">
      <w:pPr>
        <w:rPr>
          <w:rStyle w:val="Emphasis"/>
          <w:lang w:val="lv-LV"/>
        </w:rPr>
      </w:pPr>
      <w:r w:rsidRPr="00530355">
        <w:rPr>
          <w:lang w:eastAsia="lv-LV"/>
        </w:rPr>
        <w:t>Lai strādātu ar sistēmu, t.i. iesniegtu informāciju un pievienotu pieteikumam</w:t>
      </w:r>
      <w:r w:rsidR="00BA4AD2" w:rsidRPr="00BA4AD2">
        <w:rPr>
          <w:lang w:eastAsia="lv-LV"/>
        </w:rPr>
        <w:t xml:space="preserve"> </w:t>
      </w:r>
      <w:r w:rsidR="00BA4AD2" w:rsidRPr="00530355">
        <w:rPr>
          <w:lang w:eastAsia="lv-LV"/>
        </w:rPr>
        <w:t>datnes</w:t>
      </w:r>
      <w:r w:rsidRPr="00530355">
        <w:rPr>
          <w:lang w:eastAsia="lv-LV"/>
        </w:rPr>
        <w:t>, izmantojot pieejamos Internet</w:t>
      </w:r>
      <w:r w:rsidR="00BA4AD2">
        <w:rPr>
          <w:lang w:eastAsia="lv-LV"/>
        </w:rPr>
        <w:t>a</w:t>
      </w:r>
      <w:r w:rsidRPr="00530355">
        <w:rPr>
          <w:lang w:eastAsia="lv-LV"/>
        </w:rPr>
        <w:t xml:space="preserve"> </w:t>
      </w:r>
      <w:proofErr w:type="spellStart"/>
      <w:r w:rsidRPr="00530355">
        <w:rPr>
          <w:lang w:eastAsia="lv-LV"/>
        </w:rPr>
        <w:t>pārūkus</w:t>
      </w:r>
      <w:proofErr w:type="spellEnd"/>
      <w:r w:rsidRPr="00530355">
        <w:rPr>
          <w:lang w:eastAsia="lv-LV"/>
        </w:rPr>
        <w:t>, kuri parasti neatbalsta JAVA</w:t>
      </w:r>
      <w:r w:rsidR="00467FCD">
        <w:rPr>
          <w:lang w:eastAsia="lv-LV"/>
        </w:rPr>
        <w:t xml:space="preserve"> sīklietotnes</w:t>
      </w:r>
      <w:r w:rsidRPr="00530355">
        <w:rPr>
          <w:lang w:eastAsia="lv-LV"/>
        </w:rPr>
        <w:t xml:space="preserve">, </w:t>
      </w:r>
      <w:r w:rsidR="00BA4AD2">
        <w:rPr>
          <w:lang w:eastAsia="lv-LV"/>
        </w:rPr>
        <w:t xml:space="preserve">pieteikuma formā </w:t>
      </w:r>
      <w:r w:rsidRPr="00530355">
        <w:rPr>
          <w:lang w:eastAsia="lv-LV"/>
        </w:rPr>
        <w:t>i</w:t>
      </w:r>
      <w:r w:rsidR="00BA4AD2">
        <w:rPr>
          <w:lang w:eastAsia="lv-LV"/>
        </w:rPr>
        <w:t>e</w:t>
      </w:r>
      <w:r w:rsidRPr="00530355">
        <w:rPr>
          <w:lang w:eastAsia="lv-LV"/>
        </w:rPr>
        <w:t xml:space="preserve">klikšķiniet izvēles rūtiņā </w:t>
      </w:r>
      <w:r w:rsidRPr="00530355">
        <w:rPr>
          <w:rStyle w:val="Emphasis"/>
          <w:lang w:val="lv-LV"/>
        </w:rPr>
        <w:t>Datu apmaiņa bez JAVA</w:t>
      </w:r>
    </w:p>
    <w:p w14:paraId="35B09094" w14:textId="0A75B515" w:rsidR="00126BF7" w:rsidRPr="00530355" w:rsidRDefault="00591071" w:rsidP="003109B0">
      <w:pPr>
        <w:jc w:val="center"/>
        <w:rPr>
          <w:lang w:eastAsia="lv-LV"/>
        </w:rPr>
      </w:pPr>
      <w:r>
        <w:rPr>
          <w:noProof/>
          <w:lang w:eastAsia="lv-LV"/>
        </w:rPr>
        <w:drawing>
          <wp:inline distT="0" distB="0" distL="0" distR="0" wp14:anchorId="374C2C25" wp14:editId="28E23E1D">
            <wp:extent cx="5734050" cy="25908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37A07" w14:textId="759CEFE0" w:rsidR="00126BF7" w:rsidRPr="00530355" w:rsidRDefault="003109B0" w:rsidP="00887C4E">
      <w:pPr>
        <w:pStyle w:val="ListParagraph"/>
        <w:numPr>
          <w:ilvl w:val="0"/>
          <w:numId w:val="17"/>
        </w:numPr>
        <w:rPr>
          <w:lang w:eastAsia="lv-LV"/>
        </w:rPr>
      </w:pPr>
      <w:bookmarkStart w:id="12" w:name="OLE_LINK12"/>
      <w:bookmarkStart w:id="13" w:name="OLE_LINK13"/>
      <w:r w:rsidRPr="00530355">
        <w:rPr>
          <w:lang w:eastAsia="lv-LV"/>
        </w:rPr>
        <w:t xml:space="preserve">Nospiediet komandpogu </w:t>
      </w:r>
      <w:r w:rsidR="00887C4E" w:rsidRPr="00530355">
        <w:rPr>
          <w:lang w:eastAsia="lv-LV"/>
        </w:rPr>
        <w:t xml:space="preserve"> </w:t>
      </w:r>
      <w:r w:rsidRPr="00530355">
        <w:rPr>
          <w:rStyle w:val="Emphasis"/>
          <w:lang w:val="lv-LV" w:eastAsia="lv-LV"/>
        </w:rPr>
        <w:t>Pievienot datni</w:t>
      </w:r>
      <w:r w:rsidR="00887C4E" w:rsidRPr="00530355">
        <w:rPr>
          <w:lang w:eastAsia="lv-LV"/>
        </w:rPr>
        <w:t>.</w:t>
      </w:r>
    </w:p>
    <w:p w14:paraId="7AA125E7" w14:textId="18FD0DAC" w:rsidR="0056604A" w:rsidRPr="00530355" w:rsidRDefault="003109B0" w:rsidP="00887C4E">
      <w:pPr>
        <w:pStyle w:val="ListParagraph"/>
        <w:rPr>
          <w:lang w:eastAsia="lv-LV"/>
        </w:rPr>
      </w:pPr>
      <w:bookmarkStart w:id="14" w:name="OLE_LINK11"/>
      <w:r w:rsidRPr="00530355">
        <w:rPr>
          <w:lang w:eastAsia="lv-LV"/>
        </w:rPr>
        <w:t xml:space="preserve">Pārlūka logā </w:t>
      </w:r>
      <w:proofErr w:type="spellStart"/>
      <w:r w:rsidRPr="00530355">
        <w:rPr>
          <w:lang w:eastAsia="lv-LV"/>
        </w:rPr>
        <w:t>izvēlietes</w:t>
      </w:r>
      <w:proofErr w:type="spellEnd"/>
      <w:r w:rsidRPr="00530355">
        <w:rPr>
          <w:lang w:eastAsia="lv-LV"/>
        </w:rPr>
        <w:t xml:space="preserve"> </w:t>
      </w:r>
      <w:r w:rsidR="00126BF7" w:rsidRPr="00530355">
        <w:rPr>
          <w:lang w:eastAsia="lv-LV"/>
        </w:rPr>
        <w:t xml:space="preserve"> </w:t>
      </w:r>
      <w:proofErr w:type="spellStart"/>
      <w:r w:rsidR="00126BF7" w:rsidRPr="00530355">
        <w:rPr>
          <w:rStyle w:val="SubtleEmphasis"/>
        </w:rPr>
        <w:t>Open</w:t>
      </w:r>
      <w:proofErr w:type="spellEnd"/>
      <w:r w:rsidR="00126BF7" w:rsidRPr="00530355">
        <w:rPr>
          <w:lang w:eastAsia="lv-LV"/>
        </w:rPr>
        <w:t xml:space="preserve"> </w:t>
      </w:r>
      <w:r w:rsidRPr="00530355">
        <w:rPr>
          <w:lang w:eastAsia="lv-LV"/>
        </w:rPr>
        <w:t>un nospiediet komandpogu</w:t>
      </w:r>
      <w:r w:rsidR="00126BF7" w:rsidRPr="00530355">
        <w:rPr>
          <w:lang w:eastAsia="lv-LV"/>
        </w:rPr>
        <w:t xml:space="preserve"> </w:t>
      </w:r>
      <w:proofErr w:type="spellStart"/>
      <w:r w:rsidR="00126BF7" w:rsidRPr="00530355">
        <w:rPr>
          <w:rStyle w:val="Emphasis"/>
          <w:lang w:val="lv-LV"/>
        </w:rPr>
        <w:t>Open</w:t>
      </w:r>
      <w:proofErr w:type="spellEnd"/>
      <w:r w:rsidR="00126BF7" w:rsidRPr="00530355">
        <w:rPr>
          <w:lang w:eastAsia="lv-LV"/>
        </w:rPr>
        <w:t>.</w:t>
      </w:r>
    </w:p>
    <w:p w14:paraId="13381B69" w14:textId="1DFFEFFA" w:rsidR="0056604A" w:rsidRPr="00530355" w:rsidRDefault="00B002C0" w:rsidP="009D3B3C">
      <w:pPr>
        <w:jc w:val="center"/>
        <w:rPr>
          <w:lang w:eastAsia="lv-LV"/>
        </w:rPr>
      </w:pPr>
      <w:r w:rsidRPr="00530355">
        <w:rPr>
          <w:noProof/>
          <w:lang w:eastAsia="lv-LV"/>
        </w:rPr>
        <w:lastRenderedPageBreak/>
        <w:drawing>
          <wp:inline distT="0" distB="0" distL="0" distR="0" wp14:anchorId="74E0F719" wp14:editId="1C4C48D7">
            <wp:extent cx="3480331" cy="1704109"/>
            <wp:effectExtent l="0" t="0" r="635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86778" cy="170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1ED90" w14:textId="41D2F663" w:rsidR="00887C4E" w:rsidRPr="00530355" w:rsidRDefault="001E068F" w:rsidP="00887C4E">
      <w:pPr>
        <w:pStyle w:val="ListParagraph"/>
        <w:rPr>
          <w:lang w:eastAsia="lv-LV"/>
        </w:rPr>
      </w:pPr>
      <w:r w:rsidRPr="00530355">
        <w:rPr>
          <w:lang w:eastAsia="lv-LV"/>
        </w:rPr>
        <w:t xml:space="preserve">Izvēlētā datne tiks pievienota pieteikumam un parādīsies sadaļā </w:t>
      </w:r>
      <w:r w:rsidRPr="00530355">
        <w:rPr>
          <w:rStyle w:val="SubtleEmphasis"/>
        </w:rPr>
        <w:t>PIEVIENOTĀS DATNES</w:t>
      </w:r>
      <w:r w:rsidR="00887C4E" w:rsidRPr="00530355">
        <w:rPr>
          <w:lang w:eastAsia="lv-LV"/>
        </w:rPr>
        <w:t>.</w:t>
      </w:r>
    </w:p>
    <w:bookmarkEnd w:id="14"/>
    <w:p w14:paraId="7CD2BF1E" w14:textId="51E5BB1F" w:rsidR="00B1754A" w:rsidRPr="00530355" w:rsidRDefault="001E068F" w:rsidP="00B1754A">
      <w:pPr>
        <w:rPr>
          <w:lang w:eastAsia="lv-LV"/>
        </w:rPr>
      </w:pPr>
      <w:r w:rsidRPr="00530355">
        <w:rPr>
          <w:lang w:eastAsia="lv-LV"/>
        </w:rPr>
        <w:t xml:space="preserve">Lūdzu ņemiet vērā, ka šajā gadījumā </w:t>
      </w:r>
      <w:r w:rsidR="00B1754A" w:rsidRPr="00530355">
        <w:rPr>
          <w:lang w:eastAsia="lv-LV"/>
        </w:rPr>
        <w:t>CRC</w:t>
      </w:r>
      <w:r w:rsidR="00B07864" w:rsidRPr="00530355">
        <w:rPr>
          <w:lang w:eastAsia="lv-LV"/>
        </w:rPr>
        <w:t>32Q</w:t>
      </w:r>
      <w:r w:rsidR="00B1754A" w:rsidRPr="00530355">
        <w:rPr>
          <w:lang w:eastAsia="lv-LV"/>
        </w:rPr>
        <w:t xml:space="preserve"> v</w:t>
      </w:r>
      <w:r w:rsidRPr="00530355">
        <w:rPr>
          <w:lang w:eastAsia="lv-LV"/>
        </w:rPr>
        <w:t>ērtība netiks identificēta automātiski. Lietotājs ir atbildīgs par CRC32Q vērtības uzrādīšanu tai datnei, kuru viņš pievieno</w:t>
      </w:r>
      <w:r w:rsidR="00B1754A" w:rsidRPr="00530355">
        <w:rPr>
          <w:lang w:eastAsia="lv-LV"/>
        </w:rPr>
        <w:t>.</w:t>
      </w:r>
    </w:p>
    <w:bookmarkEnd w:id="12"/>
    <w:bookmarkEnd w:id="13"/>
    <w:p w14:paraId="58420527" w14:textId="2AA88C59" w:rsidR="0056604A" w:rsidRPr="00530355" w:rsidRDefault="00591071" w:rsidP="0056604A">
      <w:pPr>
        <w:rPr>
          <w:lang w:eastAsia="lv-LV"/>
        </w:rPr>
      </w:pPr>
      <w:r>
        <w:rPr>
          <w:noProof/>
          <w:lang w:eastAsia="lv-LV"/>
        </w:rPr>
        <w:drawing>
          <wp:inline distT="0" distB="0" distL="0" distR="0" wp14:anchorId="5CB4CFF0" wp14:editId="104B0FC4">
            <wp:extent cx="5760720" cy="1463040"/>
            <wp:effectExtent l="0" t="0" r="0" b="381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5DE94" w14:textId="56FB868F" w:rsidR="00406CBC" w:rsidRPr="00530355" w:rsidRDefault="001E068F" w:rsidP="00406CBC">
      <w:pPr>
        <w:pStyle w:val="ListParagraph"/>
        <w:rPr>
          <w:lang w:eastAsia="lv-LV"/>
        </w:rPr>
      </w:pPr>
      <w:r w:rsidRPr="00530355">
        <w:rPr>
          <w:lang w:eastAsia="lv-LV"/>
        </w:rPr>
        <w:t xml:space="preserve">Lai saglabātu ievadīto informāciju, nospiediet komandpogu </w:t>
      </w:r>
      <w:r w:rsidRPr="00530355">
        <w:rPr>
          <w:rStyle w:val="Emphasis"/>
          <w:lang w:val="lv-LV"/>
        </w:rPr>
        <w:t>IESNIEGT</w:t>
      </w:r>
      <w:r w:rsidR="00406CBC" w:rsidRPr="00530355">
        <w:rPr>
          <w:lang w:eastAsia="lv-LV"/>
        </w:rPr>
        <w:t>.</w:t>
      </w:r>
    </w:p>
    <w:p w14:paraId="28BCFED8" w14:textId="77777777" w:rsidR="008B0FB0" w:rsidRPr="008B0FB0" w:rsidRDefault="001E068F" w:rsidP="00B002C0">
      <w:pPr>
        <w:pStyle w:val="ListParagraph"/>
        <w:rPr>
          <w:rStyle w:val="SubtleEmphasis"/>
          <w:i w:val="0"/>
          <w:sz w:val="24"/>
          <w:lang w:eastAsia="lv-LV"/>
        </w:rPr>
      </w:pPr>
      <w:r w:rsidRPr="00530355">
        <w:rPr>
          <w:lang w:eastAsia="lv-LV"/>
        </w:rPr>
        <w:t xml:space="preserve">Pievienoto datņu nosaukumi tiks attēloti pieteikuma sadaļā </w:t>
      </w:r>
      <w:r w:rsidRPr="00530355">
        <w:rPr>
          <w:rStyle w:val="SubtleEmphasis"/>
        </w:rPr>
        <w:t>PIEVIENOTĀS DATNES</w:t>
      </w:r>
      <w:r w:rsidR="008B0FB0">
        <w:rPr>
          <w:rStyle w:val="SubtleEmphasis"/>
        </w:rPr>
        <w:t xml:space="preserve">, </w:t>
      </w:r>
      <w:r w:rsidR="008B0FB0" w:rsidRPr="008B0FB0">
        <w:rPr>
          <w:rStyle w:val="SubtleEmphasis"/>
          <w:i w:val="0"/>
        </w:rPr>
        <w:t xml:space="preserve">ja tas ir jauns pieteikums </w:t>
      </w:r>
    </w:p>
    <w:p w14:paraId="352D007A" w14:textId="2859C31F" w:rsidR="008B0FB0" w:rsidRPr="008B0FB0" w:rsidRDefault="008B0FB0" w:rsidP="008B0FB0">
      <w:pPr>
        <w:ind w:left="357"/>
        <w:rPr>
          <w:rStyle w:val="SubtleEmphasis"/>
          <w:i w:val="0"/>
          <w:sz w:val="24"/>
          <w:lang w:eastAsia="lv-LV"/>
        </w:rPr>
      </w:pPr>
      <w:r>
        <w:rPr>
          <w:rStyle w:val="SubtleEmphasis"/>
          <w:i w:val="0"/>
          <w:noProof/>
          <w:sz w:val="24"/>
          <w:lang w:eastAsia="lv-LV"/>
        </w:rPr>
        <w:drawing>
          <wp:inline distT="0" distB="0" distL="0" distR="0" wp14:anchorId="2A30098C" wp14:editId="20510A78">
            <wp:extent cx="5295900" cy="1647809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606" cy="165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2DAE2" w14:textId="758973D1" w:rsidR="00B002C0" w:rsidRPr="00530355" w:rsidRDefault="008B0FB0" w:rsidP="008B0FB0">
      <w:pPr>
        <w:ind w:left="714"/>
        <w:rPr>
          <w:lang w:eastAsia="lv-LV"/>
        </w:rPr>
      </w:pPr>
      <w:r w:rsidRPr="008B0FB0">
        <w:rPr>
          <w:rStyle w:val="SubtleEmphasis"/>
          <w:i w:val="0"/>
        </w:rPr>
        <w:t>vai sadaļā</w:t>
      </w:r>
      <w:r>
        <w:rPr>
          <w:rStyle w:val="SubtleEmphasis"/>
        </w:rPr>
        <w:t xml:space="preserve"> KOMENTĀRI UN ATJAUNINĀJUMI</w:t>
      </w:r>
      <w:r w:rsidRPr="008B0FB0">
        <w:rPr>
          <w:rStyle w:val="SubtleEmphasis"/>
          <w:i w:val="0"/>
        </w:rPr>
        <w:t>, ja ir veikta pieteikuma aktualizēšana un papildināšana.</w:t>
      </w:r>
    </w:p>
    <w:p w14:paraId="45E01DC4" w14:textId="40521A05" w:rsidR="00406CBC" w:rsidRPr="00530355" w:rsidRDefault="008B0FB0" w:rsidP="00B002C0">
      <w:pPr>
        <w:rPr>
          <w:lang w:eastAsia="lv-LV"/>
        </w:rPr>
      </w:pPr>
      <w:r>
        <w:rPr>
          <w:noProof/>
          <w:lang w:eastAsia="lv-LV"/>
        </w:rPr>
        <w:lastRenderedPageBreak/>
        <w:drawing>
          <wp:inline distT="0" distB="0" distL="0" distR="0" wp14:anchorId="23DD27CE" wp14:editId="41F3C825">
            <wp:extent cx="5724525" cy="2057400"/>
            <wp:effectExtent l="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C8A59" w14:textId="77777777" w:rsidR="0056604A" w:rsidRPr="00530355" w:rsidRDefault="0056604A" w:rsidP="0056604A">
      <w:pPr>
        <w:rPr>
          <w:lang w:eastAsia="lv-LV"/>
        </w:rPr>
      </w:pPr>
    </w:p>
    <w:p w14:paraId="7CE468B9" w14:textId="1998A7A3" w:rsidR="0056604A" w:rsidRPr="00530355" w:rsidRDefault="001E068F" w:rsidP="0056604A">
      <w:pPr>
        <w:pStyle w:val="Heading2"/>
        <w:rPr>
          <w:lang w:val="lv-LV" w:eastAsia="lv-LV"/>
        </w:rPr>
      </w:pPr>
      <w:bookmarkStart w:id="15" w:name="_Ref472936734"/>
      <w:bookmarkStart w:id="16" w:name="_Ref472936739"/>
      <w:bookmarkStart w:id="17" w:name="_Toc498356161"/>
      <w:r w:rsidRPr="00530355">
        <w:rPr>
          <w:lang w:val="lv-LV" w:eastAsia="lv-LV"/>
        </w:rPr>
        <w:t>Datu apmaiņa ar</w:t>
      </w:r>
      <w:r w:rsidR="007232EC" w:rsidRPr="00530355">
        <w:rPr>
          <w:lang w:val="lv-LV" w:eastAsia="lv-LV"/>
        </w:rPr>
        <w:t xml:space="preserve"> </w:t>
      </w:r>
      <w:r w:rsidR="0056604A" w:rsidRPr="00530355">
        <w:rPr>
          <w:lang w:val="lv-LV" w:eastAsia="lv-LV"/>
        </w:rPr>
        <w:t>JAVA</w:t>
      </w:r>
      <w:bookmarkEnd w:id="15"/>
      <w:bookmarkEnd w:id="16"/>
      <w:bookmarkEnd w:id="17"/>
    </w:p>
    <w:p w14:paraId="61926CBA" w14:textId="44B7F680" w:rsidR="0056604A" w:rsidRPr="00530355" w:rsidRDefault="00F40483" w:rsidP="0056604A">
      <w:pPr>
        <w:jc w:val="left"/>
      </w:pPr>
      <w:r w:rsidRPr="00530355">
        <w:t xml:space="preserve">Lai iesniegtu datnes izmantojot JAVA </w:t>
      </w:r>
      <w:r w:rsidR="002342BE">
        <w:t>sīklietotnes</w:t>
      </w:r>
      <w:r w:rsidR="002342BE" w:rsidRPr="00530355">
        <w:t xml:space="preserve"> </w:t>
      </w:r>
      <w:r w:rsidRPr="00530355">
        <w:t>atbalstu, kas automātiski ģenerē iesniegto datņu CRC320Q vērtību</w:t>
      </w:r>
      <w:r w:rsidR="0056604A" w:rsidRPr="00530355">
        <w:t xml:space="preserve">, </w:t>
      </w:r>
      <w:r w:rsidRPr="00530355">
        <w:t xml:space="preserve">izņemiet atzīmi no izvēles rūtiņas </w:t>
      </w:r>
      <w:r w:rsidRPr="00530355">
        <w:rPr>
          <w:rStyle w:val="Emphasis"/>
          <w:lang w:val="lv-LV"/>
        </w:rPr>
        <w:t>Datu apmaiņa bez JAVA</w:t>
      </w:r>
      <w:r w:rsidR="0056604A" w:rsidRPr="00530355">
        <w:rPr>
          <w:rStyle w:val="Emphasis"/>
          <w:lang w:val="lv-LV"/>
        </w:rPr>
        <w:t xml:space="preserve"> </w:t>
      </w:r>
      <w:proofErr w:type="spellStart"/>
      <w:r w:rsidR="0056604A" w:rsidRPr="00530355">
        <w:rPr>
          <w:rStyle w:val="Emphasis"/>
          <w:lang w:val="lv-LV"/>
        </w:rPr>
        <w:t>exchange</w:t>
      </w:r>
      <w:proofErr w:type="spellEnd"/>
      <w:r w:rsidR="0056604A" w:rsidRPr="00530355">
        <w:rPr>
          <w:rStyle w:val="Emphasis"/>
          <w:lang w:val="lv-LV"/>
        </w:rPr>
        <w:t xml:space="preserve"> </w:t>
      </w:r>
      <w:proofErr w:type="spellStart"/>
      <w:r w:rsidR="0056604A" w:rsidRPr="00530355">
        <w:rPr>
          <w:rStyle w:val="Emphasis"/>
          <w:lang w:val="lv-LV"/>
        </w:rPr>
        <w:t>without</w:t>
      </w:r>
      <w:proofErr w:type="spellEnd"/>
      <w:r w:rsidR="0056604A" w:rsidRPr="00530355">
        <w:rPr>
          <w:rStyle w:val="Emphasis"/>
          <w:lang w:val="lv-LV"/>
        </w:rPr>
        <w:t xml:space="preserve"> JAVA</w:t>
      </w:r>
      <w:r w:rsidR="0056604A" w:rsidRPr="00530355">
        <w:rPr>
          <w:lang w:eastAsia="lv-LV"/>
        </w:rPr>
        <w:t xml:space="preserve"> </w:t>
      </w:r>
      <w:r w:rsidR="008726DD" w:rsidRPr="00530355">
        <w:rPr>
          <w:noProof/>
          <w:lang w:eastAsia="lv-LV"/>
        </w:rPr>
        <w:drawing>
          <wp:inline distT="0" distB="0" distL="0" distR="0" wp14:anchorId="6A6C9D4D" wp14:editId="61E8E45B">
            <wp:extent cx="2466975" cy="342900"/>
            <wp:effectExtent l="0" t="0" r="952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0355">
        <w:rPr>
          <w:lang w:eastAsia="lv-LV"/>
        </w:rPr>
        <w:t>, lai tā paliktu tukša.</w:t>
      </w:r>
    </w:p>
    <w:p w14:paraId="49620E96" w14:textId="7E70B00B" w:rsidR="004906BD" w:rsidRPr="00530355" w:rsidRDefault="00F40483" w:rsidP="0056604A">
      <w:pPr>
        <w:rPr>
          <w:lang w:eastAsia="lv-LV"/>
        </w:rPr>
      </w:pPr>
      <w:r w:rsidRPr="00530355">
        <w:rPr>
          <w:lang w:eastAsia="lv-LV"/>
        </w:rPr>
        <w:t xml:space="preserve">Lūdzu ņemiet vērā, lai lietotu JAVA </w:t>
      </w:r>
      <w:r w:rsidR="002342BE">
        <w:rPr>
          <w:lang w:eastAsia="lv-LV"/>
        </w:rPr>
        <w:t>sīklietotni</w:t>
      </w:r>
      <w:r w:rsidRPr="00530355">
        <w:rPr>
          <w:lang w:eastAsia="lv-LV"/>
        </w:rPr>
        <w:t xml:space="preserve">, lietotāja datorā jābūt instalētai </w:t>
      </w:r>
      <w:bookmarkStart w:id="18" w:name="OLE_LINK10"/>
      <w:r w:rsidRPr="00530355">
        <w:rPr>
          <w:lang w:eastAsia="lv-LV"/>
        </w:rPr>
        <w:t xml:space="preserve">videi </w:t>
      </w:r>
      <w:r w:rsidR="004906BD" w:rsidRPr="00530355">
        <w:rPr>
          <w:lang w:eastAsia="lv-LV"/>
        </w:rPr>
        <w:t xml:space="preserve">Java </w:t>
      </w:r>
      <w:proofErr w:type="spellStart"/>
      <w:r w:rsidR="004906BD" w:rsidRPr="00530355">
        <w:rPr>
          <w:lang w:eastAsia="lv-LV"/>
        </w:rPr>
        <w:t>Runtime</w:t>
      </w:r>
      <w:proofErr w:type="spellEnd"/>
      <w:r w:rsidR="004906BD" w:rsidRPr="00530355">
        <w:rPr>
          <w:lang w:eastAsia="lv-LV"/>
        </w:rPr>
        <w:t xml:space="preserve"> </w:t>
      </w:r>
      <w:proofErr w:type="spellStart"/>
      <w:r w:rsidR="004906BD" w:rsidRPr="00530355">
        <w:rPr>
          <w:lang w:eastAsia="lv-LV"/>
        </w:rPr>
        <w:t>Environment</w:t>
      </w:r>
      <w:proofErr w:type="spellEnd"/>
      <w:r w:rsidRPr="00530355">
        <w:rPr>
          <w:lang w:eastAsia="lv-LV"/>
        </w:rPr>
        <w:t xml:space="preserve">, kā arī Interneta pārlūkam ir jāatbalsta </w:t>
      </w:r>
      <w:bookmarkEnd w:id="18"/>
      <w:r w:rsidRPr="00530355">
        <w:rPr>
          <w:lang w:eastAsia="lv-LV"/>
        </w:rPr>
        <w:t>un jāļauj darboties  JAVA spraudnim (</w:t>
      </w:r>
      <w:proofErr w:type="spellStart"/>
      <w:r w:rsidRPr="00530355">
        <w:rPr>
          <w:lang w:eastAsia="lv-LV"/>
        </w:rPr>
        <w:t>plugin</w:t>
      </w:r>
      <w:proofErr w:type="spellEnd"/>
      <w:r w:rsidRPr="00530355">
        <w:rPr>
          <w:lang w:eastAsia="lv-LV"/>
        </w:rPr>
        <w:t>)</w:t>
      </w:r>
      <w:r w:rsidR="004906BD" w:rsidRPr="00530355">
        <w:rPr>
          <w:lang w:eastAsia="lv-LV"/>
        </w:rPr>
        <w:t>.</w:t>
      </w:r>
    </w:p>
    <w:p w14:paraId="51D6635D" w14:textId="1B82E740" w:rsidR="0056604A" w:rsidRPr="00530355" w:rsidRDefault="00F40483" w:rsidP="0056604A">
      <w:pPr>
        <w:rPr>
          <w:lang w:eastAsia="lv-LV"/>
        </w:rPr>
      </w:pPr>
      <w:bookmarkStart w:id="19" w:name="OLE_LINK7"/>
      <w:bookmarkStart w:id="20" w:name="OLE_LINK8"/>
      <w:bookmarkStart w:id="21" w:name="OLE_LINK9"/>
      <w:r w:rsidRPr="00530355">
        <w:rPr>
          <w:lang w:eastAsia="lv-LV"/>
        </w:rPr>
        <w:t xml:space="preserve">Šajā gadījumā nospiežot komandpogu </w:t>
      </w:r>
      <w:r w:rsidRPr="00530355">
        <w:rPr>
          <w:rStyle w:val="Emphasis"/>
          <w:lang w:val="lv-LV"/>
        </w:rPr>
        <w:t>Pievienot datni</w:t>
      </w:r>
      <w:r w:rsidRPr="00530355">
        <w:t>, sistēma parādīs brīdinājumu:</w:t>
      </w:r>
      <w:r w:rsidRPr="00530355">
        <w:rPr>
          <w:rStyle w:val="Emphasis"/>
          <w:lang w:val="lv-LV"/>
        </w:rPr>
        <w:t xml:space="preserve"> </w:t>
      </w:r>
      <w:r w:rsidR="0056604A" w:rsidRPr="00530355">
        <w:rPr>
          <w:lang w:eastAsia="lv-LV"/>
        </w:rPr>
        <w:t xml:space="preserve"> </w:t>
      </w:r>
    </w:p>
    <w:bookmarkEnd w:id="19"/>
    <w:bookmarkEnd w:id="20"/>
    <w:bookmarkEnd w:id="21"/>
    <w:p w14:paraId="28AEBC94" w14:textId="77777777" w:rsidR="0056604A" w:rsidRPr="00530355" w:rsidRDefault="0056604A" w:rsidP="00BE1DC3">
      <w:pPr>
        <w:jc w:val="center"/>
        <w:rPr>
          <w:lang w:eastAsia="lv-LV"/>
        </w:rPr>
      </w:pPr>
      <w:r w:rsidRPr="00530355">
        <w:rPr>
          <w:noProof/>
          <w:lang w:eastAsia="lv-LV"/>
        </w:rPr>
        <w:drawing>
          <wp:inline distT="0" distB="0" distL="0" distR="0" wp14:anchorId="77F60906" wp14:editId="34C51F3F">
            <wp:extent cx="3543300" cy="1252021"/>
            <wp:effectExtent l="0" t="0" r="0" b="571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689" cy="125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552C8" w14:textId="4A696114" w:rsidR="0056604A" w:rsidRPr="00530355" w:rsidRDefault="00F40483" w:rsidP="0056604A">
      <w:pPr>
        <w:jc w:val="left"/>
      </w:pPr>
      <w:r w:rsidRPr="00530355">
        <w:t>Lietotājam jāseko norādītajām JAVA instrukcijām, lai veiktu datņu lejupielād</w:t>
      </w:r>
      <w:r w:rsidR="002342BE">
        <w:t>i</w:t>
      </w:r>
      <w:r w:rsidRPr="00530355">
        <w:t xml:space="preserve"> un augšupielādi.</w:t>
      </w:r>
      <w:r w:rsidR="0056604A" w:rsidRPr="00530355">
        <w:t xml:space="preserve"> </w:t>
      </w:r>
    </w:p>
    <w:p w14:paraId="5FC59467" w14:textId="381A9EE0" w:rsidR="0056604A" w:rsidRPr="00530355" w:rsidRDefault="00E634DD" w:rsidP="00BE1DC3">
      <w:pPr>
        <w:jc w:val="center"/>
      </w:pPr>
      <w:r>
        <w:rPr>
          <w:noProof/>
          <w:lang w:eastAsia="lv-LV"/>
        </w:rPr>
        <w:lastRenderedPageBreak/>
        <w:drawing>
          <wp:inline distT="0" distB="0" distL="0" distR="0" wp14:anchorId="704DB75C" wp14:editId="70804944">
            <wp:extent cx="5267325" cy="1885950"/>
            <wp:effectExtent l="0" t="0" r="952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B13C7" w14:textId="62CDFB1D" w:rsidR="0056604A" w:rsidRPr="00530355" w:rsidRDefault="00807ACF" w:rsidP="0056604A">
      <w:r w:rsidRPr="00530355">
        <w:rPr>
          <w:noProof/>
          <w:lang w:eastAsia="lv-LV"/>
        </w:rPr>
        <w:t xml:space="preserve">Izmantojot JAVA </w:t>
      </w:r>
      <w:r w:rsidR="002342BE">
        <w:rPr>
          <w:noProof/>
          <w:lang w:eastAsia="lv-LV"/>
        </w:rPr>
        <w:t>sīklietotni</w:t>
      </w:r>
      <w:r w:rsidR="002342BE" w:rsidRPr="00530355">
        <w:rPr>
          <w:noProof/>
          <w:lang w:eastAsia="lv-LV"/>
        </w:rPr>
        <w:t xml:space="preserve"> </w:t>
      </w:r>
      <w:r w:rsidRPr="00530355">
        <w:rPr>
          <w:noProof/>
          <w:lang w:eastAsia="lv-LV"/>
        </w:rPr>
        <w:t xml:space="preserve">datu apmaiņai (datņu lejupielāde un augšupielāde), datņu CRC32Q vērtības pārbaude tiek veikta automātiski. </w:t>
      </w:r>
    </w:p>
    <w:p w14:paraId="18AE3501" w14:textId="6FAB54CE" w:rsidR="00B81977" w:rsidRPr="00530355" w:rsidRDefault="00B81977" w:rsidP="00581A38">
      <w:pPr>
        <w:pStyle w:val="Heading3"/>
        <w:rPr>
          <w:lang w:val="lv-LV"/>
        </w:rPr>
      </w:pPr>
      <w:bookmarkStart w:id="22" w:name="_Toc498356162"/>
      <w:r w:rsidRPr="00530355">
        <w:rPr>
          <w:lang w:val="lv-LV"/>
        </w:rPr>
        <w:t xml:space="preserve">JAVA </w:t>
      </w:r>
      <w:r w:rsidR="002342BE">
        <w:rPr>
          <w:lang w:val="lv-LV"/>
        </w:rPr>
        <w:t>SĪ</w:t>
      </w:r>
      <w:r w:rsidR="00E86232">
        <w:rPr>
          <w:lang w:val="lv-LV"/>
        </w:rPr>
        <w:t>K</w:t>
      </w:r>
      <w:r w:rsidR="002342BE">
        <w:rPr>
          <w:lang w:val="lv-LV"/>
        </w:rPr>
        <w:t>LIETOTNE,</w:t>
      </w:r>
      <w:r w:rsidR="002342BE" w:rsidRPr="00530355">
        <w:rPr>
          <w:lang w:val="lv-LV"/>
        </w:rPr>
        <w:t xml:space="preserve"> </w:t>
      </w:r>
      <w:r w:rsidR="00B57C59" w:rsidRPr="00530355">
        <w:rPr>
          <w:lang w:val="lv-LV"/>
        </w:rPr>
        <w:t xml:space="preserve">augšupielāde ar </w:t>
      </w:r>
      <w:r w:rsidR="008726DD" w:rsidRPr="00530355">
        <w:rPr>
          <w:lang w:val="lv-LV"/>
        </w:rPr>
        <w:t xml:space="preserve">Microsoft INTERNET </w:t>
      </w:r>
      <w:r w:rsidRPr="00530355">
        <w:rPr>
          <w:lang w:val="lv-LV"/>
        </w:rPr>
        <w:t>EXPLORER</w:t>
      </w:r>
      <w:bookmarkEnd w:id="22"/>
    </w:p>
    <w:p w14:paraId="0F7D9FA8" w14:textId="714C2E19" w:rsidR="006A6E02" w:rsidRPr="00530355" w:rsidRDefault="00B57C59" w:rsidP="006A6E02">
      <w:pPr>
        <w:rPr>
          <w:highlight w:val="yellow"/>
        </w:rPr>
      </w:pPr>
      <w:bookmarkStart w:id="23" w:name="OLE_LINK14"/>
      <w:r w:rsidRPr="00530355">
        <w:rPr>
          <w:lang w:eastAsia="lv-LV"/>
        </w:rPr>
        <w:t xml:space="preserve">Ja lietotājs izmanto MS Explorer Interneta pārlūku, nospiežot komandpogu </w:t>
      </w:r>
      <w:r w:rsidRPr="00530355">
        <w:rPr>
          <w:rStyle w:val="Emphasis"/>
          <w:lang w:val="lv-LV"/>
        </w:rPr>
        <w:t xml:space="preserve">Pievienot </w:t>
      </w:r>
      <w:r w:rsidR="00067AF9">
        <w:rPr>
          <w:rStyle w:val="Emphasis"/>
          <w:lang w:val="lv-LV"/>
        </w:rPr>
        <w:t>datn</w:t>
      </w:r>
      <w:r w:rsidRPr="00530355">
        <w:rPr>
          <w:rStyle w:val="Emphasis"/>
          <w:lang w:val="lv-LV"/>
        </w:rPr>
        <w:t>i</w:t>
      </w:r>
      <w:r w:rsidRPr="00530355">
        <w:rPr>
          <w:lang w:eastAsia="lv-LV"/>
        </w:rPr>
        <w:t>, sistēma parādīs brīdinājumu</w:t>
      </w:r>
      <w:r w:rsidR="00E74609" w:rsidRPr="00530355">
        <w:rPr>
          <w:lang w:eastAsia="lv-LV"/>
        </w:rPr>
        <w:t xml:space="preserve">: </w:t>
      </w:r>
    </w:p>
    <w:p w14:paraId="740E1687" w14:textId="5B831CC5" w:rsidR="006A6E02" w:rsidRPr="00530355" w:rsidRDefault="006A6E02" w:rsidP="00530355">
      <w:pPr>
        <w:jc w:val="center"/>
        <w:rPr>
          <w:highlight w:val="yellow"/>
        </w:rPr>
      </w:pPr>
      <w:r w:rsidRPr="00530355">
        <w:rPr>
          <w:noProof/>
          <w:highlight w:val="yellow"/>
          <w:lang w:eastAsia="lv-LV"/>
        </w:rPr>
        <w:drawing>
          <wp:inline distT="0" distB="0" distL="0" distR="0" wp14:anchorId="4FF3A8C7" wp14:editId="519EB3C2">
            <wp:extent cx="3543300" cy="1252021"/>
            <wp:effectExtent l="0" t="0" r="0" b="571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689" cy="125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5CEED" w14:textId="77777777" w:rsidR="00530355" w:rsidRPr="00530355" w:rsidRDefault="00530355" w:rsidP="00935F2D">
      <w:pPr>
        <w:pStyle w:val="ListParagraph"/>
        <w:numPr>
          <w:ilvl w:val="0"/>
          <w:numId w:val="19"/>
        </w:numPr>
      </w:pPr>
      <w:r w:rsidRPr="00530355">
        <w:t xml:space="preserve">Pārlūka loga apakšā parādīsies JAVA paziņojums ar iespēju aktivizēt JAVA. </w:t>
      </w:r>
    </w:p>
    <w:p w14:paraId="76639DF8" w14:textId="64524809" w:rsidR="00935F2D" w:rsidRPr="00530355" w:rsidRDefault="00530355" w:rsidP="00530355">
      <w:pPr>
        <w:ind w:left="360"/>
      </w:pPr>
      <w:r w:rsidRPr="00530355">
        <w:rPr>
          <w:b/>
          <w:color w:val="FF0000"/>
          <w:sz w:val="28"/>
          <w:szCs w:val="28"/>
        </w:rPr>
        <w:t>!</w:t>
      </w:r>
      <w:r w:rsidRPr="00530355">
        <w:t xml:space="preserve"> Lietotājam jāņem vērā, ka </w:t>
      </w:r>
      <w:r w:rsidR="00E74609" w:rsidRPr="00530355">
        <w:rPr>
          <w:lang w:eastAsia="lv-LV"/>
        </w:rPr>
        <w:t xml:space="preserve">Java </w:t>
      </w:r>
      <w:proofErr w:type="spellStart"/>
      <w:r w:rsidR="00E74609" w:rsidRPr="00530355">
        <w:rPr>
          <w:lang w:eastAsia="lv-LV"/>
        </w:rPr>
        <w:t>Runtime</w:t>
      </w:r>
      <w:proofErr w:type="spellEnd"/>
      <w:r w:rsidR="00E74609" w:rsidRPr="00530355">
        <w:rPr>
          <w:lang w:eastAsia="lv-LV"/>
        </w:rPr>
        <w:t xml:space="preserve"> </w:t>
      </w:r>
      <w:proofErr w:type="spellStart"/>
      <w:r w:rsidR="00E74609" w:rsidRPr="00530355">
        <w:rPr>
          <w:lang w:eastAsia="lv-LV"/>
        </w:rPr>
        <w:t>Environment</w:t>
      </w:r>
      <w:proofErr w:type="spellEnd"/>
      <w:r w:rsidR="00E74609" w:rsidRPr="00530355">
        <w:t xml:space="preserve"> </w:t>
      </w:r>
      <w:r w:rsidRPr="00530355">
        <w:t xml:space="preserve">var būt nepieciešams versijas jauninājums. </w:t>
      </w:r>
    </w:p>
    <w:p w14:paraId="6DCF5302" w14:textId="5CA2D349" w:rsidR="00E74609" w:rsidRPr="00530355" w:rsidRDefault="00530355" w:rsidP="00935F2D">
      <w:pPr>
        <w:pStyle w:val="ListParagraph"/>
      </w:pPr>
      <w:r>
        <w:t>J</w:t>
      </w:r>
      <w:r w:rsidRPr="00530355">
        <w:t xml:space="preserve">a vēlaties atjaunināt Java </w:t>
      </w:r>
      <w:proofErr w:type="spellStart"/>
      <w:r w:rsidRPr="00530355">
        <w:rPr>
          <w:lang w:eastAsia="lv-LV"/>
        </w:rPr>
        <w:t>Runtime</w:t>
      </w:r>
      <w:proofErr w:type="spellEnd"/>
      <w:r w:rsidRPr="00530355">
        <w:rPr>
          <w:lang w:eastAsia="lv-LV"/>
        </w:rPr>
        <w:t xml:space="preserve"> </w:t>
      </w:r>
      <w:proofErr w:type="spellStart"/>
      <w:r w:rsidRPr="00530355">
        <w:rPr>
          <w:lang w:eastAsia="lv-LV"/>
        </w:rPr>
        <w:t>Environment</w:t>
      </w:r>
      <w:proofErr w:type="spellEnd"/>
      <w:r w:rsidRPr="00530355">
        <w:rPr>
          <w:lang w:eastAsia="lv-LV"/>
        </w:rPr>
        <w:t xml:space="preserve">, </w:t>
      </w:r>
      <w:r w:rsidRPr="00530355">
        <w:t xml:space="preserve">nospiediet komandpogu </w:t>
      </w:r>
      <w:proofErr w:type="spellStart"/>
      <w:r w:rsidRPr="00530355">
        <w:rPr>
          <w:rStyle w:val="Emphasis"/>
          <w:lang w:val="lv-LV"/>
        </w:rPr>
        <w:t>Update</w:t>
      </w:r>
      <w:proofErr w:type="spellEnd"/>
      <w:r w:rsidRPr="00530355">
        <w:t xml:space="preserve">, vai arī nospiediet komandpogu </w:t>
      </w:r>
      <w:proofErr w:type="spellStart"/>
      <w:r w:rsidR="00DA7C90" w:rsidRPr="00530355">
        <w:rPr>
          <w:rStyle w:val="Emphasis"/>
          <w:lang w:val="lv-LV"/>
        </w:rPr>
        <w:t>Run</w:t>
      </w:r>
      <w:proofErr w:type="spellEnd"/>
      <w:r w:rsidR="00DA7C90" w:rsidRPr="00530355">
        <w:rPr>
          <w:rStyle w:val="Emphasis"/>
          <w:lang w:val="lv-LV"/>
        </w:rPr>
        <w:t xml:space="preserve"> </w:t>
      </w:r>
      <w:proofErr w:type="spellStart"/>
      <w:r w:rsidR="00DA7C90" w:rsidRPr="00530355">
        <w:rPr>
          <w:rStyle w:val="Emphasis"/>
          <w:lang w:val="lv-LV"/>
        </w:rPr>
        <w:t>this</w:t>
      </w:r>
      <w:proofErr w:type="spellEnd"/>
      <w:r w:rsidR="00DA7C90" w:rsidRPr="00530355">
        <w:rPr>
          <w:rStyle w:val="Emphasis"/>
          <w:lang w:val="lv-LV"/>
        </w:rPr>
        <w:t xml:space="preserve"> </w:t>
      </w:r>
      <w:proofErr w:type="spellStart"/>
      <w:r w:rsidR="00DA7C90" w:rsidRPr="00530355">
        <w:rPr>
          <w:rStyle w:val="Emphasis"/>
          <w:lang w:val="lv-LV"/>
        </w:rPr>
        <w:t>time</w:t>
      </w:r>
      <w:proofErr w:type="spellEnd"/>
      <w:r w:rsidR="00DA7C90" w:rsidRPr="00530355">
        <w:rPr>
          <w:lang w:eastAsia="lv-LV"/>
        </w:rPr>
        <w:t xml:space="preserve">, </w:t>
      </w:r>
      <w:r w:rsidRPr="00530355">
        <w:rPr>
          <w:lang w:eastAsia="lv-LV"/>
        </w:rPr>
        <w:t xml:space="preserve">ja nevēlaties instalēt </w:t>
      </w:r>
      <w:proofErr w:type="spellStart"/>
      <w:r w:rsidRPr="00530355">
        <w:rPr>
          <w:lang w:eastAsia="lv-LV"/>
        </w:rPr>
        <w:t>atjauinājumus</w:t>
      </w:r>
      <w:proofErr w:type="spellEnd"/>
      <w:r w:rsidRPr="00530355">
        <w:rPr>
          <w:lang w:eastAsia="lv-LV"/>
        </w:rPr>
        <w:t xml:space="preserve">. </w:t>
      </w:r>
    </w:p>
    <w:p w14:paraId="09E0E9E5" w14:textId="680A9D7E" w:rsidR="00B1754A" w:rsidRPr="00530355" w:rsidRDefault="00B1754A" w:rsidP="006A6E02">
      <w:pPr>
        <w:rPr>
          <w:highlight w:val="yellow"/>
        </w:rPr>
      </w:pPr>
      <w:r w:rsidRPr="00530355">
        <w:rPr>
          <w:noProof/>
          <w:lang w:eastAsia="lv-LV"/>
        </w:rPr>
        <w:drawing>
          <wp:inline distT="0" distB="0" distL="0" distR="0" wp14:anchorId="7238D805" wp14:editId="35434487">
            <wp:extent cx="5730875" cy="316865"/>
            <wp:effectExtent l="0" t="0" r="3175" b="698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3"/>
    <w:p w14:paraId="04AACEC2" w14:textId="6D1A7ADB" w:rsidR="00935F2D" w:rsidRPr="00530355" w:rsidRDefault="00530355" w:rsidP="00935F2D">
      <w:pPr>
        <w:pStyle w:val="ListParagraph"/>
      </w:pPr>
      <w:r w:rsidRPr="00530355">
        <w:t xml:space="preserve">Nākamajā solī apstipriniet JAVA </w:t>
      </w:r>
      <w:r w:rsidR="004F30FE">
        <w:t>sīklietotnes aktivizēšanu</w:t>
      </w:r>
      <w:r>
        <w:t xml:space="preserve">, nospiežot komandpogu </w:t>
      </w:r>
      <w:proofErr w:type="spellStart"/>
      <w:r w:rsidR="00935F2D" w:rsidRPr="00530355">
        <w:rPr>
          <w:rStyle w:val="Emphasis"/>
          <w:lang w:val="lv-LV"/>
        </w:rPr>
        <w:t>Run</w:t>
      </w:r>
      <w:proofErr w:type="spellEnd"/>
      <w:r w:rsidR="00935F2D" w:rsidRPr="00530355">
        <w:t xml:space="preserve">. </w:t>
      </w:r>
    </w:p>
    <w:p w14:paraId="28595F97" w14:textId="058CD90A" w:rsidR="00D737FD" w:rsidRPr="00530355" w:rsidRDefault="00FF6F82" w:rsidP="00935F2D">
      <w:pPr>
        <w:jc w:val="center"/>
        <w:rPr>
          <w:highlight w:val="yellow"/>
        </w:rPr>
      </w:pPr>
      <w:r w:rsidRPr="00530355">
        <w:rPr>
          <w:noProof/>
          <w:highlight w:val="yellow"/>
          <w:lang w:eastAsia="lv-LV"/>
        </w:rPr>
        <w:lastRenderedPageBreak/>
        <w:drawing>
          <wp:inline distT="0" distB="0" distL="0" distR="0" wp14:anchorId="076F0531" wp14:editId="4926D0E3">
            <wp:extent cx="4857750" cy="26384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EF05C" w14:textId="0061BA98" w:rsidR="00935F2D" w:rsidRPr="00530355" w:rsidRDefault="00530355" w:rsidP="00935F2D">
      <w:pPr>
        <w:pStyle w:val="ListParagraph"/>
      </w:pPr>
      <w:r>
        <w:t xml:space="preserve">Zem pieteikuma formas JAVA </w:t>
      </w:r>
      <w:r w:rsidR="004F30FE">
        <w:t xml:space="preserve">sīklietotnes </w:t>
      </w:r>
      <w:r>
        <w:t>instrukciju sadaļā parādīsies informācija</w:t>
      </w:r>
      <w:r w:rsidR="00935F2D" w:rsidRPr="00530355">
        <w:t xml:space="preserve"> “</w:t>
      </w:r>
      <w:r w:rsidR="00935F2D" w:rsidRPr="00530355">
        <w:rPr>
          <w:rStyle w:val="SubtleEmphasis"/>
        </w:rPr>
        <w:t xml:space="preserve">JAVA applet </w:t>
      </w:r>
      <w:proofErr w:type="spellStart"/>
      <w:r w:rsidR="00935F2D" w:rsidRPr="00530355">
        <w:rPr>
          <w:rStyle w:val="SubtleEmphasis"/>
        </w:rPr>
        <w:t>is</w:t>
      </w:r>
      <w:proofErr w:type="spellEnd"/>
      <w:r w:rsidR="00935F2D" w:rsidRPr="00530355">
        <w:rPr>
          <w:rStyle w:val="SubtleEmphasis"/>
        </w:rPr>
        <w:t xml:space="preserve"> </w:t>
      </w:r>
      <w:proofErr w:type="spellStart"/>
      <w:r w:rsidR="00935F2D" w:rsidRPr="00530355">
        <w:rPr>
          <w:rStyle w:val="SubtleEmphasis"/>
        </w:rPr>
        <w:t>running</w:t>
      </w:r>
      <w:proofErr w:type="spellEnd"/>
      <w:r w:rsidR="00935F2D" w:rsidRPr="00530355">
        <w:t xml:space="preserve">!” </w:t>
      </w:r>
      <w:r>
        <w:t>(tulk. JAVA aplikācija darbojas</w:t>
      </w:r>
      <w:r w:rsidR="00935F2D" w:rsidRPr="00530355">
        <w:t xml:space="preserve">.   </w:t>
      </w:r>
    </w:p>
    <w:p w14:paraId="6A50BBB1" w14:textId="528B5809" w:rsidR="00B1754A" w:rsidRPr="00530355" w:rsidRDefault="002850E6" w:rsidP="004B5502">
      <w:pPr>
        <w:jc w:val="center"/>
        <w:rPr>
          <w:highlight w:val="yellow"/>
        </w:rPr>
      </w:pPr>
      <w:r w:rsidRPr="00530355">
        <w:rPr>
          <w:noProof/>
          <w:lang w:eastAsia="lv-LV"/>
        </w:rPr>
        <w:drawing>
          <wp:inline distT="0" distB="0" distL="0" distR="0" wp14:anchorId="4F58C79C" wp14:editId="044B215B">
            <wp:extent cx="5394960" cy="256032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C38B3" w14:textId="4F906571" w:rsidR="00BE1DC3" w:rsidRPr="00530355" w:rsidRDefault="00BE1DC3" w:rsidP="00BE1DC3">
      <w:pPr>
        <w:rPr>
          <w:lang w:eastAsia="lv-LV"/>
        </w:rPr>
      </w:pPr>
    </w:p>
    <w:p w14:paraId="5C571273" w14:textId="2D5D94D0" w:rsidR="00931F60" w:rsidRPr="00530355" w:rsidRDefault="00BE1DC3" w:rsidP="00067EF6">
      <w:pPr>
        <w:pStyle w:val="Heading3"/>
        <w:rPr>
          <w:lang w:val="lv-LV"/>
        </w:rPr>
      </w:pPr>
      <w:bookmarkStart w:id="24" w:name="_Toc498356163"/>
      <w:r w:rsidRPr="00530355">
        <w:rPr>
          <w:lang w:val="lv-LV"/>
        </w:rPr>
        <w:t xml:space="preserve">JAVA </w:t>
      </w:r>
      <w:r w:rsidR="004D2B4F">
        <w:rPr>
          <w:lang w:val="lv-LV"/>
        </w:rPr>
        <w:t xml:space="preserve">SĪKLIETOTNE, </w:t>
      </w:r>
      <w:r w:rsidR="00EB705A">
        <w:rPr>
          <w:lang w:val="lv-LV"/>
        </w:rPr>
        <w:t xml:space="preserve">augšupielāde ar </w:t>
      </w:r>
      <w:r w:rsidR="008726DD" w:rsidRPr="00530355">
        <w:rPr>
          <w:lang w:val="lv-LV"/>
        </w:rPr>
        <w:t xml:space="preserve">mozilla </w:t>
      </w:r>
      <w:r w:rsidR="00067EF6" w:rsidRPr="00530355">
        <w:rPr>
          <w:lang w:val="lv-LV"/>
        </w:rPr>
        <w:t>Firefox</w:t>
      </w:r>
      <w:bookmarkEnd w:id="24"/>
    </w:p>
    <w:p w14:paraId="4FF66AD5" w14:textId="044CA51D" w:rsidR="00CB52B9" w:rsidRPr="00530355" w:rsidRDefault="00CB52B9" w:rsidP="00BE1DC3">
      <w:pPr>
        <w:rPr>
          <w:lang w:eastAsia="lv-LV"/>
        </w:rPr>
      </w:pPr>
      <w:r w:rsidRPr="00530355">
        <w:rPr>
          <w:color w:val="FF0000"/>
          <w:sz w:val="40"/>
          <w:szCs w:val="40"/>
          <w:lang w:eastAsia="lv-LV"/>
        </w:rPr>
        <w:t xml:space="preserve">! </w:t>
      </w:r>
      <w:r w:rsidR="00EB705A" w:rsidRPr="00EB705A">
        <w:t>Lūdzu ņemiet vēr</w:t>
      </w:r>
      <w:r w:rsidR="00EB705A">
        <w:t>ā</w:t>
      </w:r>
      <w:r w:rsidR="00EB705A" w:rsidRPr="00EB705A">
        <w:t xml:space="preserve">, ka kopš 52 </w:t>
      </w:r>
      <w:r w:rsidR="00EB705A">
        <w:rPr>
          <w:lang w:eastAsia="lv-LV"/>
        </w:rPr>
        <w:t xml:space="preserve">versijas </w:t>
      </w:r>
      <w:proofErr w:type="spellStart"/>
      <w:r w:rsidR="00EB705A" w:rsidRPr="00530355">
        <w:rPr>
          <w:lang w:eastAsia="lv-LV"/>
        </w:rPr>
        <w:t>Firefox</w:t>
      </w:r>
      <w:proofErr w:type="spellEnd"/>
      <w:r w:rsidR="00EB705A" w:rsidRPr="00530355">
        <w:rPr>
          <w:lang w:eastAsia="lv-LV"/>
        </w:rPr>
        <w:t xml:space="preserve"> </w:t>
      </w:r>
      <w:r w:rsidR="00EB705A">
        <w:rPr>
          <w:lang w:eastAsia="lv-LV"/>
        </w:rPr>
        <w:t xml:space="preserve">vairs </w:t>
      </w:r>
      <w:proofErr w:type="spellStart"/>
      <w:r w:rsidR="00EB705A">
        <w:rPr>
          <w:lang w:eastAsia="lv-LV"/>
        </w:rPr>
        <w:t>netatbalsta</w:t>
      </w:r>
      <w:proofErr w:type="spellEnd"/>
      <w:r w:rsidR="00EB705A">
        <w:rPr>
          <w:lang w:eastAsia="lv-LV"/>
        </w:rPr>
        <w:t xml:space="preserve"> JAVA </w:t>
      </w:r>
      <w:r w:rsidR="004D2B4F">
        <w:rPr>
          <w:lang w:eastAsia="lv-LV"/>
        </w:rPr>
        <w:t>sīklietotnes</w:t>
      </w:r>
      <w:r w:rsidR="00EB705A">
        <w:rPr>
          <w:lang w:eastAsia="lv-LV"/>
        </w:rPr>
        <w:t>.</w:t>
      </w:r>
    </w:p>
    <w:p w14:paraId="284BB204" w14:textId="482CA254" w:rsidR="00BE1DC3" w:rsidRPr="00530355" w:rsidRDefault="00EB705A" w:rsidP="00BE1DC3">
      <w:pPr>
        <w:rPr>
          <w:highlight w:val="yellow"/>
        </w:rPr>
      </w:pPr>
      <w:r>
        <w:rPr>
          <w:lang w:eastAsia="lv-LV"/>
        </w:rPr>
        <w:t>Ja lietotājs datorā izmanto vecāku</w:t>
      </w:r>
      <w:r w:rsidR="00CB52B9" w:rsidRPr="00530355">
        <w:rPr>
          <w:lang w:eastAsia="lv-LV"/>
        </w:rPr>
        <w:t xml:space="preserve"> </w:t>
      </w:r>
      <w:r>
        <w:rPr>
          <w:lang w:eastAsia="lv-LV"/>
        </w:rPr>
        <w:t xml:space="preserve">(&lt;52) </w:t>
      </w:r>
      <w:proofErr w:type="spellStart"/>
      <w:r w:rsidR="00CB52B9" w:rsidRPr="00530355">
        <w:rPr>
          <w:lang w:eastAsia="lv-LV"/>
        </w:rPr>
        <w:t>Firefox</w:t>
      </w:r>
      <w:proofErr w:type="spellEnd"/>
      <w:r w:rsidR="00CB52B9" w:rsidRPr="00530355">
        <w:rPr>
          <w:lang w:eastAsia="lv-LV"/>
        </w:rPr>
        <w:t xml:space="preserve"> versi</w:t>
      </w:r>
      <w:r>
        <w:rPr>
          <w:lang w:eastAsia="lv-LV"/>
        </w:rPr>
        <w:t>ju</w:t>
      </w:r>
      <w:r w:rsidR="00A564A9" w:rsidRPr="00530355">
        <w:rPr>
          <w:lang w:eastAsia="lv-LV"/>
        </w:rPr>
        <w:t>,</w:t>
      </w:r>
      <w:r w:rsidR="00BE1DC3" w:rsidRPr="00530355">
        <w:rPr>
          <w:lang w:eastAsia="lv-LV"/>
        </w:rPr>
        <w:t xml:space="preserve"> </w:t>
      </w:r>
      <w:r w:rsidR="00067AF9" w:rsidRPr="00530355">
        <w:rPr>
          <w:lang w:eastAsia="lv-LV"/>
        </w:rPr>
        <w:t xml:space="preserve">nospiežot komandpogu </w:t>
      </w:r>
      <w:r w:rsidR="00067AF9" w:rsidRPr="00530355">
        <w:rPr>
          <w:rStyle w:val="Emphasis"/>
          <w:lang w:val="lv-LV"/>
        </w:rPr>
        <w:t>Pievienot dat</w:t>
      </w:r>
      <w:r w:rsidR="00067AF9">
        <w:rPr>
          <w:rStyle w:val="Emphasis"/>
          <w:lang w:val="lv-LV"/>
        </w:rPr>
        <w:t>n</w:t>
      </w:r>
      <w:r w:rsidR="00067AF9" w:rsidRPr="00530355">
        <w:rPr>
          <w:rStyle w:val="Emphasis"/>
          <w:lang w:val="lv-LV"/>
        </w:rPr>
        <w:t>i</w:t>
      </w:r>
      <w:r w:rsidR="00067AF9" w:rsidRPr="00530355">
        <w:rPr>
          <w:lang w:eastAsia="lv-LV"/>
        </w:rPr>
        <w:t>, sistēma parādīs brīdinājumu</w:t>
      </w:r>
      <w:r w:rsidR="00BE1DC3" w:rsidRPr="00530355">
        <w:rPr>
          <w:lang w:eastAsia="lv-LV"/>
        </w:rPr>
        <w:t xml:space="preserve">: </w:t>
      </w:r>
    </w:p>
    <w:p w14:paraId="7AF90324" w14:textId="77777777" w:rsidR="00BE1DC3" w:rsidRPr="00530355" w:rsidRDefault="00BE1DC3" w:rsidP="000A5025">
      <w:pPr>
        <w:jc w:val="center"/>
        <w:rPr>
          <w:highlight w:val="yellow"/>
        </w:rPr>
      </w:pPr>
      <w:r w:rsidRPr="00530355">
        <w:rPr>
          <w:noProof/>
          <w:highlight w:val="yellow"/>
          <w:lang w:eastAsia="lv-LV"/>
        </w:rPr>
        <w:lastRenderedPageBreak/>
        <w:drawing>
          <wp:inline distT="0" distB="0" distL="0" distR="0" wp14:anchorId="7C5F3409" wp14:editId="6B5C414A">
            <wp:extent cx="3543300" cy="1252021"/>
            <wp:effectExtent l="0" t="0" r="0" b="571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689" cy="125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6EA7D" w14:textId="77777777" w:rsidR="00067AF9" w:rsidRDefault="00067AF9" w:rsidP="00BE1DC3">
      <w:pPr>
        <w:pStyle w:val="ListParagraph"/>
        <w:numPr>
          <w:ilvl w:val="0"/>
          <w:numId w:val="20"/>
        </w:numPr>
      </w:pPr>
      <w:r>
        <w:t xml:space="preserve">Ekrānā zem pārlūka adreses </w:t>
      </w:r>
      <w:proofErr w:type="spellStart"/>
      <w:r>
        <w:t>ievadlīnijas</w:t>
      </w:r>
      <w:proofErr w:type="spellEnd"/>
      <w:r>
        <w:t xml:space="preserve"> parādīsies iespēja aktivizēt JAVA (</w:t>
      </w:r>
      <w:proofErr w:type="spellStart"/>
      <w:r>
        <w:t>r</w:t>
      </w:r>
      <w:r w:rsidR="00BE1DC3" w:rsidRPr="00530355">
        <w:t>un</w:t>
      </w:r>
      <w:proofErr w:type="spellEnd"/>
      <w:r w:rsidR="00BE1DC3" w:rsidRPr="00530355">
        <w:t xml:space="preserve"> JAVA</w:t>
      </w:r>
      <w:r>
        <w:t>)</w:t>
      </w:r>
      <w:r w:rsidR="00BE1DC3" w:rsidRPr="00530355">
        <w:t xml:space="preserve">. </w:t>
      </w:r>
    </w:p>
    <w:p w14:paraId="3DFA650E" w14:textId="22D58C36" w:rsidR="00BE1DC3" w:rsidRPr="00530355" w:rsidRDefault="00067AF9" w:rsidP="00067AF9">
      <w:r w:rsidRPr="00067AF9">
        <w:rPr>
          <w:b/>
          <w:color w:val="FF0000"/>
          <w:sz w:val="28"/>
          <w:szCs w:val="28"/>
        </w:rPr>
        <w:t>!</w:t>
      </w:r>
      <w:r w:rsidRPr="00530355">
        <w:t xml:space="preserve"> Lietotājam jāņem vērā, ka </w:t>
      </w:r>
      <w:r w:rsidRPr="00530355">
        <w:rPr>
          <w:lang w:eastAsia="lv-LV"/>
        </w:rPr>
        <w:t xml:space="preserve">Java </w:t>
      </w:r>
      <w:proofErr w:type="spellStart"/>
      <w:r w:rsidRPr="00530355">
        <w:rPr>
          <w:lang w:eastAsia="lv-LV"/>
        </w:rPr>
        <w:t>Runtime</w:t>
      </w:r>
      <w:proofErr w:type="spellEnd"/>
      <w:r w:rsidRPr="00530355">
        <w:rPr>
          <w:lang w:eastAsia="lv-LV"/>
        </w:rPr>
        <w:t xml:space="preserve"> </w:t>
      </w:r>
      <w:proofErr w:type="spellStart"/>
      <w:r w:rsidRPr="00067AF9">
        <w:t>Environment</w:t>
      </w:r>
      <w:proofErr w:type="spellEnd"/>
      <w:r w:rsidRPr="00530355">
        <w:t xml:space="preserve"> var būt nepieciešams versijas jauninājums. </w:t>
      </w:r>
      <w:r>
        <w:t>Nospiediet komandpogu</w:t>
      </w:r>
      <w:r w:rsidR="00BE1DC3" w:rsidRPr="00530355">
        <w:t xml:space="preserve"> </w:t>
      </w:r>
      <w:proofErr w:type="spellStart"/>
      <w:r w:rsidR="00D21A9A" w:rsidRPr="00530355">
        <w:rPr>
          <w:rStyle w:val="Emphasis"/>
          <w:lang w:val="lv-LV"/>
        </w:rPr>
        <w:t>Allow</w:t>
      </w:r>
      <w:proofErr w:type="spellEnd"/>
      <w:r w:rsidR="00D21A9A" w:rsidRPr="00530355">
        <w:rPr>
          <w:rStyle w:val="Emphasis"/>
          <w:lang w:val="lv-LV"/>
        </w:rPr>
        <w:t xml:space="preserve"> http</w:t>
      </w:r>
      <w:r w:rsidR="008726DD" w:rsidRPr="00530355">
        <w:rPr>
          <w:rStyle w:val="Emphasis"/>
          <w:lang w:val="lv-LV"/>
        </w:rPr>
        <w:t xml:space="preserve">://ais.lgs.lv to </w:t>
      </w:r>
      <w:proofErr w:type="spellStart"/>
      <w:r w:rsidR="008726DD" w:rsidRPr="00530355">
        <w:rPr>
          <w:rStyle w:val="Emphasis"/>
          <w:lang w:val="lv-LV"/>
        </w:rPr>
        <w:t>run</w:t>
      </w:r>
      <w:proofErr w:type="spellEnd"/>
      <w:r w:rsidR="008726DD" w:rsidRPr="00530355">
        <w:rPr>
          <w:rStyle w:val="Emphasis"/>
          <w:lang w:val="lv-LV"/>
        </w:rPr>
        <w:t xml:space="preserve"> Java.</w:t>
      </w:r>
    </w:p>
    <w:p w14:paraId="1D2E979B" w14:textId="1F7AD573" w:rsidR="00BE1DC3" w:rsidRPr="00530355" w:rsidRDefault="00BE1DC3" w:rsidP="00BE1DC3">
      <w:pPr>
        <w:ind w:left="360"/>
        <w:jc w:val="center"/>
      </w:pPr>
      <w:r w:rsidRPr="00530355">
        <w:rPr>
          <w:noProof/>
          <w:lang w:eastAsia="lv-LV"/>
        </w:rPr>
        <w:drawing>
          <wp:inline distT="0" distB="0" distL="0" distR="0" wp14:anchorId="465B62D6" wp14:editId="3AEB7F37">
            <wp:extent cx="3981450" cy="12954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38FFE" w14:textId="5199FD7C" w:rsidR="00BE1DC3" w:rsidRPr="00530355" w:rsidRDefault="00067AF9" w:rsidP="00BE1DC3">
      <w:pPr>
        <w:pStyle w:val="ListParagraph"/>
        <w:numPr>
          <w:ilvl w:val="0"/>
          <w:numId w:val="1"/>
        </w:numPr>
      </w:pPr>
      <w:r>
        <w:t xml:space="preserve">Ja vēlaties izmantot JAVA tikai aktuālajā darba sesijā, nākamajā solī nospiediet komandpogu </w:t>
      </w:r>
      <w:proofErr w:type="spellStart"/>
      <w:r w:rsidR="00BE1DC3" w:rsidRPr="00530355">
        <w:rPr>
          <w:rStyle w:val="Emphasis"/>
          <w:lang w:val="lv-LV"/>
        </w:rPr>
        <w:t>A</w:t>
      </w:r>
      <w:r w:rsidR="00717F15" w:rsidRPr="00530355">
        <w:rPr>
          <w:rStyle w:val="Emphasis"/>
          <w:lang w:val="lv-LV"/>
        </w:rPr>
        <w:t>l</w:t>
      </w:r>
      <w:r w:rsidR="00BE1DC3" w:rsidRPr="00530355">
        <w:rPr>
          <w:rStyle w:val="Emphasis"/>
          <w:lang w:val="lv-LV"/>
        </w:rPr>
        <w:t>low</w:t>
      </w:r>
      <w:proofErr w:type="spellEnd"/>
      <w:r w:rsidR="00BE1DC3" w:rsidRPr="00530355">
        <w:rPr>
          <w:rStyle w:val="Emphasis"/>
          <w:lang w:val="lv-LV"/>
        </w:rPr>
        <w:t xml:space="preserve"> </w:t>
      </w:r>
      <w:proofErr w:type="spellStart"/>
      <w:r w:rsidR="00BE1DC3" w:rsidRPr="00530355">
        <w:rPr>
          <w:rStyle w:val="Emphasis"/>
          <w:lang w:val="lv-LV"/>
        </w:rPr>
        <w:t>Now</w:t>
      </w:r>
      <w:proofErr w:type="spellEnd"/>
      <w:r w:rsidR="00BE1DC3" w:rsidRPr="00530355">
        <w:t xml:space="preserve">, </w:t>
      </w:r>
      <w:r>
        <w:t xml:space="preserve">vai nospiediet komandpogu </w:t>
      </w:r>
      <w:proofErr w:type="spellStart"/>
      <w:r w:rsidR="00BE1DC3" w:rsidRPr="00530355">
        <w:rPr>
          <w:rStyle w:val="Emphasis"/>
          <w:lang w:val="lv-LV"/>
        </w:rPr>
        <w:t>Allow</w:t>
      </w:r>
      <w:proofErr w:type="spellEnd"/>
      <w:r w:rsidR="00BE1DC3" w:rsidRPr="00530355">
        <w:rPr>
          <w:rStyle w:val="Emphasis"/>
          <w:lang w:val="lv-LV"/>
        </w:rPr>
        <w:t xml:space="preserve"> </w:t>
      </w:r>
      <w:proofErr w:type="spellStart"/>
      <w:r w:rsidR="00BE1DC3" w:rsidRPr="00530355">
        <w:rPr>
          <w:rStyle w:val="Emphasis"/>
          <w:lang w:val="lv-LV"/>
        </w:rPr>
        <w:t>and</w:t>
      </w:r>
      <w:proofErr w:type="spellEnd"/>
      <w:r w:rsidR="00BE1DC3" w:rsidRPr="00530355">
        <w:rPr>
          <w:rStyle w:val="Emphasis"/>
          <w:lang w:val="lv-LV"/>
        </w:rPr>
        <w:t xml:space="preserve"> </w:t>
      </w:r>
      <w:proofErr w:type="spellStart"/>
      <w:r w:rsidR="00DF6CB2" w:rsidRPr="00530355">
        <w:rPr>
          <w:rStyle w:val="Emphasis"/>
          <w:lang w:val="lv-LV"/>
        </w:rPr>
        <w:t>remember</w:t>
      </w:r>
      <w:proofErr w:type="spellEnd"/>
      <w:r>
        <w:t xml:space="preserve">, ja vēlaties saglabāt JAVA iestatījumus visām nākamajām darba sesijām. </w:t>
      </w:r>
    </w:p>
    <w:p w14:paraId="05B7EF2D" w14:textId="0D5077F8" w:rsidR="00BE1DC3" w:rsidRPr="00530355" w:rsidRDefault="00BE1DC3" w:rsidP="00BE1DC3">
      <w:pPr>
        <w:jc w:val="center"/>
        <w:rPr>
          <w:highlight w:val="yellow"/>
        </w:rPr>
      </w:pPr>
      <w:r w:rsidRPr="00530355">
        <w:rPr>
          <w:noProof/>
          <w:lang w:eastAsia="lv-LV"/>
        </w:rPr>
        <w:drawing>
          <wp:inline distT="0" distB="0" distL="0" distR="0" wp14:anchorId="63171665" wp14:editId="07C30E77">
            <wp:extent cx="3600450" cy="13144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8EBC2" w14:textId="77777777" w:rsidR="000A5025" w:rsidRPr="00530355" w:rsidRDefault="000A5025" w:rsidP="00BE1DC3">
      <w:pPr>
        <w:jc w:val="center"/>
        <w:rPr>
          <w:highlight w:val="yellow"/>
        </w:rPr>
      </w:pPr>
    </w:p>
    <w:p w14:paraId="24928366" w14:textId="1529403E" w:rsidR="0056604A" w:rsidRPr="00530355" w:rsidRDefault="002C2F66" w:rsidP="00884F5F">
      <w:pPr>
        <w:pStyle w:val="Heading2"/>
        <w:rPr>
          <w:lang w:val="lv-LV"/>
        </w:rPr>
      </w:pPr>
      <w:bookmarkStart w:id="25" w:name="_Toc498356164"/>
      <w:bookmarkStart w:id="26" w:name="_Ref472936098"/>
      <w:bookmarkStart w:id="27" w:name="_Ref472936105"/>
      <w:r>
        <w:rPr>
          <w:lang w:val="lv-LV"/>
        </w:rPr>
        <w:t xml:space="preserve">Datņu </w:t>
      </w:r>
      <w:r w:rsidR="0056604A" w:rsidRPr="00530355">
        <w:rPr>
          <w:lang w:val="lv-LV"/>
        </w:rPr>
        <w:t>CRC</w:t>
      </w:r>
      <w:r w:rsidR="00884F5F" w:rsidRPr="00530355">
        <w:rPr>
          <w:lang w:val="lv-LV"/>
        </w:rPr>
        <w:t>32Q v</w:t>
      </w:r>
      <w:r>
        <w:rPr>
          <w:lang w:val="lv-LV"/>
        </w:rPr>
        <w:t>ērtības pārbaude bez JA</w:t>
      </w:r>
      <w:r w:rsidR="002E40D7" w:rsidRPr="00530355">
        <w:rPr>
          <w:lang w:val="lv-LV"/>
        </w:rPr>
        <w:t>VA</w:t>
      </w:r>
      <w:bookmarkEnd w:id="25"/>
      <w:r w:rsidR="002E40D7" w:rsidRPr="00530355">
        <w:rPr>
          <w:lang w:val="lv-LV"/>
        </w:rPr>
        <w:t xml:space="preserve"> </w:t>
      </w:r>
      <w:bookmarkEnd w:id="26"/>
      <w:bookmarkEnd w:id="27"/>
    </w:p>
    <w:p w14:paraId="23C7AC2F" w14:textId="6C1CBB31" w:rsidR="0056604A" w:rsidRPr="00530355" w:rsidRDefault="002C2F66" w:rsidP="00884F5F">
      <w:pPr>
        <w:pStyle w:val="Heading3"/>
        <w:rPr>
          <w:lang w:val="lv-LV"/>
        </w:rPr>
      </w:pPr>
      <w:bookmarkStart w:id="28" w:name="_Toc498356165"/>
      <w:r>
        <w:rPr>
          <w:lang w:val="lv-LV"/>
        </w:rPr>
        <w:t>Izvēloties operāciju</w:t>
      </w:r>
      <w:r w:rsidR="0056604A" w:rsidRPr="00530355">
        <w:rPr>
          <w:lang w:val="lv-LV"/>
        </w:rPr>
        <w:t xml:space="preserve">: </w:t>
      </w:r>
      <w:r w:rsidR="004C6614">
        <w:rPr>
          <w:lang w:val="lv-LV"/>
        </w:rPr>
        <w:t xml:space="preserve">Pārbaudīt </w:t>
      </w:r>
      <w:r w:rsidR="0056604A" w:rsidRPr="00530355">
        <w:rPr>
          <w:lang w:val="lv-LV"/>
        </w:rPr>
        <w:t>CRC</w:t>
      </w:r>
      <w:r w:rsidR="00884F5F" w:rsidRPr="00530355">
        <w:rPr>
          <w:lang w:val="lv-LV"/>
        </w:rPr>
        <w:t>32Q</w:t>
      </w:r>
      <w:bookmarkEnd w:id="28"/>
    </w:p>
    <w:p w14:paraId="3E254F88" w14:textId="5ADA17D2" w:rsidR="0056604A" w:rsidRPr="00530355" w:rsidRDefault="0073179B" w:rsidP="0056604A">
      <w:pPr>
        <w:rPr>
          <w:lang w:eastAsia="lv-LV"/>
        </w:rPr>
      </w:pPr>
      <w:r w:rsidRPr="0073179B">
        <w:t xml:space="preserve">Komanda </w:t>
      </w:r>
      <w:r>
        <w:rPr>
          <w:rStyle w:val="Emphasis"/>
          <w:lang w:val="lv-LV"/>
        </w:rPr>
        <w:t xml:space="preserve">Pārbaudīt datnes </w:t>
      </w:r>
      <w:r w:rsidR="0056604A" w:rsidRPr="00530355">
        <w:rPr>
          <w:rStyle w:val="Emphasis"/>
          <w:lang w:val="lv-LV"/>
        </w:rPr>
        <w:t>CRC</w:t>
      </w:r>
      <w:r w:rsidR="00833528" w:rsidRPr="00530355">
        <w:rPr>
          <w:rStyle w:val="Emphasis"/>
          <w:lang w:val="lv-LV"/>
        </w:rPr>
        <w:t>32Q</w:t>
      </w:r>
      <w:r w:rsidR="00884F5F" w:rsidRPr="00530355">
        <w:rPr>
          <w:rStyle w:val="Emphasis"/>
          <w:lang w:val="lv-LV"/>
        </w:rPr>
        <w:t xml:space="preserve"> v</w:t>
      </w:r>
      <w:r>
        <w:rPr>
          <w:rStyle w:val="Emphasis"/>
          <w:lang w:val="lv-LV"/>
        </w:rPr>
        <w:t>ērtību</w:t>
      </w:r>
      <w:r w:rsidR="0056604A" w:rsidRPr="00530355">
        <w:rPr>
          <w:lang w:eastAsia="lv-LV"/>
        </w:rPr>
        <w:t xml:space="preserve"> </w:t>
      </w:r>
      <w:r>
        <w:rPr>
          <w:lang w:eastAsia="lv-LV"/>
        </w:rPr>
        <w:t xml:space="preserve">dod lietotājam iespēju pārbaudīt iesniegtās datnes </w:t>
      </w:r>
      <w:r w:rsidR="0056604A" w:rsidRPr="00530355">
        <w:rPr>
          <w:lang w:eastAsia="lv-LV"/>
        </w:rPr>
        <w:t xml:space="preserve"> </w:t>
      </w:r>
      <w:r>
        <w:rPr>
          <w:lang w:eastAsia="lv-LV"/>
        </w:rPr>
        <w:t>pareizību un atbilstību oriģinālajai datnei, kas atrodas lietotāja datorā.</w:t>
      </w:r>
      <w:r w:rsidR="0056604A" w:rsidRPr="00530355">
        <w:rPr>
          <w:lang w:eastAsia="lv-LV"/>
        </w:rPr>
        <w:t xml:space="preserve"> </w:t>
      </w:r>
    </w:p>
    <w:p w14:paraId="3868E0AF" w14:textId="312D6BDC" w:rsidR="0056604A" w:rsidRPr="00530355" w:rsidRDefault="008B1397" w:rsidP="0056604A">
      <w:pPr>
        <w:rPr>
          <w:lang w:eastAsia="lv-LV"/>
        </w:rPr>
      </w:pPr>
      <w:r>
        <w:rPr>
          <w:noProof/>
          <w:lang w:eastAsia="lv-LV"/>
        </w:rPr>
        <w:lastRenderedPageBreak/>
        <w:drawing>
          <wp:inline distT="0" distB="0" distL="0" distR="0" wp14:anchorId="73175406" wp14:editId="76518A24">
            <wp:extent cx="4333875" cy="2505075"/>
            <wp:effectExtent l="0" t="0" r="9525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44122" w14:textId="47694B37" w:rsidR="0056604A" w:rsidRPr="00530355" w:rsidRDefault="0073179B" w:rsidP="004C6614">
      <w:pPr>
        <w:pStyle w:val="ListParagraph"/>
        <w:numPr>
          <w:ilvl w:val="0"/>
          <w:numId w:val="27"/>
        </w:numPr>
      </w:pPr>
      <w:r>
        <w:t>Nospiediet komandpogu</w:t>
      </w:r>
      <w:r w:rsidR="0056604A" w:rsidRPr="00530355">
        <w:t xml:space="preserve"> </w:t>
      </w:r>
      <w:r w:rsidRPr="004C6614">
        <w:rPr>
          <w:rStyle w:val="Emphasis"/>
          <w:lang w:val="lv-LV"/>
        </w:rPr>
        <w:t>Pievienot datni</w:t>
      </w:r>
      <w:r>
        <w:t xml:space="preserve"> un izvēlieties oriģinālo datni savā datorā. </w:t>
      </w:r>
    </w:p>
    <w:p w14:paraId="2D2DBF25" w14:textId="57AA67CB" w:rsidR="004C6614" w:rsidRDefault="004C6614" w:rsidP="008B1397">
      <w:pPr>
        <w:ind w:left="720"/>
        <w:jc w:val="left"/>
      </w:pPr>
      <w:r>
        <w:rPr>
          <w:noProof/>
          <w:lang w:eastAsia="lv-LV"/>
        </w:rPr>
        <w:drawing>
          <wp:inline distT="0" distB="0" distL="0" distR="0" wp14:anchorId="761EA3FD" wp14:editId="1086228A">
            <wp:extent cx="2291715" cy="510540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87522" w14:textId="4E5D12BF" w:rsidR="004C6614" w:rsidRPr="00530355" w:rsidRDefault="004C6614" w:rsidP="004C6614">
      <w:pPr>
        <w:pStyle w:val="ListParagraph"/>
        <w:numPr>
          <w:ilvl w:val="0"/>
          <w:numId w:val="1"/>
        </w:numPr>
        <w:ind w:left="714" w:hanging="357"/>
      </w:pPr>
      <w:r>
        <w:t xml:space="preserve">Ievadiet lejupielādētās datnes </w:t>
      </w:r>
      <w:r w:rsidRPr="00530355">
        <w:rPr>
          <w:lang w:eastAsia="lv-LV"/>
        </w:rPr>
        <w:t>CRC32Q</w:t>
      </w:r>
      <w:r w:rsidRPr="00530355">
        <w:t xml:space="preserve"> v</w:t>
      </w:r>
      <w:r>
        <w:t xml:space="preserve">ērtību rindiņā nr. </w:t>
      </w:r>
      <w:r w:rsidRPr="00530355">
        <w:t>2</w:t>
      </w:r>
      <w:r w:rsidRPr="004C6614">
        <w:t xml:space="preserve"> </w:t>
      </w:r>
      <w:r>
        <w:t>-</w:t>
      </w:r>
      <w:r w:rsidRPr="00530355">
        <w:t xml:space="preserve"> </w:t>
      </w:r>
      <w:r>
        <w:rPr>
          <w:rStyle w:val="SubtleEmphasis"/>
        </w:rPr>
        <w:t xml:space="preserve">NORĀDIET </w:t>
      </w:r>
      <w:r w:rsidRPr="00530355">
        <w:rPr>
          <w:rStyle w:val="SubtleEmphasis"/>
        </w:rPr>
        <w:t>CRC32Q v</w:t>
      </w:r>
      <w:r>
        <w:rPr>
          <w:rStyle w:val="SubtleEmphasis"/>
        </w:rPr>
        <w:t>ērtību</w:t>
      </w:r>
    </w:p>
    <w:p w14:paraId="0B50F315" w14:textId="77777777" w:rsidR="008B1397" w:rsidRDefault="008B1397" w:rsidP="008B1397">
      <w:pPr>
        <w:spacing w:after="120"/>
        <w:ind w:left="714"/>
      </w:pPr>
      <w:r>
        <w:rPr>
          <w:noProof/>
          <w:lang w:eastAsia="lv-LV"/>
        </w:rPr>
        <w:drawing>
          <wp:inline distT="0" distB="0" distL="0" distR="0" wp14:anchorId="6C76714F" wp14:editId="3159A8B8">
            <wp:extent cx="2733675" cy="504563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05320" cy="517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653E8" w14:textId="3B8A329D" w:rsidR="004C6614" w:rsidRPr="00530355" w:rsidRDefault="004C6614" w:rsidP="004C6614">
      <w:pPr>
        <w:pStyle w:val="ListParagraph"/>
        <w:numPr>
          <w:ilvl w:val="0"/>
          <w:numId w:val="1"/>
        </w:numPr>
        <w:spacing w:after="120"/>
        <w:ind w:left="714" w:hanging="357"/>
      </w:pPr>
      <w:r>
        <w:t xml:space="preserve">Nospiediet komandpogu </w:t>
      </w:r>
      <w:proofErr w:type="spellStart"/>
      <w:r w:rsidRPr="00150B32">
        <w:rPr>
          <w:rStyle w:val="Emphasis"/>
        </w:rPr>
        <w:t>Pārbaudī</w:t>
      </w:r>
      <w:r>
        <w:rPr>
          <w:rStyle w:val="Emphasis"/>
        </w:rPr>
        <w:t>t</w:t>
      </w:r>
      <w:proofErr w:type="spellEnd"/>
      <w:r>
        <w:t xml:space="preserve"> </w:t>
      </w:r>
      <w:r w:rsidRPr="00530355">
        <w:t>3</w:t>
      </w:r>
      <w:r>
        <w:t>. rindiņā</w:t>
      </w:r>
      <w:r w:rsidRPr="00530355">
        <w:t xml:space="preserve"> </w:t>
      </w:r>
    </w:p>
    <w:p w14:paraId="4B8DD54E" w14:textId="77777777" w:rsidR="004C6614" w:rsidRPr="00530355" w:rsidRDefault="004C6614" w:rsidP="004C6614">
      <w:pPr>
        <w:pStyle w:val="ListParagraph"/>
        <w:numPr>
          <w:ilvl w:val="0"/>
          <w:numId w:val="0"/>
        </w:numPr>
        <w:spacing w:after="0"/>
        <w:ind w:left="720"/>
        <w:jc w:val="left"/>
      </w:pPr>
      <w:r>
        <w:rPr>
          <w:noProof/>
          <w:lang w:eastAsia="lv-LV"/>
        </w:rPr>
        <w:drawing>
          <wp:inline distT="0" distB="0" distL="0" distR="0" wp14:anchorId="1B3CEC00" wp14:editId="0B368D9A">
            <wp:extent cx="2476500" cy="46672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1E359" w14:textId="6C6AF7A6" w:rsidR="0056604A" w:rsidRPr="00530355" w:rsidRDefault="0073179B" w:rsidP="0056604A">
      <w:r>
        <w:t xml:space="preserve">Sistēma parādīs serverī augšupielādētas datnes </w:t>
      </w:r>
      <w:r w:rsidR="00F6032B" w:rsidRPr="00530355">
        <w:t>CRC32Q v</w:t>
      </w:r>
      <w:r>
        <w:t>ērtību</w:t>
      </w:r>
      <w:r w:rsidR="0056604A" w:rsidRPr="00530355">
        <w:t xml:space="preserve">. </w:t>
      </w:r>
    </w:p>
    <w:p w14:paraId="62FB7B43" w14:textId="08620E88" w:rsidR="0056604A" w:rsidRPr="00530355" w:rsidRDefault="0073179B" w:rsidP="0056604A">
      <w:r>
        <w:t xml:space="preserve">Kolonnā </w:t>
      </w:r>
      <w:r w:rsidR="0056604A" w:rsidRPr="00530355">
        <w:rPr>
          <w:rStyle w:val="SubtleEmphasis"/>
        </w:rPr>
        <w:t>Status</w:t>
      </w:r>
      <w:r>
        <w:rPr>
          <w:rStyle w:val="SubtleEmphasis"/>
        </w:rPr>
        <w:t>s</w:t>
      </w:r>
      <w:r w:rsidR="0056604A" w:rsidRPr="00530355">
        <w:t xml:space="preserve"> </w:t>
      </w:r>
      <w:r>
        <w:t xml:space="preserve">tiek attēloti </w:t>
      </w:r>
      <w:r w:rsidR="00AD270F" w:rsidRPr="00530355">
        <w:t>CRC</w:t>
      </w:r>
      <w:r w:rsidR="00833528" w:rsidRPr="00530355">
        <w:t>32Q</w:t>
      </w:r>
      <w:r w:rsidR="00AD270F" w:rsidRPr="00530355">
        <w:t xml:space="preserve"> v</w:t>
      </w:r>
      <w:r>
        <w:t>ērtību salīdzināšanas rezultāti:</w:t>
      </w:r>
      <w:r w:rsidR="0056604A" w:rsidRPr="00530355">
        <w:t xml:space="preserve"> </w:t>
      </w:r>
    </w:p>
    <w:p w14:paraId="64B4A070" w14:textId="1C18FBAC" w:rsidR="0056604A" w:rsidRPr="00530355" w:rsidRDefault="00B902D2" w:rsidP="00F6032B">
      <w:pPr>
        <w:pStyle w:val="ListBullet"/>
      </w:pPr>
      <w:r>
        <w:t xml:space="preserve">KĻŪDA </w:t>
      </w:r>
      <w:r w:rsidR="0073179B">
        <w:t xml:space="preserve">Ja datņu </w:t>
      </w:r>
      <w:r w:rsidR="00F6032B" w:rsidRPr="00530355">
        <w:t>CRC32Q v</w:t>
      </w:r>
      <w:r w:rsidR="0073179B">
        <w:t>ērtības nesakrīt</w:t>
      </w:r>
    </w:p>
    <w:p w14:paraId="007BE67F" w14:textId="14863E75" w:rsidR="0056604A" w:rsidRPr="00530355" w:rsidRDefault="004C6614" w:rsidP="0056604A">
      <w:r>
        <w:rPr>
          <w:noProof/>
          <w:lang w:eastAsia="lv-LV"/>
        </w:rPr>
        <w:lastRenderedPageBreak/>
        <w:drawing>
          <wp:inline distT="0" distB="0" distL="0" distR="0" wp14:anchorId="7D16CD97" wp14:editId="6EDA17CF">
            <wp:extent cx="5724525" cy="31908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604A" w:rsidRPr="00530355">
        <w:t xml:space="preserve"> </w:t>
      </w:r>
    </w:p>
    <w:p w14:paraId="45877F7E" w14:textId="77B3ED01" w:rsidR="0073179B" w:rsidRPr="00530355" w:rsidRDefault="00B902D2" w:rsidP="0073179B">
      <w:pPr>
        <w:pStyle w:val="ListBullet"/>
      </w:pPr>
      <w:r>
        <w:t xml:space="preserve">SAKRĪT - </w:t>
      </w:r>
      <w:r w:rsidR="0073179B">
        <w:t xml:space="preserve">Ja datņu </w:t>
      </w:r>
      <w:r w:rsidR="0073179B" w:rsidRPr="00530355">
        <w:t>CRC32Q v</w:t>
      </w:r>
      <w:r w:rsidR="0073179B">
        <w:t>ērtības sakrīt</w:t>
      </w:r>
    </w:p>
    <w:p w14:paraId="18B731E0" w14:textId="77777777" w:rsidR="00833528" w:rsidRPr="00530355" w:rsidRDefault="00833528" w:rsidP="00833528">
      <w:pPr>
        <w:pStyle w:val="ListBullet"/>
        <w:numPr>
          <w:ilvl w:val="0"/>
          <w:numId w:val="0"/>
        </w:numPr>
        <w:ind w:left="754"/>
      </w:pPr>
    </w:p>
    <w:p w14:paraId="1F5D7F64" w14:textId="455C3A03" w:rsidR="0056604A" w:rsidRDefault="004C6614" w:rsidP="0056604A">
      <w:r>
        <w:rPr>
          <w:noProof/>
          <w:lang w:eastAsia="lv-LV"/>
        </w:rPr>
        <w:drawing>
          <wp:inline distT="0" distB="0" distL="0" distR="0" wp14:anchorId="7E2A65D2" wp14:editId="1037CABC">
            <wp:extent cx="5730875" cy="3190240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DFF77" w14:textId="6D6D7F17" w:rsidR="00D416AA" w:rsidRDefault="00D416AA" w:rsidP="0056604A"/>
    <w:p w14:paraId="1CB18DEB" w14:textId="77777777" w:rsidR="00C3043E" w:rsidRPr="00530355" w:rsidRDefault="00C3043E" w:rsidP="0056604A"/>
    <w:p w14:paraId="7C4F7D2D" w14:textId="693D73E2" w:rsidR="0056604A" w:rsidRPr="00530355" w:rsidRDefault="0073179B" w:rsidP="0056604A">
      <w:pPr>
        <w:pStyle w:val="Heading3"/>
        <w:rPr>
          <w:lang w:val="lv-LV" w:eastAsia="lv-LV"/>
        </w:rPr>
      </w:pPr>
      <w:bookmarkStart w:id="29" w:name="_Toc498356166"/>
      <w:r>
        <w:rPr>
          <w:lang w:val="lv-LV" w:eastAsia="lv-LV"/>
        </w:rPr>
        <w:lastRenderedPageBreak/>
        <w:t xml:space="preserve">Izmantojot </w:t>
      </w:r>
      <w:r w:rsidR="0056604A" w:rsidRPr="00530355">
        <w:rPr>
          <w:lang w:val="lv-LV" w:eastAsia="lv-LV"/>
        </w:rPr>
        <w:t>CRC32Q</w:t>
      </w:r>
      <w:r w:rsidR="00CA5D76" w:rsidRPr="00530355">
        <w:rPr>
          <w:lang w:val="lv-LV" w:eastAsia="lv-LV"/>
        </w:rPr>
        <w:t xml:space="preserve"> v</w:t>
      </w:r>
      <w:r>
        <w:rPr>
          <w:lang w:val="lv-LV" w:eastAsia="lv-LV"/>
        </w:rPr>
        <w:t xml:space="preserve">ērtības </w:t>
      </w:r>
      <w:r w:rsidR="00D416AA">
        <w:rPr>
          <w:lang w:val="lv-LV" w:eastAsia="lv-LV"/>
        </w:rPr>
        <w:t>pārbaudes</w:t>
      </w:r>
      <w:r>
        <w:rPr>
          <w:lang w:val="lv-LV" w:eastAsia="lv-LV"/>
        </w:rPr>
        <w:t xml:space="preserve"> programmatūru</w:t>
      </w:r>
      <w:bookmarkEnd w:id="29"/>
    </w:p>
    <w:p w14:paraId="1D240387" w14:textId="77777777" w:rsidR="00D416AA" w:rsidRPr="00530355" w:rsidRDefault="00D416AA" w:rsidP="00D416AA">
      <w:pPr>
        <w:rPr>
          <w:lang w:eastAsia="lv-LV"/>
        </w:rPr>
      </w:pPr>
      <w:r>
        <w:rPr>
          <w:lang w:eastAsia="lv-LV"/>
        </w:rPr>
        <w:t xml:space="preserve">Ja lietotāja datorā izmantotais Interneta pārlūks, piemēram </w:t>
      </w:r>
      <w:proofErr w:type="spellStart"/>
      <w:r>
        <w:rPr>
          <w:lang w:eastAsia="lv-LV"/>
        </w:rPr>
        <w:t>Chrome</w:t>
      </w:r>
      <w:proofErr w:type="spellEnd"/>
      <w:r>
        <w:rPr>
          <w:lang w:eastAsia="lv-LV"/>
        </w:rPr>
        <w:t xml:space="preserve">, neatbalsta </w:t>
      </w:r>
      <w:r w:rsidRPr="00530355">
        <w:rPr>
          <w:lang w:eastAsia="lv-LV"/>
        </w:rPr>
        <w:t xml:space="preserve">JAVA </w:t>
      </w:r>
      <w:r>
        <w:rPr>
          <w:lang w:eastAsia="lv-LV"/>
        </w:rPr>
        <w:t xml:space="preserve">spraudni, datnes </w:t>
      </w:r>
      <w:r w:rsidRPr="00530355">
        <w:rPr>
          <w:lang w:eastAsia="lv-LV"/>
        </w:rPr>
        <w:t>CRC32Q v</w:t>
      </w:r>
      <w:r>
        <w:rPr>
          <w:lang w:eastAsia="lv-LV"/>
        </w:rPr>
        <w:t xml:space="preserve">ērtības pārbaudi var veikt manuāli, vispirms lejupielādējot programmatūru </w:t>
      </w:r>
      <w:r w:rsidRPr="00D416AA">
        <w:rPr>
          <w:rStyle w:val="SubtleEmphasis"/>
        </w:rPr>
        <w:t>CRC32Q pārbaude</w:t>
      </w:r>
      <w:r w:rsidRPr="00530355">
        <w:rPr>
          <w:lang w:eastAsia="lv-LV"/>
        </w:rPr>
        <w:t>.</w:t>
      </w:r>
    </w:p>
    <w:p w14:paraId="10822156" w14:textId="1DC96436" w:rsidR="0056604A" w:rsidRPr="00530355" w:rsidRDefault="00D416AA" w:rsidP="0056604A">
      <w:pPr>
        <w:rPr>
          <w:lang w:eastAsia="lv-LV"/>
        </w:rPr>
      </w:pPr>
      <w:r>
        <w:rPr>
          <w:lang w:eastAsia="lv-LV"/>
        </w:rPr>
        <w:t>Izmantojot minēto programmatūru, Lietotājs var pārbaud</w:t>
      </w:r>
      <w:r w:rsidR="007F1F72">
        <w:rPr>
          <w:lang w:eastAsia="lv-LV"/>
        </w:rPr>
        <w:t xml:space="preserve">īt pievienoto datņu  </w:t>
      </w:r>
      <w:r>
        <w:rPr>
          <w:lang w:eastAsia="lv-LV"/>
        </w:rPr>
        <w:t xml:space="preserve"> </w:t>
      </w:r>
      <w:r w:rsidR="00884F5F" w:rsidRPr="00530355">
        <w:rPr>
          <w:lang w:eastAsia="lv-LV"/>
        </w:rPr>
        <w:t>CRC32Q v</w:t>
      </w:r>
      <w:r w:rsidR="007F1F72">
        <w:rPr>
          <w:lang w:eastAsia="lv-LV"/>
        </w:rPr>
        <w:t xml:space="preserve">ērtību.  </w:t>
      </w:r>
    </w:p>
    <w:p w14:paraId="6B4588A0" w14:textId="14CF8F2A" w:rsidR="0056604A" w:rsidRPr="00530355" w:rsidRDefault="004D2B4F" w:rsidP="0056604A">
      <w:pPr>
        <w:rPr>
          <w:lang w:eastAsia="lv-LV"/>
        </w:rPr>
      </w:pPr>
      <w:r>
        <w:rPr>
          <w:noProof/>
          <w:lang w:eastAsia="lv-LV"/>
        </w:rPr>
        <w:drawing>
          <wp:inline distT="0" distB="0" distL="0" distR="0" wp14:anchorId="761B406C" wp14:editId="0E83579D">
            <wp:extent cx="5419725" cy="14097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t xml:space="preserve"> </w:t>
      </w:r>
    </w:p>
    <w:p w14:paraId="65975EA7" w14:textId="6736BEAE" w:rsidR="0056604A" w:rsidRPr="00530355" w:rsidRDefault="007F1F72" w:rsidP="0056604A">
      <w:r>
        <w:t xml:space="preserve">Sekojot norādītajām instrukcijām, lietotājs var pārbaudīt datnes </w:t>
      </w:r>
      <w:r w:rsidR="00F514BE" w:rsidRPr="00530355">
        <w:t>CRC</w:t>
      </w:r>
      <w:r w:rsidR="00CA5D76" w:rsidRPr="00530355">
        <w:t>32Q</w:t>
      </w:r>
      <w:r w:rsidR="00F514BE" w:rsidRPr="00530355">
        <w:t xml:space="preserve"> v</w:t>
      </w:r>
      <w:r>
        <w:t xml:space="preserve">ērtību, norādot datni, kas atrodas lietotāja datorā un nospiežot komandpogu </w:t>
      </w:r>
      <w:r>
        <w:rPr>
          <w:rStyle w:val="Emphasis"/>
          <w:lang w:val="lv-LV"/>
        </w:rPr>
        <w:t xml:space="preserve">Norādiet datni, lai pārbaudītu </w:t>
      </w:r>
      <w:r w:rsidR="0056604A" w:rsidRPr="00530355">
        <w:rPr>
          <w:rStyle w:val="Emphasis"/>
          <w:lang w:val="lv-LV"/>
        </w:rPr>
        <w:t>CRC32Q</w:t>
      </w:r>
      <w:r w:rsidR="0056604A" w:rsidRPr="00530355">
        <w:t>.</w:t>
      </w:r>
    </w:p>
    <w:p w14:paraId="00EA2578" w14:textId="6B984075" w:rsidR="00E4314C" w:rsidRPr="00530355" w:rsidRDefault="00C24947" w:rsidP="00E4314C">
      <w:r w:rsidRPr="00530355">
        <w:rPr>
          <w:noProof/>
          <w:lang w:eastAsia="lv-LV"/>
        </w:rPr>
        <w:drawing>
          <wp:inline distT="0" distB="0" distL="0" distR="0" wp14:anchorId="25CAF8B8" wp14:editId="76B464AF">
            <wp:extent cx="5667375" cy="379095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1413C" w14:textId="4CDDCF2F" w:rsidR="00784A4F" w:rsidRPr="00530355" w:rsidRDefault="007F1F72" w:rsidP="00631EF4">
      <w:pPr>
        <w:pStyle w:val="Heading1"/>
        <w:rPr>
          <w:lang w:val="lv-LV"/>
        </w:rPr>
      </w:pPr>
      <w:bookmarkStart w:id="30" w:name="_Toc498356167"/>
      <w:r>
        <w:rPr>
          <w:lang w:val="lv-LV"/>
        </w:rPr>
        <w:lastRenderedPageBreak/>
        <w:t>Datu</w:t>
      </w:r>
      <w:r w:rsidR="00631EF4" w:rsidRPr="00530355">
        <w:rPr>
          <w:lang w:val="lv-LV"/>
        </w:rPr>
        <w:t>/inform</w:t>
      </w:r>
      <w:r>
        <w:rPr>
          <w:lang w:val="lv-LV"/>
        </w:rPr>
        <w:t>ācijas iesniegšanas</w:t>
      </w:r>
      <w:r w:rsidR="00631EF4" w:rsidRPr="00530355">
        <w:rPr>
          <w:lang w:val="lv-LV"/>
        </w:rPr>
        <w:t xml:space="preserve"> </w:t>
      </w:r>
      <w:r>
        <w:rPr>
          <w:lang w:val="lv-LV"/>
        </w:rPr>
        <w:t>rīks</w:t>
      </w:r>
      <w:bookmarkEnd w:id="30"/>
    </w:p>
    <w:p w14:paraId="3F38B342" w14:textId="27711491" w:rsidR="00542AE9" w:rsidRDefault="00542AE9" w:rsidP="00F8392A">
      <w:pPr>
        <w:rPr>
          <w:rStyle w:val="SubtleEmphasis"/>
        </w:rPr>
      </w:pPr>
      <w:r>
        <w:t xml:space="preserve">Sadaļu </w:t>
      </w:r>
      <w:r w:rsidRPr="007F1F72">
        <w:rPr>
          <w:rStyle w:val="SubtleEmphasis"/>
        </w:rPr>
        <w:t>Datu/informācijas iesniegšana</w:t>
      </w:r>
      <w:r>
        <w:rPr>
          <w:rStyle w:val="SubtleEmphasis"/>
          <w:i w:val="0"/>
        </w:rPr>
        <w:t xml:space="preserve"> atver sistēmas galvenajā augšējā izvēlnē noklikšķinot uz </w:t>
      </w:r>
      <w:r w:rsidRPr="00542AE9">
        <w:rPr>
          <w:rStyle w:val="SubtleEmphasis"/>
        </w:rPr>
        <w:t>RĪK</w:t>
      </w:r>
      <w:r>
        <w:rPr>
          <w:rStyle w:val="SubtleEmphasis"/>
          <w:i w:val="0"/>
        </w:rPr>
        <w:t xml:space="preserve">I un </w:t>
      </w:r>
      <w:r w:rsidRPr="00542AE9">
        <w:rPr>
          <w:rStyle w:val="SubtleEmphasis"/>
        </w:rPr>
        <w:t>Datu/informācijas iesniegšana</w:t>
      </w:r>
      <w:r>
        <w:rPr>
          <w:rStyle w:val="SubtleEmphasis"/>
        </w:rPr>
        <w:t>.</w:t>
      </w:r>
    </w:p>
    <w:p w14:paraId="382EB932" w14:textId="3ED5217B" w:rsidR="00542AE9" w:rsidRPr="00542AE9" w:rsidRDefault="00542AE9" w:rsidP="00542AE9">
      <w:pPr>
        <w:jc w:val="center"/>
      </w:pPr>
      <w:r>
        <w:rPr>
          <w:noProof/>
          <w:lang w:eastAsia="lv-LV"/>
        </w:rPr>
        <w:drawing>
          <wp:inline distT="0" distB="0" distL="0" distR="0" wp14:anchorId="3AA8313B" wp14:editId="218322A7">
            <wp:extent cx="5724525" cy="2286000"/>
            <wp:effectExtent l="0" t="0" r="952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08858" w14:textId="7836A899" w:rsidR="00F8392A" w:rsidRPr="00530355" w:rsidRDefault="007F1F72" w:rsidP="00F8392A">
      <w:r>
        <w:t xml:space="preserve">Sadaļā </w:t>
      </w:r>
      <w:r w:rsidR="002E0C88" w:rsidRPr="007F1F72">
        <w:rPr>
          <w:rStyle w:val="SubtleEmphasis"/>
        </w:rPr>
        <w:t>Datu/informācijas iesniegšana</w:t>
      </w:r>
      <w:r w:rsidR="002E0C88" w:rsidRPr="00530355">
        <w:t xml:space="preserve"> </w:t>
      </w:r>
      <w:r>
        <w:t xml:space="preserve">ir pieejamas divas funkcionālās grupas: </w:t>
      </w:r>
    </w:p>
    <w:p w14:paraId="4E0B60E0" w14:textId="02617E9D" w:rsidR="00F8392A" w:rsidRPr="00530355" w:rsidRDefault="007F1F72" w:rsidP="00884F5F">
      <w:pPr>
        <w:pStyle w:val="ListBullet"/>
      </w:pPr>
      <w:r>
        <w:rPr>
          <w:rStyle w:val="Strong"/>
        </w:rPr>
        <w:t>Darbības</w:t>
      </w:r>
      <w:r w:rsidR="00F8392A" w:rsidRPr="007F1F72">
        <w:t>:</w:t>
      </w:r>
      <w:r w:rsidR="00F8392A" w:rsidRPr="00530355">
        <w:t xml:space="preserve"> </w:t>
      </w:r>
      <w:r w:rsidR="00977272">
        <w:t xml:space="preserve">Pievienot jaunu pieteikumu un pārbaudīt datnes </w:t>
      </w:r>
      <w:r w:rsidR="00884F5F" w:rsidRPr="00530355">
        <w:t>CRC32Q v</w:t>
      </w:r>
      <w:r w:rsidR="00977272">
        <w:t>ērtību</w:t>
      </w:r>
    </w:p>
    <w:p w14:paraId="2590411A" w14:textId="3E03C84B" w:rsidR="00F8392A" w:rsidRPr="00530355" w:rsidRDefault="007F1F72" w:rsidP="00F8392A">
      <w:pPr>
        <w:pStyle w:val="ListBullet"/>
      </w:pPr>
      <w:r>
        <w:rPr>
          <w:rStyle w:val="Strong"/>
        </w:rPr>
        <w:t>Filt</w:t>
      </w:r>
      <w:r w:rsidR="00F8392A" w:rsidRPr="00530355">
        <w:rPr>
          <w:rStyle w:val="Strong"/>
        </w:rPr>
        <w:t>r</w:t>
      </w:r>
      <w:r w:rsidR="00977272">
        <w:rPr>
          <w:rStyle w:val="Strong"/>
        </w:rPr>
        <w:t>i</w:t>
      </w:r>
      <w:r w:rsidR="00F8392A" w:rsidRPr="00530355">
        <w:t xml:space="preserve">: </w:t>
      </w:r>
      <w:r w:rsidR="000D0F54">
        <w:t>definēt filtrus, lai meklētu informāciju par sistēmā jau reģistrētajiem pieteikumiem</w:t>
      </w:r>
    </w:p>
    <w:p w14:paraId="658E5ED1" w14:textId="7E4B5BE1" w:rsidR="00323647" w:rsidRPr="00530355" w:rsidRDefault="00323647" w:rsidP="00784A4F"/>
    <w:p w14:paraId="21D8604E" w14:textId="7FE786DF" w:rsidR="007719F4" w:rsidRPr="00530355" w:rsidRDefault="00542AE9" w:rsidP="00784A4F">
      <w:r>
        <w:rPr>
          <w:noProof/>
          <w:lang w:eastAsia="lv-LV"/>
        </w:rPr>
        <w:lastRenderedPageBreak/>
        <w:drawing>
          <wp:inline distT="0" distB="0" distL="0" distR="0" wp14:anchorId="0A203C4C" wp14:editId="2EEAC72B">
            <wp:extent cx="5724525" cy="4029075"/>
            <wp:effectExtent l="0" t="0" r="9525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344CA" w14:textId="77777777" w:rsidR="00F8392A" w:rsidRPr="00530355" w:rsidRDefault="00F8392A" w:rsidP="00784A4F"/>
    <w:p w14:paraId="03A2B28F" w14:textId="3BAFD98C" w:rsidR="00323647" w:rsidRPr="00530355" w:rsidRDefault="000D0F54" w:rsidP="00631EF4">
      <w:pPr>
        <w:pStyle w:val="Heading2"/>
        <w:rPr>
          <w:lang w:val="lv-LV"/>
        </w:rPr>
      </w:pPr>
      <w:bookmarkStart w:id="31" w:name="_Toc498356168"/>
      <w:r>
        <w:rPr>
          <w:lang w:val="lv-LV"/>
        </w:rPr>
        <w:t>Darbības</w:t>
      </w:r>
      <w:r w:rsidR="00F8392A" w:rsidRPr="00530355">
        <w:rPr>
          <w:lang w:val="lv-LV"/>
        </w:rPr>
        <w:t xml:space="preserve">: </w:t>
      </w:r>
      <w:r>
        <w:rPr>
          <w:lang w:val="lv-LV"/>
        </w:rPr>
        <w:t>Pievienot jaunu pieteikumu</w:t>
      </w:r>
      <w:bookmarkEnd w:id="31"/>
    </w:p>
    <w:p w14:paraId="13A8BBC5" w14:textId="58844472" w:rsidR="00924413" w:rsidRPr="00530355" w:rsidRDefault="00924413" w:rsidP="00924413">
      <w:r w:rsidRPr="00530355">
        <w:t>Dat</w:t>
      </w:r>
      <w:r w:rsidR="000D0F54">
        <w:t xml:space="preserve">u/informācijas iesniegšanas rīka sadaļā </w:t>
      </w:r>
      <w:r w:rsidR="000D0F54" w:rsidRPr="000D0F54">
        <w:rPr>
          <w:rStyle w:val="SubtleEmphasis"/>
        </w:rPr>
        <w:t>Darbības</w:t>
      </w:r>
      <w:r w:rsidR="000D0F54">
        <w:t xml:space="preserve"> jānospiež komandpoga </w:t>
      </w:r>
      <w:r w:rsidR="000D0F54">
        <w:rPr>
          <w:rStyle w:val="Emphasis"/>
          <w:lang w:val="lv-LV"/>
        </w:rPr>
        <w:t>Pievienot jaunu pieteikumu</w:t>
      </w:r>
      <w:r w:rsidRPr="00530355">
        <w:rPr>
          <w:rStyle w:val="Emphasis"/>
          <w:lang w:val="lv-LV"/>
        </w:rPr>
        <w:t>.</w:t>
      </w:r>
    </w:p>
    <w:p w14:paraId="4B38214C" w14:textId="641C5CFA" w:rsidR="00631EF4" w:rsidRPr="00530355" w:rsidRDefault="00542AE9" w:rsidP="00542AE9">
      <w:pPr>
        <w:jc w:val="center"/>
      </w:pPr>
      <w:r>
        <w:rPr>
          <w:noProof/>
          <w:lang w:eastAsia="lv-LV"/>
        </w:rPr>
        <w:drawing>
          <wp:inline distT="0" distB="0" distL="0" distR="0" wp14:anchorId="3B894FD1" wp14:editId="75A16223">
            <wp:extent cx="3800475" cy="190749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7" cy="191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24B4F" w14:textId="6E83463D" w:rsidR="00924413" w:rsidRPr="00530355" w:rsidRDefault="000D0F54" w:rsidP="00631EF4">
      <w:r>
        <w:t>Sistēma atvērs pieteikuma formu informācijas ievadīšanai. Pēc noklusējuma tiek atvērta AIP AMDT pieteikuma veida forma</w:t>
      </w:r>
      <w:r w:rsidR="00293CF1" w:rsidRPr="00530355">
        <w:t>.</w:t>
      </w:r>
    </w:p>
    <w:p w14:paraId="2CEFE25A" w14:textId="173F4371" w:rsidR="00891E49" w:rsidRPr="00530355" w:rsidRDefault="00542AE9" w:rsidP="00542AE9">
      <w:pPr>
        <w:jc w:val="center"/>
      </w:pPr>
      <w:r>
        <w:rPr>
          <w:noProof/>
          <w:lang w:eastAsia="lv-LV"/>
        </w:rPr>
        <w:lastRenderedPageBreak/>
        <w:drawing>
          <wp:inline distT="0" distB="0" distL="0" distR="0" wp14:anchorId="710AFEC5" wp14:editId="7126E4C4">
            <wp:extent cx="2238375" cy="1442030"/>
            <wp:effectExtent l="0" t="0" r="0" b="635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242923" cy="144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B6992" w14:textId="41A918E0" w:rsidR="00924413" w:rsidRPr="00530355" w:rsidRDefault="000D0F54" w:rsidP="00631EF4">
      <w:r>
        <w:t>Lietotājs var norādīt citu pieteikuma veidu, izmantojot radiopogas</w:t>
      </w:r>
      <w:r w:rsidR="00924413" w:rsidRPr="00530355">
        <w:t xml:space="preserve">: </w:t>
      </w:r>
      <w:r w:rsidR="00924413" w:rsidRPr="00530355">
        <w:rPr>
          <w:rStyle w:val="SubtleEmphasis"/>
        </w:rPr>
        <w:t>AIP AMDT</w:t>
      </w:r>
      <w:r w:rsidR="00924413" w:rsidRPr="00530355">
        <w:t xml:space="preserve">, </w:t>
      </w:r>
      <w:r w:rsidR="00924413" w:rsidRPr="00530355">
        <w:rPr>
          <w:rStyle w:val="SubtleEmphasis"/>
        </w:rPr>
        <w:t>AIP SUP</w:t>
      </w:r>
      <w:r w:rsidR="001108C3" w:rsidRPr="00530355">
        <w:rPr>
          <w:rStyle w:val="SubtleEmphasis"/>
        </w:rPr>
        <w:t>, AIC</w:t>
      </w:r>
      <w:r w:rsidR="00924413" w:rsidRPr="00530355">
        <w:t xml:space="preserve"> </w:t>
      </w:r>
      <w:r w:rsidR="00090473">
        <w:t>vai</w:t>
      </w:r>
      <w:r w:rsidR="00924413" w:rsidRPr="00530355">
        <w:t xml:space="preserve"> </w:t>
      </w:r>
      <w:r w:rsidR="00924413" w:rsidRPr="00530355">
        <w:rPr>
          <w:rStyle w:val="SubtleEmphasis"/>
        </w:rPr>
        <w:t>NOTAM</w:t>
      </w:r>
      <w:r w:rsidR="00924413" w:rsidRPr="00530355">
        <w:t>. Dat</w:t>
      </w:r>
      <w:r>
        <w:t>u/informācij</w:t>
      </w:r>
      <w:r w:rsidR="00541E40">
        <w:t>a</w:t>
      </w:r>
      <w:r>
        <w:t>s pieteikuma forma ir specifiska</w:t>
      </w:r>
      <w:r w:rsidR="002C2315">
        <w:t xml:space="preserve"> un piemērota</w:t>
      </w:r>
      <w:r>
        <w:t xml:space="preserve"> katram pieteikuma veidam.</w:t>
      </w:r>
    </w:p>
    <w:p w14:paraId="4068B87C" w14:textId="77777777" w:rsidR="00A9619B" w:rsidRPr="00530355" w:rsidRDefault="00A9619B" w:rsidP="00A9619B">
      <w:pPr>
        <w:pStyle w:val="Heading3"/>
        <w:rPr>
          <w:lang w:val="lv-LV"/>
        </w:rPr>
      </w:pPr>
      <w:bookmarkStart w:id="32" w:name="_Toc498356169"/>
      <w:r w:rsidRPr="00530355">
        <w:rPr>
          <w:lang w:val="lv-LV"/>
        </w:rPr>
        <w:t>Metadat</w:t>
      </w:r>
      <w:r>
        <w:rPr>
          <w:lang w:val="lv-LV"/>
        </w:rPr>
        <w:t>u iesniegšana visiem pieteikumu veidiem</w:t>
      </w:r>
      <w:bookmarkEnd w:id="32"/>
      <w:r w:rsidRPr="00530355">
        <w:rPr>
          <w:lang w:val="lv-LV"/>
        </w:rPr>
        <w:t xml:space="preserve"> </w:t>
      </w:r>
    </w:p>
    <w:p w14:paraId="0C7A49D0" w14:textId="77777777" w:rsidR="00A9619B" w:rsidRDefault="00A9619B" w:rsidP="00A9619B">
      <w:pPr>
        <w:spacing w:after="40" w:line="240" w:lineRule="auto"/>
      </w:pPr>
      <w:r>
        <w:t xml:space="preserve">Pirms pieteikuma </w:t>
      </w:r>
      <w:proofErr w:type="spellStart"/>
      <w:r>
        <w:t>iesnegšanas</w:t>
      </w:r>
      <w:proofErr w:type="spellEnd"/>
      <w:r>
        <w:t xml:space="preserve"> lietotājam jānorāda atbilstoši ES komisijas noteikumiem nr. 73/2010 par datu izsekojamību prasītā informācija sadaļas </w:t>
      </w:r>
      <w:r w:rsidRPr="00530355">
        <w:t>METADAT</w:t>
      </w:r>
      <w:r>
        <w:t>I obligāti aizpildāmajos</w:t>
      </w:r>
      <w:r w:rsidRPr="00530355">
        <w:t xml:space="preserve"> </w:t>
      </w:r>
      <w:r>
        <w:t xml:space="preserve">laukos: </w:t>
      </w:r>
    </w:p>
    <w:p w14:paraId="4A6E5F18" w14:textId="77777777" w:rsidR="00A9619B" w:rsidRDefault="00A9619B" w:rsidP="00A9619B">
      <w:pPr>
        <w:pStyle w:val="ListBullet"/>
      </w:pPr>
      <w:r w:rsidRPr="00947343">
        <w:t xml:space="preserve">Datos veiktie </w:t>
      </w:r>
      <w:r>
        <w:t>grozījumi: Jauns, Dzēsts, Izmainīts vai Cits</w:t>
      </w:r>
    </w:p>
    <w:p w14:paraId="0742EDD8" w14:textId="77777777" w:rsidR="00A9619B" w:rsidRPr="00947343" w:rsidRDefault="00A9619B" w:rsidP="00A9619B">
      <w:pPr>
        <w:pStyle w:val="ListBullet"/>
      </w:pPr>
      <w:r>
        <w:t xml:space="preserve">Personas vai </w:t>
      </w:r>
      <w:proofErr w:type="spellStart"/>
      <w:r>
        <w:t>organizcācijas</w:t>
      </w:r>
      <w:proofErr w:type="spellEnd"/>
      <w:r>
        <w:t>, kuras ir ietekmējušas datus un ietekmes laiks</w:t>
      </w:r>
    </w:p>
    <w:p w14:paraId="2DAB2DF1" w14:textId="77777777" w:rsidR="00A9619B" w:rsidRPr="00947343" w:rsidRDefault="00A9619B" w:rsidP="00A9619B">
      <w:pPr>
        <w:pStyle w:val="ListBullet"/>
      </w:pPr>
      <w:r w:rsidRPr="00947343">
        <w:t>P</w:t>
      </w:r>
      <w:r>
        <w:t xml:space="preserve">abeigtās datu validācijas un verifikācijas apraksts </w:t>
      </w:r>
    </w:p>
    <w:p w14:paraId="1B0E526A" w14:textId="77777777" w:rsidR="00A9619B" w:rsidRPr="00947343" w:rsidRDefault="00A9619B" w:rsidP="00A9619B">
      <w:pPr>
        <w:pStyle w:val="ListBullet"/>
      </w:pPr>
      <w:r>
        <w:t xml:space="preserve">Detalizēta informācija par datu lietošanas ierobežojumiem </w:t>
      </w:r>
    </w:p>
    <w:p w14:paraId="5B9DB578" w14:textId="77777777" w:rsidR="005437E7" w:rsidRPr="00530355" w:rsidRDefault="005437E7" w:rsidP="00631EF4"/>
    <w:p w14:paraId="4C47959C" w14:textId="034D7E96" w:rsidR="00293CF1" w:rsidRPr="00530355" w:rsidRDefault="002C2315" w:rsidP="007C29A6">
      <w:pPr>
        <w:pStyle w:val="Heading3"/>
        <w:rPr>
          <w:rStyle w:val="SubtleEmphasis"/>
          <w:i w:val="0"/>
          <w:sz w:val="28"/>
          <w:lang w:val="lv-LV"/>
        </w:rPr>
      </w:pPr>
      <w:bookmarkStart w:id="33" w:name="_Toc498356170"/>
      <w:r>
        <w:rPr>
          <w:lang w:val="lv-LV"/>
        </w:rPr>
        <w:t>Datu iesniegšana atbilstoši pieteikumu veidiem</w:t>
      </w:r>
      <w:r w:rsidR="00293CF1" w:rsidRPr="00530355">
        <w:rPr>
          <w:lang w:val="lv-LV"/>
        </w:rPr>
        <w:t xml:space="preserve"> </w:t>
      </w:r>
      <w:r w:rsidR="00293CF1" w:rsidRPr="00530355">
        <w:rPr>
          <w:rStyle w:val="SubtleEmphasis"/>
          <w:i w:val="0"/>
          <w:sz w:val="28"/>
          <w:lang w:val="lv-LV"/>
        </w:rPr>
        <w:t>AIP AMDT</w:t>
      </w:r>
      <w:r w:rsidR="001108C3" w:rsidRPr="00530355">
        <w:rPr>
          <w:rStyle w:val="SubtleEmphasis"/>
          <w:i w:val="0"/>
          <w:sz w:val="28"/>
          <w:lang w:val="lv-LV"/>
        </w:rPr>
        <w:t>,</w:t>
      </w:r>
      <w:r w:rsidR="00293CF1" w:rsidRPr="00530355">
        <w:rPr>
          <w:lang w:val="lv-LV"/>
        </w:rPr>
        <w:t xml:space="preserve"> </w:t>
      </w:r>
      <w:r w:rsidR="00293CF1" w:rsidRPr="00530355">
        <w:rPr>
          <w:rStyle w:val="SubtleEmphasis"/>
          <w:i w:val="0"/>
          <w:sz w:val="28"/>
          <w:lang w:val="lv-LV"/>
        </w:rPr>
        <w:t>AIP SUP</w:t>
      </w:r>
      <w:r>
        <w:rPr>
          <w:rStyle w:val="SubtleEmphasis"/>
          <w:i w:val="0"/>
          <w:sz w:val="28"/>
          <w:lang w:val="lv-LV"/>
        </w:rPr>
        <w:t xml:space="preserve"> un</w:t>
      </w:r>
      <w:r w:rsidR="001108C3" w:rsidRPr="00530355">
        <w:rPr>
          <w:rStyle w:val="SubtleEmphasis"/>
          <w:i w:val="0"/>
          <w:sz w:val="28"/>
          <w:lang w:val="lv-LV"/>
        </w:rPr>
        <w:t xml:space="preserve"> AIC</w:t>
      </w:r>
      <w:bookmarkEnd w:id="33"/>
    </w:p>
    <w:p w14:paraId="7143536A" w14:textId="6135446C" w:rsidR="00497F2B" w:rsidRDefault="00FA5F70" w:rsidP="00947343">
      <w:pPr>
        <w:spacing w:after="120" w:line="240" w:lineRule="auto"/>
        <w:jc w:val="left"/>
      </w:pPr>
      <w:r w:rsidRPr="00FA5F70">
        <w:rPr>
          <w:b/>
          <w:color w:val="FF0000"/>
          <w:sz w:val="28"/>
          <w:szCs w:val="28"/>
        </w:rPr>
        <w:t xml:space="preserve">! </w:t>
      </w:r>
      <w:r w:rsidRPr="00530355">
        <w:t>Informācijas ievadlauki</w:t>
      </w:r>
      <w:r>
        <w:t xml:space="preserve">, kuri </w:t>
      </w:r>
      <w:proofErr w:type="spellStart"/>
      <w:r w:rsidR="00C620CF">
        <w:t>ekrānformā</w:t>
      </w:r>
      <w:proofErr w:type="spellEnd"/>
      <w:r w:rsidR="00C620CF">
        <w:t xml:space="preserve"> </w:t>
      </w:r>
      <w:r>
        <w:t>apzīmēti</w:t>
      </w:r>
      <w:r w:rsidRPr="00530355">
        <w:t xml:space="preserve"> ar zvaigzni (*) ir obligāti jāaizpilda. </w:t>
      </w:r>
    </w:p>
    <w:p w14:paraId="10602AC1" w14:textId="77777777" w:rsidR="00FF77E9" w:rsidRDefault="00FF77E9" w:rsidP="00947343">
      <w:pPr>
        <w:spacing w:after="120" w:line="240" w:lineRule="auto"/>
      </w:pPr>
      <w:r w:rsidRPr="00976B71">
        <w:rPr>
          <w:b/>
          <w:color w:val="FF0000"/>
          <w:sz w:val="28"/>
          <w:szCs w:val="28"/>
        </w:rPr>
        <w:t xml:space="preserve">! </w:t>
      </w:r>
      <w:r w:rsidRPr="00976B71">
        <w:t>Lai iesniegtu informāciju, kura jāpublicē AIC, lūdzu, izvēlieties AIP AMDT pieteikuma veidu.</w:t>
      </w:r>
    </w:p>
    <w:p w14:paraId="03A59AE0" w14:textId="6309D4FC" w:rsidR="00090473" w:rsidRPr="00976B71" w:rsidRDefault="00090473" w:rsidP="00947343">
      <w:pPr>
        <w:spacing w:after="120" w:line="240" w:lineRule="auto"/>
      </w:pPr>
      <w:r>
        <w:t xml:space="preserve">Turpmāk aprakstīti </w:t>
      </w:r>
      <w:r w:rsidRPr="00090473">
        <w:t>AIP AMDT,</w:t>
      </w:r>
      <w:r w:rsidRPr="00530355">
        <w:t xml:space="preserve"> </w:t>
      </w:r>
      <w:r w:rsidRPr="00090473">
        <w:t>AIP SUP un AIC piet</w:t>
      </w:r>
      <w:r w:rsidR="006A26C3">
        <w:t>e</w:t>
      </w:r>
      <w:r w:rsidRPr="00090473">
        <w:t>ikum</w:t>
      </w:r>
      <w:r>
        <w:t>iem</w:t>
      </w:r>
      <w:r w:rsidRPr="00090473">
        <w:t xml:space="preserve"> specifiskie lauki</w:t>
      </w:r>
      <w:r w:rsidR="006A26C3">
        <w:t>:</w:t>
      </w:r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798"/>
        <w:gridCol w:w="6217"/>
      </w:tblGrid>
      <w:tr w:rsidR="0013600F" w:rsidRPr="00530355" w14:paraId="58C94700" w14:textId="77777777" w:rsidTr="00FF77E9">
        <w:tc>
          <w:tcPr>
            <w:tcW w:w="2798" w:type="dxa"/>
            <w:shd w:val="clear" w:color="auto" w:fill="548AB7" w:themeFill="accent1" w:themeFillShade="BF"/>
          </w:tcPr>
          <w:p w14:paraId="3EE4103B" w14:textId="7C8EC557" w:rsidR="0013600F" w:rsidRPr="00530355" w:rsidRDefault="009C0487" w:rsidP="00A73EEB">
            <w:pPr>
              <w:spacing w:before="120" w:after="120" w:line="240" w:lineRule="auto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Ievadlauka nosaukums</w:t>
            </w:r>
          </w:p>
        </w:tc>
        <w:tc>
          <w:tcPr>
            <w:tcW w:w="6217" w:type="dxa"/>
            <w:shd w:val="clear" w:color="auto" w:fill="548AB7" w:themeFill="accent1" w:themeFillShade="BF"/>
          </w:tcPr>
          <w:p w14:paraId="4E4F71B0" w14:textId="7ED7307F" w:rsidR="0013600F" w:rsidRPr="00530355" w:rsidRDefault="009C0487" w:rsidP="00A73EEB">
            <w:pPr>
              <w:spacing w:before="120" w:after="120" w:line="240" w:lineRule="auto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Apraksts</w:t>
            </w:r>
          </w:p>
        </w:tc>
      </w:tr>
      <w:tr w:rsidR="0013600F" w:rsidRPr="00530355" w14:paraId="05510619" w14:textId="77777777" w:rsidTr="00FF77E9">
        <w:tc>
          <w:tcPr>
            <w:tcW w:w="2798" w:type="dxa"/>
          </w:tcPr>
          <w:p w14:paraId="3CB5B194" w14:textId="538ED520" w:rsidR="0013600F" w:rsidRPr="00530355" w:rsidRDefault="008B7269" w:rsidP="00A73EEB">
            <w:pPr>
              <w:spacing w:before="120" w:after="120" w:line="240" w:lineRule="auto"/>
              <w:jc w:val="left"/>
              <w:rPr>
                <w:rStyle w:val="Emphasis"/>
                <w:lang w:val="lv-LV"/>
              </w:rPr>
            </w:pPr>
            <w:r w:rsidRPr="008B7269">
              <w:rPr>
                <w:rStyle w:val="Emphasis"/>
                <w:lang w:val="lv-LV"/>
              </w:rPr>
              <w:t>NOSAUKUMS</w:t>
            </w:r>
            <w:r w:rsidR="00C620CF">
              <w:rPr>
                <w:rStyle w:val="Emphasis"/>
                <w:lang w:val="lv-LV"/>
              </w:rPr>
              <w:t xml:space="preserve"> *</w:t>
            </w:r>
          </w:p>
        </w:tc>
        <w:tc>
          <w:tcPr>
            <w:tcW w:w="6217" w:type="dxa"/>
          </w:tcPr>
          <w:p w14:paraId="216A47CB" w14:textId="3E3CD227" w:rsidR="0013600F" w:rsidRPr="00530355" w:rsidRDefault="002239C6" w:rsidP="002239C6">
            <w:pPr>
              <w:spacing w:before="120" w:after="120" w:line="240" w:lineRule="auto"/>
              <w:jc w:val="left"/>
            </w:pPr>
            <w:r>
              <w:t xml:space="preserve">Pieteikuma nosaukums vai īss apraksts </w:t>
            </w:r>
          </w:p>
        </w:tc>
      </w:tr>
      <w:tr w:rsidR="0013600F" w:rsidRPr="00530355" w14:paraId="2B9DE225" w14:textId="77777777" w:rsidTr="00FF77E9">
        <w:tc>
          <w:tcPr>
            <w:tcW w:w="2798" w:type="dxa"/>
          </w:tcPr>
          <w:p w14:paraId="1063AE46" w14:textId="29930A10" w:rsidR="0013600F" w:rsidRPr="00530355" w:rsidRDefault="008B7269" w:rsidP="00A73EEB">
            <w:pPr>
              <w:spacing w:before="120" w:after="120" w:line="240" w:lineRule="auto"/>
              <w:jc w:val="left"/>
              <w:rPr>
                <w:rStyle w:val="Emphasis"/>
                <w:lang w:val="lv-LV"/>
              </w:rPr>
            </w:pPr>
            <w:r>
              <w:rPr>
                <w:rStyle w:val="Emphasis"/>
                <w:lang w:val="lv-LV"/>
              </w:rPr>
              <w:t>ĪSS APRAKSTS</w:t>
            </w:r>
            <w:r w:rsidR="00C620CF">
              <w:rPr>
                <w:rStyle w:val="Emphasis"/>
                <w:lang w:val="lv-LV"/>
              </w:rPr>
              <w:t xml:space="preserve"> *</w:t>
            </w:r>
          </w:p>
        </w:tc>
        <w:tc>
          <w:tcPr>
            <w:tcW w:w="6217" w:type="dxa"/>
          </w:tcPr>
          <w:p w14:paraId="5B2167F4" w14:textId="3614C17C" w:rsidR="0013600F" w:rsidRPr="00530355" w:rsidRDefault="00AE72B2" w:rsidP="002239C6">
            <w:pPr>
              <w:spacing w:before="120" w:after="120" w:line="240" w:lineRule="auto"/>
              <w:jc w:val="left"/>
            </w:pPr>
            <w:r w:rsidRPr="00530355">
              <w:t xml:space="preserve">AIP </w:t>
            </w:r>
            <w:r w:rsidR="002239C6">
              <w:t>publicējamās informācijas īss apraksts</w:t>
            </w:r>
          </w:p>
        </w:tc>
      </w:tr>
      <w:tr w:rsidR="0013600F" w:rsidRPr="00530355" w14:paraId="64CC7145" w14:textId="77777777" w:rsidTr="00FF77E9">
        <w:trPr>
          <w:trHeight w:val="533"/>
        </w:trPr>
        <w:tc>
          <w:tcPr>
            <w:tcW w:w="2798" w:type="dxa"/>
          </w:tcPr>
          <w:p w14:paraId="62F96B7F" w14:textId="5CCE2E6C" w:rsidR="0013600F" w:rsidRPr="00530355" w:rsidRDefault="008B7269" w:rsidP="006A26C3">
            <w:pPr>
              <w:spacing w:before="120" w:after="120" w:line="240" w:lineRule="auto"/>
              <w:jc w:val="left"/>
              <w:rPr>
                <w:rStyle w:val="Emphasis"/>
                <w:lang w:val="lv-LV"/>
              </w:rPr>
            </w:pPr>
            <w:r w:rsidRPr="008B7269">
              <w:rPr>
                <w:rStyle w:val="Emphasis"/>
                <w:lang w:val="lv-LV"/>
              </w:rPr>
              <w:t>PASK</w:t>
            </w:r>
            <w:r w:rsidR="001211A5">
              <w:rPr>
                <w:rStyle w:val="Emphasis"/>
                <w:lang w:val="lv-LV"/>
              </w:rPr>
              <w:t>AID</w:t>
            </w:r>
            <w:r w:rsidRPr="008B7269">
              <w:rPr>
                <w:rStyle w:val="Emphasis"/>
                <w:lang w:val="lv-LV"/>
              </w:rPr>
              <w:t>ROJUMS</w:t>
            </w:r>
          </w:p>
        </w:tc>
        <w:tc>
          <w:tcPr>
            <w:tcW w:w="6217" w:type="dxa"/>
          </w:tcPr>
          <w:p w14:paraId="159DE0F9" w14:textId="321A300E" w:rsidR="0013600F" w:rsidRPr="00530355" w:rsidRDefault="003C24B8" w:rsidP="003C24B8">
            <w:pPr>
              <w:spacing w:before="120" w:after="120" w:line="240" w:lineRule="auto"/>
              <w:jc w:val="left"/>
            </w:pPr>
            <w:r>
              <w:t xml:space="preserve">Papildus informācija par iesniegtajiem datiem, pieteikuma mērķu paskaidrojums. </w:t>
            </w:r>
          </w:p>
        </w:tc>
      </w:tr>
      <w:tr w:rsidR="0013600F" w:rsidRPr="00530355" w14:paraId="594AAB5C" w14:textId="77777777" w:rsidTr="00FF77E9">
        <w:tc>
          <w:tcPr>
            <w:tcW w:w="2798" w:type="dxa"/>
          </w:tcPr>
          <w:p w14:paraId="1222427B" w14:textId="08F5CEB3" w:rsidR="0013600F" w:rsidRPr="00530355" w:rsidRDefault="008B7269" w:rsidP="00A73EEB">
            <w:pPr>
              <w:spacing w:before="120" w:after="120" w:line="240" w:lineRule="auto"/>
              <w:jc w:val="left"/>
              <w:rPr>
                <w:rStyle w:val="Emphasis"/>
                <w:lang w:val="lv-LV"/>
              </w:rPr>
            </w:pPr>
            <w:r w:rsidRPr="008B7269">
              <w:rPr>
                <w:rStyle w:val="Emphasis"/>
                <w:lang w:val="lv-LV"/>
              </w:rPr>
              <w:lastRenderedPageBreak/>
              <w:t>SPĒKĀ STĀŠANĀS DATUMS</w:t>
            </w:r>
            <w:r w:rsidR="00C620CF">
              <w:rPr>
                <w:rStyle w:val="Emphasis"/>
                <w:lang w:val="lv-LV"/>
              </w:rPr>
              <w:t xml:space="preserve"> *</w:t>
            </w:r>
          </w:p>
        </w:tc>
        <w:tc>
          <w:tcPr>
            <w:tcW w:w="6217" w:type="dxa"/>
          </w:tcPr>
          <w:p w14:paraId="475D1710" w14:textId="6854070D" w:rsidR="0013600F" w:rsidRPr="00530355" w:rsidRDefault="002239C6" w:rsidP="00A73EEB">
            <w:pPr>
              <w:spacing w:before="120" w:after="120" w:line="240" w:lineRule="auto"/>
              <w:jc w:val="left"/>
            </w:pPr>
            <w:r>
              <w:t>Iesniegtā pieteikuma vēlamās publikācijas datums</w:t>
            </w:r>
          </w:p>
        </w:tc>
      </w:tr>
      <w:tr w:rsidR="0013600F" w:rsidRPr="00530355" w14:paraId="08939615" w14:textId="77777777" w:rsidTr="00FF77E9">
        <w:tc>
          <w:tcPr>
            <w:tcW w:w="2798" w:type="dxa"/>
          </w:tcPr>
          <w:p w14:paraId="209CCD81" w14:textId="1C5003A6" w:rsidR="0013600F" w:rsidRPr="00530355" w:rsidRDefault="008B7269" w:rsidP="00A73EEB">
            <w:pPr>
              <w:spacing w:before="120" w:after="120" w:line="240" w:lineRule="auto"/>
              <w:jc w:val="left"/>
              <w:rPr>
                <w:rStyle w:val="Emphasis"/>
                <w:lang w:val="lv-LV"/>
              </w:rPr>
            </w:pPr>
            <w:r w:rsidRPr="008B7269">
              <w:rPr>
                <w:rStyle w:val="Emphasis"/>
                <w:lang w:val="lv-LV"/>
              </w:rPr>
              <w:t>BEIGU DATUMS</w:t>
            </w:r>
          </w:p>
        </w:tc>
        <w:tc>
          <w:tcPr>
            <w:tcW w:w="6217" w:type="dxa"/>
          </w:tcPr>
          <w:p w14:paraId="3A84829D" w14:textId="21F44163" w:rsidR="0013600F" w:rsidRPr="00530355" w:rsidRDefault="002239C6" w:rsidP="002239C6">
            <w:pPr>
              <w:spacing w:before="120" w:after="120" w:line="240" w:lineRule="auto"/>
              <w:jc w:val="left"/>
            </w:pPr>
            <w:r>
              <w:t xml:space="preserve">Vēlamais datums, līdz kuram publikācijai ir jābūt pieejamai </w:t>
            </w:r>
            <w:r w:rsidR="003C24B8" w:rsidRPr="003C24B8">
              <w:t>abonementiem</w:t>
            </w:r>
            <w:r>
              <w:t>.</w:t>
            </w:r>
          </w:p>
        </w:tc>
      </w:tr>
      <w:tr w:rsidR="0013600F" w:rsidRPr="00530355" w14:paraId="259A3500" w14:textId="77777777" w:rsidTr="00FF77E9">
        <w:tc>
          <w:tcPr>
            <w:tcW w:w="2798" w:type="dxa"/>
          </w:tcPr>
          <w:p w14:paraId="20F15D53" w14:textId="23A5CE1A" w:rsidR="0013600F" w:rsidRPr="00530355" w:rsidRDefault="008B7269" w:rsidP="00A73EEB">
            <w:pPr>
              <w:spacing w:before="120" w:after="120" w:line="240" w:lineRule="auto"/>
              <w:jc w:val="left"/>
              <w:rPr>
                <w:rStyle w:val="Emphasis"/>
                <w:lang w:val="lv-LV"/>
              </w:rPr>
            </w:pPr>
            <w:r w:rsidRPr="008B7269">
              <w:rPr>
                <w:rStyle w:val="Emphasis"/>
                <w:lang w:val="lv-LV"/>
              </w:rPr>
              <w:t>Datu apmaiņa bez JAVA</w:t>
            </w:r>
          </w:p>
        </w:tc>
        <w:tc>
          <w:tcPr>
            <w:tcW w:w="6217" w:type="dxa"/>
          </w:tcPr>
          <w:p w14:paraId="66960DBF" w14:textId="2F79107D" w:rsidR="0013600F" w:rsidRPr="00530355" w:rsidRDefault="002B501C" w:rsidP="00A73EEB">
            <w:pPr>
              <w:spacing w:before="120" w:after="120" w:line="240" w:lineRule="auto"/>
              <w:jc w:val="left"/>
            </w:pPr>
            <w:r>
              <w:t xml:space="preserve">Norāda datu apmaiņai izmantojamo atbalstu. Skatīt aprakstu sadaļā </w:t>
            </w:r>
            <w:r w:rsidRPr="00530355">
              <w:fldChar w:fldCharType="begin"/>
            </w:r>
            <w:r w:rsidRPr="00530355">
              <w:instrText xml:space="preserve"> REF _Ref471735520 \r \h  \* MERGEFORMAT </w:instrText>
            </w:r>
            <w:r w:rsidRPr="00530355">
              <w:fldChar w:fldCharType="separate"/>
            </w:r>
            <w:r w:rsidR="00A8005A">
              <w:t>3</w:t>
            </w:r>
            <w:r w:rsidRPr="00530355">
              <w:fldChar w:fldCharType="end"/>
            </w:r>
            <w:r w:rsidRPr="00530355">
              <w:t xml:space="preserve"> “</w:t>
            </w:r>
            <w:r w:rsidRPr="00530355">
              <w:fldChar w:fldCharType="begin"/>
            </w:r>
            <w:r w:rsidRPr="00530355">
              <w:instrText xml:space="preserve"> REF _Ref471735529 \h  \* MERGEFORMAT </w:instrText>
            </w:r>
            <w:r w:rsidRPr="00530355">
              <w:fldChar w:fldCharType="separate"/>
            </w:r>
            <w:r w:rsidR="00A8005A" w:rsidRPr="00530355">
              <w:rPr>
                <w:noProof/>
                <w:lang w:eastAsia="lv-LV"/>
              </w:rPr>
              <w:t xml:space="preserve">Datu apmaiņa un CRC32Q vērtības pārbaude ar/bez JAVA </w:t>
            </w:r>
            <w:r w:rsidRPr="00530355">
              <w:fldChar w:fldCharType="end"/>
            </w:r>
            <w:r w:rsidRPr="00530355">
              <w:t>”.</w:t>
            </w:r>
          </w:p>
        </w:tc>
      </w:tr>
      <w:tr w:rsidR="00B953E8" w:rsidRPr="00530355" w14:paraId="21431E3D" w14:textId="77777777" w:rsidTr="00FF77E9">
        <w:tc>
          <w:tcPr>
            <w:tcW w:w="2798" w:type="dxa"/>
          </w:tcPr>
          <w:p w14:paraId="27F007F5" w14:textId="7EDACB26" w:rsidR="00B953E8" w:rsidRPr="00530355" w:rsidRDefault="008B7269" w:rsidP="00A73EEB">
            <w:pPr>
              <w:spacing w:before="120" w:after="120" w:line="240" w:lineRule="auto"/>
              <w:jc w:val="left"/>
              <w:rPr>
                <w:rStyle w:val="Emphasis"/>
                <w:lang w:val="lv-LV"/>
              </w:rPr>
            </w:pPr>
            <w:r>
              <w:rPr>
                <w:rStyle w:val="Emphasis"/>
                <w:lang w:val="lv-LV"/>
              </w:rPr>
              <w:t>Pievienot datni</w:t>
            </w:r>
          </w:p>
        </w:tc>
        <w:tc>
          <w:tcPr>
            <w:tcW w:w="6217" w:type="dxa"/>
          </w:tcPr>
          <w:p w14:paraId="3E6E1C5E" w14:textId="76BACDD6" w:rsidR="00B953E8" w:rsidRPr="00530355" w:rsidRDefault="002B501C" w:rsidP="00A73EEB">
            <w:pPr>
              <w:spacing w:before="120" w:after="120" w:line="240" w:lineRule="auto"/>
              <w:jc w:val="left"/>
            </w:pPr>
            <w:r>
              <w:t>Komandpoga, lai pieteikumam pievienotu datnes</w:t>
            </w:r>
            <w:r w:rsidR="003008F5" w:rsidRPr="00530355">
              <w:t>.</w:t>
            </w:r>
          </w:p>
        </w:tc>
      </w:tr>
      <w:tr w:rsidR="00B953E8" w:rsidRPr="00530355" w14:paraId="3AD2D5A0" w14:textId="77777777" w:rsidTr="00FF77E9">
        <w:tc>
          <w:tcPr>
            <w:tcW w:w="2798" w:type="dxa"/>
          </w:tcPr>
          <w:p w14:paraId="26EBC6B4" w14:textId="297ED890" w:rsidR="00B953E8" w:rsidRPr="00530355" w:rsidRDefault="008B7269" w:rsidP="00A73EEB">
            <w:pPr>
              <w:spacing w:before="120" w:after="120" w:line="240" w:lineRule="auto"/>
              <w:jc w:val="left"/>
              <w:rPr>
                <w:rStyle w:val="Emphasis"/>
                <w:lang w:val="lv-LV"/>
              </w:rPr>
            </w:pPr>
            <w:r w:rsidRPr="008B7269">
              <w:rPr>
                <w:rStyle w:val="Emphasis"/>
                <w:lang w:val="lv-LV"/>
              </w:rPr>
              <w:t>PIEVIENOTĀS DATNES</w:t>
            </w:r>
            <w:r w:rsidR="00C620CF">
              <w:rPr>
                <w:rStyle w:val="Emphasis"/>
                <w:lang w:val="lv-LV"/>
              </w:rPr>
              <w:t xml:space="preserve"> </w:t>
            </w:r>
          </w:p>
        </w:tc>
        <w:tc>
          <w:tcPr>
            <w:tcW w:w="6217" w:type="dxa"/>
          </w:tcPr>
          <w:p w14:paraId="3E32B83D" w14:textId="1A7CEB98" w:rsidR="00B953E8" w:rsidRPr="00530355" w:rsidRDefault="002B501C" w:rsidP="002B501C">
            <w:pPr>
              <w:spacing w:before="120" w:after="120" w:line="240" w:lineRule="auto"/>
              <w:jc w:val="left"/>
            </w:pPr>
            <w:r>
              <w:t>Sadaļā tiek attēlotas pieteikumam pievienotās datnes.</w:t>
            </w:r>
          </w:p>
        </w:tc>
      </w:tr>
      <w:tr w:rsidR="003008F5" w:rsidRPr="00530355" w14:paraId="04FDD897" w14:textId="77777777" w:rsidTr="00FF77E9">
        <w:tc>
          <w:tcPr>
            <w:tcW w:w="2798" w:type="dxa"/>
          </w:tcPr>
          <w:p w14:paraId="455A3052" w14:textId="00C9B49A" w:rsidR="003008F5" w:rsidRPr="00530355" w:rsidRDefault="008B7269" w:rsidP="00A73EEB">
            <w:pPr>
              <w:spacing w:before="120" w:after="120" w:line="240" w:lineRule="auto"/>
              <w:jc w:val="left"/>
              <w:rPr>
                <w:rStyle w:val="Emphasis"/>
                <w:lang w:val="lv-LV"/>
              </w:rPr>
            </w:pPr>
            <w:r>
              <w:rPr>
                <w:rStyle w:val="Emphasis"/>
                <w:lang w:val="lv-LV"/>
              </w:rPr>
              <w:t>ATBILDĪGAIS SPECIĀLISTS</w:t>
            </w:r>
          </w:p>
        </w:tc>
        <w:tc>
          <w:tcPr>
            <w:tcW w:w="6217" w:type="dxa"/>
          </w:tcPr>
          <w:p w14:paraId="2FFC816C" w14:textId="6332A82C" w:rsidR="003008F5" w:rsidRPr="00530355" w:rsidRDefault="001211A5" w:rsidP="002B501C">
            <w:pPr>
              <w:spacing w:before="120" w:after="120" w:line="240" w:lineRule="auto"/>
              <w:jc w:val="left"/>
            </w:pPr>
            <w:r>
              <w:t>ANID</w:t>
            </w:r>
            <w:r w:rsidR="002B501C">
              <w:t xml:space="preserve">  </w:t>
            </w:r>
            <w:r w:rsidR="003008F5" w:rsidRPr="00530355">
              <w:t>specialists</w:t>
            </w:r>
            <w:r w:rsidR="002B501C">
              <w:t xml:space="preserve">, kuram ir uzdots veikt iesniegtā </w:t>
            </w:r>
            <w:proofErr w:type="spellStart"/>
            <w:r w:rsidR="002B501C">
              <w:t>pietaikuma</w:t>
            </w:r>
            <w:proofErr w:type="spellEnd"/>
            <w:r w:rsidR="002B501C">
              <w:t xml:space="preserve"> izvērtēšanu. šis lauks kļūs redzams pieteikuma apstrādes solī, kad būs nepieciešamas norādīt atbildīgo speciālistu.</w:t>
            </w:r>
          </w:p>
        </w:tc>
      </w:tr>
      <w:tr w:rsidR="00B953E8" w:rsidRPr="00530355" w14:paraId="45F75ACA" w14:textId="77777777" w:rsidTr="00FF77E9">
        <w:tc>
          <w:tcPr>
            <w:tcW w:w="2798" w:type="dxa"/>
          </w:tcPr>
          <w:p w14:paraId="196ACFDB" w14:textId="291AACA9" w:rsidR="00B953E8" w:rsidRPr="00530355" w:rsidRDefault="008B7269" w:rsidP="00A73EEB">
            <w:pPr>
              <w:spacing w:before="120" w:after="120" w:line="240" w:lineRule="auto"/>
              <w:jc w:val="left"/>
              <w:rPr>
                <w:rStyle w:val="Emphasis"/>
                <w:lang w:val="lv-LV"/>
              </w:rPr>
            </w:pPr>
            <w:r w:rsidRPr="008B7269">
              <w:rPr>
                <w:rStyle w:val="Emphasis"/>
                <w:lang w:val="lv-LV"/>
              </w:rPr>
              <w:t>VAI ŠĪ INFORMĀCIJA IR OPERATĪVI SVARĪGA?</w:t>
            </w:r>
          </w:p>
        </w:tc>
        <w:tc>
          <w:tcPr>
            <w:tcW w:w="6217" w:type="dxa"/>
          </w:tcPr>
          <w:p w14:paraId="2B45E8F7" w14:textId="33F22DD9" w:rsidR="002B501C" w:rsidRDefault="002B501C" w:rsidP="002B501C">
            <w:pPr>
              <w:spacing w:before="40" w:after="40" w:line="240" w:lineRule="auto"/>
              <w:jc w:val="left"/>
            </w:pPr>
            <w:r>
              <w:t xml:space="preserve">Lietotājs pēc saviem ieskatiem ar radiopogu </w:t>
            </w:r>
            <w:r w:rsidRPr="000913BF">
              <w:rPr>
                <w:rStyle w:val="SubtleEmphasis"/>
              </w:rPr>
              <w:t>JĀ</w:t>
            </w:r>
            <w:r>
              <w:t xml:space="preserve"> un </w:t>
            </w:r>
            <w:r w:rsidRPr="000913BF">
              <w:rPr>
                <w:rStyle w:val="SubtleEmphasis"/>
              </w:rPr>
              <w:t>Nē</w:t>
            </w:r>
            <w:r>
              <w:t xml:space="preserve"> palīdzību norāda, vai iesniegtā informācija ir </w:t>
            </w:r>
            <w:r w:rsidR="00027FB6">
              <w:t>operatīva rakstura informācija</w:t>
            </w:r>
            <w:r>
              <w:t xml:space="preserve">. </w:t>
            </w:r>
            <w:r w:rsidRPr="00530355">
              <w:t xml:space="preserve"> </w:t>
            </w:r>
          </w:p>
          <w:p w14:paraId="34070700" w14:textId="1B4267AD" w:rsidR="002B501C" w:rsidRDefault="002B501C" w:rsidP="002B501C">
            <w:pPr>
              <w:spacing w:before="40" w:after="40" w:line="240" w:lineRule="auto"/>
              <w:jc w:val="left"/>
            </w:pPr>
            <w:r>
              <w:t>Norādot Jā, sistēma jautās, vai ir nepieciešams NOTAM pieteikums.</w:t>
            </w:r>
          </w:p>
          <w:p w14:paraId="7EE22D78" w14:textId="7FD2536A" w:rsidR="00B953E8" w:rsidRPr="00530355" w:rsidRDefault="002B501C" w:rsidP="00A73EEB">
            <w:pPr>
              <w:spacing w:before="120" w:after="120" w:line="240" w:lineRule="auto"/>
              <w:jc w:val="left"/>
            </w:pPr>
            <w:r>
              <w:rPr>
                <w:noProof/>
                <w:lang w:eastAsia="lv-LV"/>
              </w:rPr>
              <w:drawing>
                <wp:inline distT="0" distB="0" distL="0" distR="0" wp14:anchorId="42D6F45B" wp14:editId="4B6921CC">
                  <wp:extent cx="1685925" cy="567799"/>
                  <wp:effectExtent l="0" t="0" r="0" b="381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628" cy="570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7E7" w:rsidRPr="00530355" w14:paraId="5884BDB2" w14:textId="77777777" w:rsidTr="00FF77E9">
        <w:trPr>
          <w:trHeight w:val="440"/>
        </w:trPr>
        <w:tc>
          <w:tcPr>
            <w:tcW w:w="2798" w:type="dxa"/>
          </w:tcPr>
          <w:p w14:paraId="4BD6C114" w14:textId="77777777" w:rsidR="005437E7" w:rsidRDefault="008B7269" w:rsidP="00A73EEB">
            <w:pPr>
              <w:spacing w:before="120" w:after="120" w:line="240" w:lineRule="auto"/>
              <w:jc w:val="left"/>
              <w:rPr>
                <w:rStyle w:val="Emphasis"/>
                <w:lang w:val="lv-LV"/>
              </w:rPr>
            </w:pPr>
            <w:r w:rsidRPr="008B7269">
              <w:rPr>
                <w:rStyle w:val="Emphasis"/>
                <w:lang w:val="lv-LV"/>
              </w:rPr>
              <w:t>METADATU LAUKI</w:t>
            </w:r>
            <w:r w:rsidR="00C620CF">
              <w:rPr>
                <w:rStyle w:val="Emphasis"/>
                <w:lang w:val="lv-LV"/>
              </w:rPr>
              <w:t xml:space="preserve"> </w:t>
            </w:r>
          </w:p>
          <w:p w14:paraId="3D62DD83" w14:textId="29F6E2D8" w:rsidR="00C620CF" w:rsidRPr="00947343" w:rsidRDefault="00C620CF" w:rsidP="00C32C4C">
            <w:pPr>
              <w:pStyle w:val="ListBullet"/>
              <w:numPr>
                <w:ilvl w:val="0"/>
                <w:numId w:val="0"/>
              </w:numPr>
              <w:ind w:left="313" w:right="143"/>
              <w:jc w:val="left"/>
              <w:rPr>
                <w:rStyle w:val="Emphasis"/>
                <w:b w:val="0"/>
                <w:color w:val="auto"/>
                <w:spacing w:val="0"/>
                <w:sz w:val="24"/>
                <w:lang w:val="lv-LV"/>
              </w:rPr>
            </w:pPr>
          </w:p>
        </w:tc>
        <w:tc>
          <w:tcPr>
            <w:tcW w:w="6217" w:type="dxa"/>
          </w:tcPr>
          <w:p w14:paraId="7F6EDA7A" w14:textId="545D95E9" w:rsidR="005437E7" w:rsidRDefault="00947343" w:rsidP="00A73EEB">
            <w:pPr>
              <w:spacing w:before="120" w:after="120" w:line="240" w:lineRule="auto"/>
              <w:jc w:val="left"/>
            </w:pPr>
            <w:r>
              <w:t>Ievadlauki, kuros norādīt informāciju par datu avotu un notikušo mijiedarbību ar datiem</w:t>
            </w:r>
            <w:r w:rsidR="00D44AB8">
              <w:t>, lai nodrošinātu datu izsekojamību</w:t>
            </w:r>
            <w:r>
              <w:t xml:space="preserve"> saskaņā ar </w:t>
            </w:r>
            <w:r w:rsidR="00D44AB8">
              <w:t>EU Komisijas noteikumu nr.</w:t>
            </w:r>
            <w:r w:rsidR="00576FCA" w:rsidRPr="00530355">
              <w:t xml:space="preserve"> 73/2010 </w:t>
            </w:r>
            <w:r w:rsidR="00D44AB8">
              <w:t>prasībām.</w:t>
            </w:r>
          </w:p>
          <w:p w14:paraId="14D8B42C" w14:textId="2CAB89EB" w:rsidR="00C620CF" w:rsidRPr="00530355" w:rsidRDefault="00C620CF" w:rsidP="00A73EEB">
            <w:pPr>
              <w:spacing w:before="120" w:after="120" w:line="240" w:lineRule="auto"/>
              <w:jc w:val="left"/>
            </w:pPr>
          </w:p>
        </w:tc>
      </w:tr>
    </w:tbl>
    <w:p w14:paraId="14762BC0" w14:textId="7E6DE701" w:rsidR="00976B71" w:rsidRDefault="00976B71" w:rsidP="00976B71">
      <w:pPr>
        <w:spacing w:after="0" w:line="240" w:lineRule="auto"/>
        <w:rPr>
          <w:color w:val="FF0000"/>
          <w:sz w:val="40"/>
          <w:szCs w:val="40"/>
          <w:lang w:eastAsia="lv-LV"/>
        </w:rPr>
      </w:pPr>
    </w:p>
    <w:p w14:paraId="1D50EA5F" w14:textId="052507D2" w:rsidR="00497F2B" w:rsidRPr="00530355" w:rsidRDefault="00A73EEB" w:rsidP="00631EF4">
      <w:r>
        <w:rPr>
          <w:noProof/>
          <w:lang w:eastAsia="lv-LV"/>
        </w:rPr>
        <w:lastRenderedPageBreak/>
        <w:drawing>
          <wp:inline distT="0" distB="0" distL="0" distR="0" wp14:anchorId="3810AE40" wp14:editId="611887F7">
            <wp:extent cx="5724525" cy="701992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C0CA9" w14:textId="774EEC71" w:rsidR="00B3353A" w:rsidRPr="00530355" w:rsidRDefault="00C620CF" w:rsidP="00B77B56">
      <w:pPr>
        <w:rPr>
          <w:b/>
          <w:caps/>
          <w:noProof/>
          <w:color w:val="404040" w:themeColor="text1" w:themeTint="BF"/>
          <w:spacing w:val="10"/>
          <w:sz w:val="28"/>
          <w:szCs w:val="24"/>
          <w:lang w:eastAsia="lv-LV"/>
        </w:rPr>
      </w:pPr>
      <w:r>
        <w:t>Lai iesniegtu aizpildītu piete</w:t>
      </w:r>
      <w:r w:rsidR="00027FB6">
        <w:t>i</w:t>
      </w:r>
      <w:r>
        <w:t xml:space="preserve">kuma formu, nospiediet komandpogu </w:t>
      </w:r>
      <w:r>
        <w:rPr>
          <w:rStyle w:val="Emphasis"/>
          <w:lang w:val="lv-LV"/>
        </w:rPr>
        <w:t>Iesniegt</w:t>
      </w:r>
      <w:r w:rsidRPr="00C620CF">
        <w:t>.</w:t>
      </w:r>
      <w:r>
        <w:rPr>
          <w:rStyle w:val="Emphasis"/>
          <w:lang w:val="lv-LV"/>
        </w:rPr>
        <w:t xml:space="preserve"> </w:t>
      </w:r>
      <w:r w:rsidR="00B77B56" w:rsidRPr="00530355">
        <w:t xml:space="preserve"> </w:t>
      </w:r>
      <w:r>
        <w:t xml:space="preserve">Ar šo komandu pieteikums ir iesniegts izskatīšanai </w:t>
      </w:r>
      <w:r w:rsidR="001211A5">
        <w:t>ANID</w:t>
      </w:r>
      <w:r>
        <w:t xml:space="preserve"> un tam ir piešķirts statuss </w:t>
      </w:r>
      <w:r w:rsidRPr="00C620CF">
        <w:rPr>
          <w:rStyle w:val="SubtleEmphasis"/>
        </w:rPr>
        <w:t>IESNIEGTS.</w:t>
      </w:r>
      <w:r>
        <w:t xml:space="preserve"> </w:t>
      </w:r>
      <w:r w:rsidR="00B3353A" w:rsidRPr="00530355">
        <w:rPr>
          <w:noProof/>
          <w:lang w:eastAsia="lv-LV"/>
        </w:rPr>
        <w:br w:type="page"/>
      </w:r>
    </w:p>
    <w:p w14:paraId="4EBE9A8B" w14:textId="79CCDF96" w:rsidR="008511E9" w:rsidRPr="00530355" w:rsidRDefault="00C620CF" w:rsidP="000859FB">
      <w:pPr>
        <w:pStyle w:val="Heading3"/>
        <w:rPr>
          <w:lang w:val="lv-LV"/>
        </w:rPr>
      </w:pPr>
      <w:bookmarkStart w:id="34" w:name="_Toc498356171"/>
      <w:r>
        <w:rPr>
          <w:lang w:val="lv-LV"/>
        </w:rPr>
        <w:lastRenderedPageBreak/>
        <w:t>Datu iesniegšana NOTAM piet</w:t>
      </w:r>
      <w:r w:rsidR="00027FB6">
        <w:rPr>
          <w:lang w:val="lv-LV"/>
        </w:rPr>
        <w:t>EI</w:t>
      </w:r>
      <w:r>
        <w:rPr>
          <w:lang w:val="lv-LV"/>
        </w:rPr>
        <w:t>kuma veidam</w:t>
      </w:r>
      <w:bookmarkEnd w:id="34"/>
      <w:r>
        <w:rPr>
          <w:lang w:val="lv-LV"/>
        </w:rPr>
        <w:t xml:space="preserve"> </w:t>
      </w:r>
    </w:p>
    <w:p w14:paraId="5A366ECE" w14:textId="77777777" w:rsidR="00FF77E9" w:rsidRDefault="00FF77E9" w:rsidP="00FF77E9">
      <w:pPr>
        <w:jc w:val="left"/>
      </w:pPr>
      <w:r w:rsidRPr="00FA5F70">
        <w:rPr>
          <w:b/>
          <w:color w:val="FF0000"/>
          <w:sz w:val="28"/>
          <w:szCs w:val="28"/>
        </w:rPr>
        <w:t xml:space="preserve">! </w:t>
      </w:r>
      <w:r w:rsidRPr="00530355">
        <w:t>Informācijas ievadlauki</w:t>
      </w:r>
      <w:r>
        <w:t xml:space="preserve">, kuri </w:t>
      </w:r>
      <w:proofErr w:type="spellStart"/>
      <w:r>
        <w:t>ekrānformā</w:t>
      </w:r>
      <w:proofErr w:type="spellEnd"/>
      <w:r>
        <w:t xml:space="preserve"> apzīmēti</w:t>
      </w:r>
      <w:r w:rsidRPr="00530355">
        <w:t xml:space="preserve"> ar zvaigzni (*) ir obligāti jāaizpilda. </w:t>
      </w:r>
    </w:p>
    <w:p w14:paraId="4DA91904" w14:textId="286593EB" w:rsidR="00FF77E9" w:rsidRDefault="00FF77E9" w:rsidP="00FF77E9">
      <w:r w:rsidRPr="00976B71">
        <w:t xml:space="preserve">Lai iesniegtu </w:t>
      </w:r>
      <w:r>
        <w:t>NOTAM pieteikumu</w:t>
      </w:r>
      <w:r w:rsidRPr="00976B71">
        <w:t xml:space="preserve">, lūdzu, </w:t>
      </w:r>
      <w:r>
        <w:t xml:space="preserve">veiciet atzīmi NOTAM radiopogā sadaļā </w:t>
      </w:r>
      <w:r w:rsidR="00027FB6" w:rsidRPr="00FF77E9">
        <w:rPr>
          <w:rStyle w:val="SubtleEmphasis"/>
        </w:rPr>
        <w:t>PIET</w:t>
      </w:r>
      <w:r w:rsidR="00027FB6">
        <w:rPr>
          <w:rStyle w:val="SubtleEmphasis"/>
        </w:rPr>
        <w:t>EI</w:t>
      </w:r>
      <w:r w:rsidR="00027FB6" w:rsidRPr="00FF77E9">
        <w:rPr>
          <w:rStyle w:val="SubtleEmphasis"/>
        </w:rPr>
        <w:t xml:space="preserve">KUMA </w:t>
      </w:r>
      <w:r w:rsidRPr="00FF77E9">
        <w:rPr>
          <w:rStyle w:val="SubtleEmphasis"/>
        </w:rPr>
        <w:t>VEIDS</w:t>
      </w:r>
      <w:r>
        <w:rPr>
          <w:rStyle w:val="SubtleEmphasis"/>
        </w:rPr>
        <w:t>.</w:t>
      </w:r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6468"/>
      </w:tblGrid>
      <w:tr w:rsidR="00FF77E9" w:rsidRPr="00530355" w14:paraId="73BBDE62" w14:textId="77777777" w:rsidTr="00FF77E9">
        <w:tc>
          <w:tcPr>
            <w:tcW w:w="2547" w:type="dxa"/>
            <w:shd w:val="clear" w:color="auto" w:fill="548AB7" w:themeFill="accent1" w:themeFillShade="BF"/>
          </w:tcPr>
          <w:p w14:paraId="660D25B9" w14:textId="4F57A4F0" w:rsidR="00FF77E9" w:rsidRPr="00530355" w:rsidRDefault="00FF77E9" w:rsidP="00FF77E9">
            <w:pPr>
              <w:spacing w:before="40" w:after="40" w:line="240" w:lineRule="auto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Ievadlauka nosaukums</w:t>
            </w:r>
          </w:p>
        </w:tc>
        <w:tc>
          <w:tcPr>
            <w:tcW w:w="6468" w:type="dxa"/>
            <w:shd w:val="clear" w:color="auto" w:fill="548AB7" w:themeFill="accent1" w:themeFillShade="BF"/>
          </w:tcPr>
          <w:p w14:paraId="216D289D" w14:textId="18687B8F" w:rsidR="00FF77E9" w:rsidRPr="00530355" w:rsidRDefault="00FF77E9" w:rsidP="00FF77E9">
            <w:pPr>
              <w:spacing w:before="40" w:after="40" w:line="240" w:lineRule="auto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Apraksts</w:t>
            </w:r>
          </w:p>
        </w:tc>
      </w:tr>
      <w:tr w:rsidR="00E537F2" w:rsidRPr="00530355" w14:paraId="09B1AB55" w14:textId="77777777" w:rsidTr="00FF77E9">
        <w:tc>
          <w:tcPr>
            <w:tcW w:w="2547" w:type="dxa"/>
          </w:tcPr>
          <w:p w14:paraId="094F3D28" w14:textId="0CBB3CFD" w:rsidR="00E537F2" w:rsidRPr="00530355" w:rsidRDefault="00827248" w:rsidP="001179E8">
            <w:pPr>
              <w:spacing w:before="40" w:after="40" w:line="240" w:lineRule="auto"/>
              <w:jc w:val="left"/>
              <w:rPr>
                <w:rStyle w:val="Emphasis"/>
                <w:lang w:val="lv-LV"/>
              </w:rPr>
            </w:pPr>
            <w:r>
              <w:rPr>
                <w:rStyle w:val="Emphasis"/>
                <w:lang w:val="lv-LV"/>
              </w:rPr>
              <w:t>Nosaukums</w:t>
            </w:r>
          </w:p>
        </w:tc>
        <w:tc>
          <w:tcPr>
            <w:tcW w:w="6468" w:type="dxa"/>
          </w:tcPr>
          <w:p w14:paraId="3FE9DC35" w14:textId="4308438C" w:rsidR="00E537F2" w:rsidRPr="00530355" w:rsidRDefault="002239C6" w:rsidP="00B77B56">
            <w:pPr>
              <w:spacing w:before="40" w:after="40" w:line="240" w:lineRule="auto"/>
              <w:jc w:val="left"/>
            </w:pPr>
            <w:r>
              <w:t>Pieteikuma nosaukums vai īss apraksts</w:t>
            </w:r>
          </w:p>
        </w:tc>
      </w:tr>
      <w:tr w:rsidR="00E537F2" w:rsidRPr="00530355" w14:paraId="60AB5F3C" w14:textId="77777777" w:rsidTr="00FF77E9">
        <w:tc>
          <w:tcPr>
            <w:tcW w:w="2547" w:type="dxa"/>
          </w:tcPr>
          <w:p w14:paraId="000699B3" w14:textId="72BEBA90" w:rsidR="00E537F2" w:rsidRPr="00530355" w:rsidRDefault="00827248" w:rsidP="00827248">
            <w:pPr>
              <w:spacing w:before="40" w:after="40" w:line="240" w:lineRule="auto"/>
              <w:jc w:val="left"/>
              <w:rPr>
                <w:rStyle w:val="Emphasis"/>
                <w:lang w:val="lv-LV"/>
              </w:rPr>
            </w:pPr>
            <w:r>
              <w:rPr>
                <w:rStyle w:val="Emphasis"/>
                <w:lang w:val="lv-LV"/>
              </w:rPr>
              <w:t>Datu iesniedzējs</w:t>
            </w:r>
          </w:p>
        </w:tc>
        <w:tc>
          <w:tcPr>
            <w:tcW w:w="6468" w:type="dxa"/>
          </w:tcPr>
          <w:p w14:paraId="184315E3" w14:textId="7F2CC51E" w:rsidR="00E537F2" w:rsidRPr="00530355" w:rsidRDefault="00800792" w:rsidP="00800792">
            <w:pPr>
              <w:spacing w:before="40" w:after="40" w:line="240" w:lineRule="auto"/>
              <w:jc w:val="left"/>
            </w:pPr>
            <w:r>
              <w:t xml:space="preserve">Šie ir nerediģējami lauki, kurā tiek attēlota </w:t>
            </w:r>
            <w:proofErr w:type="spellStart"/>
            <w:r>
              <w:t>informačija</w:t>
            </w:r>
            <w:proofErr w:type="spellEnd"/>
            <w:r>
              <w:t xml:space="preserve"> par sistēmā reģistrēto lietotāju: Vārds, Uzvārds, Tālrunis, Amats, Uzņēmums, Fakss </w:t>
            </w:r>
          </w:p>
        </w:tc>
      </w:tr>
      <w:tr w:rsidR="00E537F2" w:rsidRPr="00530355" w14:paraId="484FBBF2" w14:textId="77777777" w:rsidTr="00FF77E9">
        <w:trPr>
          <w:trHeight w:val="533"/>
        </w:trPr>
        <w:tc>
          <w:tcPr>
            <w:tcW w:w="2547" w:type="dxa"/>
          </w:tcPr>
          <w:p w14:paraId="29716A04" w14:textId="6DEF3B58" w:rsidR="00E537F2" w:rsidRPr="00530355" w:rsidRDefault="00827248" w:rsidP="001179E8">
            <w:pPr>
              <w:spacing w:before="40" w:after="40" w:line="240" w:lineRule="auto"/>
              <w:jc w:val="left"/>
              <w:rPr>
                <w:rStyle w:val="Emphasis"/>
                <w:lang w:val="lv-LV"/>
              </w:rPr>
            </w:pPr>
            <w:r w:rsidRPr="00827248">
              <w:rPr>
                <w:rStyle w:val="Emphasis"/>
                <w:lang w:val="lv-LV"/>
              </w:rPr>
              <w:t>Publicējamā informācija</w:t>
            </w:r>
          </w:p>
        </w:tc>
        <w:tc>
          <w:tcPr>
            <w:tcW w:w="6468" w:type="dxa"/>
          </w:tcPr>
          <w:p w14:paraId="7EFCEE52" w14:textId="7585AD8E" w:rsidR="00E537F2" w:rsidRPr="00530355" w:rsidRDefault="000F3FC7" w:rsidP="003C24B8">
            <w:pPr>
              <w:spacing w:before="40" w:after="40" w:line="240" w:lineRule="auto"/>
              <w:jc w:val="left"/>
            </w:pPr>
            <w:r w:rsidRPr="00530355">
              <w:t xml:space="preserve">NOTAM </w:t>
            </w:r>
            <w:r w:rsidR="003C24B8">
              <w:t>pieteikuma publicējamās informāc</w:t>
            </w:r>
            <w:r w:rsidR="002239C6">
              <w:t xml:space="preserve">ijas apraksts </w:t>
            </w:r>
          </w:p>
        </w:tc>
      </w:tr>
      <w:tr w:rsidR="00B77B56" w:rsidRPr="00530355" w14:paraId="7041EA80" w14:textId="77777777" w:rsidTr="00FF77E9">
        <w:trPr>
          <w:trHeight w:val="533"/>
        </w:trPr>
        <w:tc>
          <w:tcPr>
            <w:tcW w:w="2547" w:type="dxa"/>
          </w:tcPr>
          <w:p w14:paraId="35EA0C01" w14:textId="6A64A70A" w:rsidR="00B77B56" w:rsidRPr="00530355" w:rsidRDefault="00827248" w:rsidP="00B77B56">
            <w:pPr>
              <w:spacing w:before="40" w:after="40" w:line="240" w:lineRule="auto"/>
              <w:jc w:val="left"/>
              <w:rPr>
                <w:rStyle w:val="Emphasis"/>
                <w:lang w:val="lv-LV"/>
              </w:rPr>
            </w:pPr>
            <w:r w:rsidRPr="00827248">
              <w:rPr>
                <w:rStyle w:val="Emphasis"/>
                <w:lang w:val="lv-LV"/>
              </w:rPr>
              <w:t>Kur atrodas iekārta, gaisa telpa vai apstākļi, par kuriem tiek sniegta informācija</w:t>
            </w:r>
          </w:p>
        </w:tc>
        <w:tc>
          <w:tcPr>
            <w:tcW w:w="6468" w:type="dxa"/>
          </w:tcPr>
          <w:p w14:paraId="6EDB5B13" w14:textId="02B54A8A" w:rsidR="00B77B56" w:rsidRPr="00530355" w:rsidRDefault="002239C6" w:rsidP="002239C6">
            <w:pPr>
              <w:spacing w:before="40" w:after="40" w:line="240" w:lineRule="auto"/>
              <w:jc w:val="left"/>
            </w:pPr>
            <w:r>
              <w:t>Pieteikumā norādītās i</w:t>
            </w:r>
            <w:r w:rsidRPr="002239C6">
              <w:t>ekārta</w:t>
            </w:r>
            <w:r>
              <w:t>s</w:t>
            </w:r>
            <w:r w:rsidRPr="002239C6">
              <w:t>, gaisa telpa</w:t>
            </w:r>
            <w:r>
              <w:t>s vai apstākļu atrašanās vieta.</w:t>
            </w:r>
          </w:p>
        </w:tc>
      </w:tr>
      <w:tr w:rsidR="00B77B56" w:rsidRPr="00530355" w14:paraId="6EE02C60" w14:textId="77777777" w:rsidTr="00FF77E9">
        <w:trPr>
          <w:trHeight w:val="533"/>
        </w:trPr>
        <w:tc>
          <w:tcPr>
            <w:tcW w:w="2547" w:type="dxa"/>
          </w:tcPr>
          <w:p w14:paraId="2BCE216B" w14:textId="12959B2D" w:rsidR="00B77B56" w:rsidRPr="00530355" w:rsidRDefault="00D162EA" w:rsidP="003C24B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Style w:val="Emphasis"/>
                <w:lang w:val="lv-LV"/>
              </w:rPr>
            </w:pPr>
            <w:r w:rsidRPr="00D162EA">
              <w:rPr>
                <w:rStyle w:val="Emphasis"/>
                <w:lang w:val="lv-LV"/>
              </w:rPr>
              <w:t>Apakšējā robeža</w:t>
            </w:r>
            <w:r w:rsidR="003A4A12" w:rsidRPr="00530355">
              <w:rPr>
                <w:rStyle w:val="Emphasis"/>
                <w:lang w:val="lv-LV"/>
              </w:rPr>
              <w:br/>
              <w:t>(</w:t>
            </w:r>
            <w:r w:rsidR="003C24B8">
              <w:rPr>
                <w:rStyle w:val="Emphasis"/>
                <w:lang w:val="lv-LV"/>
              </w:rPr>
              <w:t>tikai navigācijas brīdinājumiem</w:t>
            </w:r>
            <w:r w:rsidR="003A4A12" w:rsidRPr="00530355">
              <w:rPr>
                <w:rStyle w:val="Emphasis"/>
                <w:lang w:val="lv-LV"/>
              </w:rPr>
              <w:t>)</w:t>
            </w:r>
          </w:p>
        </w:tc>
        <w:tc>
          <w:tcPr>
            <w:tcW w:w="6468" w:type="dxa"/>
          </w:tcPr>
          <w:p w14:paraId="1DE4D586" w14:textId="7B8764D9" w:rsidR="00B77B56" w:rsidRPr="00530355" w:rsidRDefault="00466D1C" w:rsidP="00F54DBF">
            <w:pPr>
              <w:spacing w:before="40" w:after="40" w:line="240" w:lineRule="auto"/>
              <w:jc w:val="left"/>
            </w:pPr>
            <w:r>
              <w:t xml:space="preserve">Apakšējai robežai jānorāda augstums </w:t>
            </w:r>
            <w:r w:rsidR="003A4A12" w:rsidRPr="00530355">
              <w:t>(</w:t>
            </w:r>
            <w:r>
              <w:t>Virs vidējā jūras līmeņa (</w:t>
            </w:r>
            <w:proofErr w:type="spellStart"/>
            <w:r w:rsidR="003A4A12" w:rsidRPr="00530355">
              <w:t>Above</w:t>
            </w:r>
            <w:proofErr w:type="spellEnd"/>
            <w:r w:rsidR="003A4A12" w:rsidRPr="00530355">
              <w:t xml:space="preserve"> </w:t>
            </w:r>
            <w:proofErr w:type="spellStart"/>
            <w:r w:rsidR="003A4A12" w:rsidRPr="00530355">
              <w:t>Mean</w:t>
            </w:r>
            <w:proofErr w:type="spellEnd"/>
            <w:r w:rsidR="003A4A12" w:rsidRPr="00530355">
              <w:t xml:space="preserve"> </w:t>
            </w:r>
            <w:proofErr w:type="spellStart"/>
            <w:r w:rsidR="003A4A12" w:rsidRPr="00530355">
              <w:t>Sea</w:t>
            </w:r>
            <w:proofErr w:type="spellEnd"/>
            <w:r w:rsidR="003A4A12" w:rsidRPr="00530355">
              <w:t xml:space="preserve"> </w:t>
            </w:r>
            <w:proofErr w:type="spellStart"/>
            <w:r w:rsidR="003A4A12" w:rsidRPr="00530355">
              <w:t>Level</w:t>
            </w:r>
            <w:proofErr w:type="spellEnd"/>
            <w:r w:rsidR="003A4A12" w:rsidRPr="00530355">
              <w:t xml:space="preserve"> – AMSL) </w:t>
            </w:r>
            <w:r>
              <w:t xml:space="preserve">vai augstums </w:t>
            </w:r>
            <w:r w:rsidR="003A4A12" w:rsidRPr="00530355">
              <w:t>(</w:t>
            </w:r>
            <w:r>
              <w:t xml:space="preserve">Virs zemes vai  virsmas līmeņa - AGL), kuru izsaka metros vai pēdās vai lidojuma līmenis, kuru vienmēr izsaka ar 3 cipariem. </w:t>
            </w:r>
            <w:r w:rsidR="00F54DBF">
              <w:t xml:space="preserve">Lai raksturotu zemi vai virsmu, </w:t>
            </w:r>
            <w:r>
              <w:t xml:space="preserve">jāizmanto </w:t>
            </w:r>
            <w:r w:rsidR="003A4A12" w:rsidRPr="00530355">
              <w:t xml:space="preserve">SFC </w:t>
            </w:r>
            <w:r w:rsidR="00F54DBF">
              <w:t>vai</w:t>
            </w:r>
            <w:r>
              <w:t xml:space="preserve"> </w:t>
            </w:r>
            <w:r w:rsidR="003A4A12" w:rsidRPr="00530355">
              <w:t>GND</w:t>
            </w:r>
            <w:r>
              <w:t xml:space="preserve">. </w:t>
            </w:r>
          </w:p>
        </w:tc>
      </w:tr>
      <w:tr w:rsidR="00B77B56" w:rsidRPr="00530355" w14:paraId="7A81A1F8" w14:textId="77777777" w:rsidTr="00FF77E9">
        <w:trPr>
          <w:trHeight w:val="533"/>
        </w:trPr>
        <w:tc>
          <w:tcPr>
            <w:tcW w:w="2547" w:type="dxa"/>
          </w:tcPr>
          <w:p w14:paraId="29134FA5" w14:textId="307CE30B" w:rsidR="00B77B56" w:rsidRPr="00530355" w:rsidRDefault="00D162EA" w:rsidP="003A4A12">
            <w:pPr>
              <w:spacing w:before="40" w:after="40" w:line="240" w:lineRule="auto"/>
              <w:jc w:val="left"/>
              <w:rPr>
                <w:rStyle w:val="Emphasis"/>
                <w:lang w:val="lv-LV"/>
              </w:rPr>
            </w:pPr>
            <w:r w:rsidRPr="00D162EA">
              <w:rPr>
                <w:rStyle w:val="Emphasis"/>
                <w:lang w:val="lv-LV"/>
              </w:rPr>
              <w:t>Augšējā robeža</w:t>
            </w:r>
            <w:r w:rsidR="003A4A12" w:rsidRPr="00530355">
              <w:rPr>
                <w:rStyle w:val="Emphasis"/>
                <w:lang w:val="lv-LV"/>
              </w:rPr>
              <w:br/>
              <w:t>(</w:t>
            </w:r>
            <w:r w:rsidR="003C24B8">
              <w:rPr>
                <w:rStyle w:val="Emphasis"/>
                <w:lang w:val="lv-LV"/>
              </w:rPr>
              <w:t>tikai navigācijas brīdinājumiem</w:t>
            </w:r>
            <w:r w:rsidR="003A4A12" w:rsidRPr="00530355">
              <w:rPr>
                <w:rStyle w:val="Emphasis"/>
                <w:lang w:val="lv-LV"/>
              </w:rPr>
              <w:t>)</w:t>
            </w:r>
          </w:p>
        </w:tc>
        <w:tc>
          <w:tcPr>
            <w:tcW w:w="6468" w:type="dxa"/>
          </w:tcPr>
          <w:p w14:paraId="64E32EA7" w14:textId="307E534A" w:rsidR="00B77B56" w:rsidRPr="00530355" w:rsidRDefault="00466D1C" w:rsidP="00F54DBF">
            <w:pPr>
              <w:spacing w:before="40" w:after="40" w:line="240" w:lineRule="auto"/>
              <w:jc w:val="left"/>
            </w:pPr>
            <w:r>
              <w:t xml:space="preserve">Augšējai robežai jānorāda augstums </w:t>
            </w:r>
            <w:r w:rsidRPr="00530355">
              <w:t>(</w:t>
            </w:r>
            <w:r>
              <w:t>Virs vidējā jūras līmeņa (</w:t>
            </w:r>
            <w:proofErr w:type="spellStart"/>
            <w:r w:rsidRPr="00530355">
              <w:t>Above</w:t>
            </w:r>
            <w:proofErr w:type="spellEnd"/>
            <w:r w:rsidRPr="00530355">
              <w:t xml:space="preserve"> </w:t>
            </w:r>
            <w:proofErr w:type="spellStart"/>
            <w:r w:rsidRPr="00530355">
              <w:t>Mean</w:t>
            </w:r>
            <w:proofErr w:type="spellEnd"/>
            <w:r w:rsidRPr="00530355">
              <w:t xml:space="preserve"> </w:t>
            </w:r>
            <w:proofErr w:type="spellStart"/>
            <w:r w:rsidRPr="00530355">
              <w:t>Sea</w:t>
            </w:r>
            <w:proofErr w:type="spellEnd"/>
            <w:r w:rsidRPr="00530355">
              <w:t xml:space="preserve"> </w:t>
            </w:r>
            <w:proofErr w:type="spellStart"/>
            <w:r w:rsidRPr="00530355">
              <w:t>Level</w:t>
            </w:r>
            <w:proofErr w:type="spellEnd"/>
            <w:r w:rsidRPr="00530355">
              <w:t xml:space="preserve"> – AMSL) </w:t>
            </w:r>
            <w:r>
              <w:t xml:space="preserve">vai augstums </w:t>
            </w:r>
            <w:r w:rsidRPr="00530355">
              <w:t>(</w:t>
            </w:r>
            <w:r>
              <w:t xml:space="preserve">Virs zemes vai  virsmas līmeņa - AGL), kuru izsaka metros vai pēdās vai lidojuma līmenis, kuru vienmēr izsaka ar 3 cipariem. </w:t>
            </w:r>
            <w:r w:rsidR="00F54DBF">
              <w:t xml:space="preserve">Lai aprakstītu neierobežoto augstumu, </w:t>
            </w:r>
            <w:r>
              <w:t>jāizmanto</w:t>
            </w:r>
            <w:r w:rsidR="003A4A12" w:rsidRPr="00530355">
              <w:t xml:space="preserve"> UNL</w:t>
            </w:r>
            <w:r>
              <w:t xml:space="preserve">. </w:t>
            </w:r>
          </w:p>
        </w:tc>
      </w:tr>
      <w:tr w:rsidR="00D162EA" w:rsidRPr="00530355" w14:paraId="25054EE3" w14:textId="77777777" w:rsidTr="00FF77E9">
        <w:trPr>
          <w:trHeight w:val="533"/>
        </w:trPr>
        <w:tc>
          <w:tcPr>
            <w:tcW w:w="2547" w:type="dxa"/>
          </w:tcPr>
          <w:p w14:paraId="7B34F298" w14:textId="617748D6" w:rsidR="00D162EA" w:rsidRPr="00D162EA" w:rsidRDefault="00D162EA" w:rsidP="003A4A12">
            <w:pPr>
              <w:spacing w:before="40" w:after="40" w:line="240" w:lineRule="auto"/>
              <w:jc w:val="left"/>
              <w:rPr>
                <w:rStyle w:val="Emphasis"/>
                <w:lang w:val="lv-LV"/>
              </w:rPr>
            </w:pPr>
            <w:r w:rsidRPr="00D162EA">
              <w:rPr>
                <w:rStyle w:val="Emphasis"/>
                <w:lang w:val="lv-LV"/>
              </w:rPr>
              <w:t>Spēkā es</w:t>
            </w:r>
            <w:r>
              <w:rPr>
                <w:rStyle w:val="Emphasis"/>
                <w:lang w:val="lv-LV"/>
              </w:rPr>
              <w:t>am</w:t>
            </w:r>
            <w:r w:rsidRPr="00D162EA">
              <w:rPr>
                <w:rStyle w:val="Emphasis"/>
                <w:lang w:val="lv-LV"/>
              </w:rPr>
              <w:t>ības periods</w:t>
            </w:r>
          </w:p>
        </w:tc>
        <w:tc>
          <w:tcPr>
            <w:tcW w:w="6468" w:type="dxa"/>
          </w:tcPr>
          <w:p w14:paraId="394B9E51" w14:textId="1128B368" w:rsidR="00D162EA" w:rsidRPr="00530355" w:rsidRDefault="00D162EA" w:rsidP="000F3FC7">
            <w:pPr>
              <w:spacing w:before="40" w:after="40" w:line="240" w:lineRule="auto"/>
              <w:jc w:val="left"/>
            </w:pPr>
            <w:proofErr w:type="spellStart"/>
            <w:r>
              <w:t>Peiteikuma</w:t>
            </w:r>
            <w:proofErr w:type="spellEnd"/>
            <w:r>
              <w:t xml:space="preserve"> spēkā esamī</w:t>
            </w:r>
            <w:r w:rsidRPr="00D162EA">
              <w:t>bas periods</w:t>
            </w:r>
          </w:p>
        </w:tc>
      </w:tr>
      <w:tr w:rsidR="00B77B56" w:rsidRPr="00530355" w14:paraId="160F8B09" w14:textId="77777777" w:rsidTr="00FF77E9">
        <w:tc>
          <w:tcPr>
            <w:tcW w:w="2547" w:type="dxa"/>
          </w:tcPr>
          <w:p w14:paraId="5A2F971C" w14:textId="532D4382" w:rsidR="00B77B56" w:rsidRPr="00530355" w:rsidRDefault="00D162EA" w:rsidP="00B77B56">
            <w:pPr>
              <w:spacing w:before="40" w:after="40" w:line="240" w:lineRule="auto"/>
              <w:jc w:val="left"/>
              <w:rPr>
                <w:rStyle w:val="Emphasis"/>
                <w:lang w:val="lv-LV"/>
              </w:rPr>
            </w:pPr>
            <w:r w:rsidRPr="00D162EA">
              <w:rPr>
                <w:rStyle w:val="Emphasis"/>
                <w:lang w:val="lv-LV"/>
              </w:rPr>
              <w:t>No (datuma-laika grupa UTC)</w:t>
            </w:r>
          </w:p>
        </w:tc>
        <w:tc>
          <w:tcPr>
            <w:tcW w:w="6468" w:type="dxa"/>
          </w:tcPr>
          <w:p w14:paraId="6EC4FC4A" w14:textId="750F44E2" w:rsidR="00B77B56" w:rsidRPr="00530355" w:rsidRDefault="00403D48" w:rsidP="00A55FB2">
            <w:pPr>
              <w:spacing w:before="40" w:after="40" w:line="240" w:lineRule="auto"/>
              <w:jc w:val="left"/>
            </w:pPr>
            <w:r>
              <w:t>10 simbolu</w:t>
            </w:r>
            <w:r w:rsidR="00A55FB2">
              <w:t>s</w:t>
            </w:r>
            <w:r>
              <w:t xml:space="preserve"> gar</w:t>
            </w:r>
            <w:r w:rsidR="00A55FB2">
              <w:t xml:space="preserve">a </w:t>
            </w:r>
            <w:r>
              <w:t xml:space="preserve">datuma-laika </w:t>
            </w:r>
            <w:r w:rsidR="00A55FB2">
              <w:t xml:space="preserve">norāde, </w:t>
            </w:r>
            <w:proofErr w:type="spellStart"/>
            <w:r w:rsidR="00A55FB2">
              <w:t>tsk</w:t>
            </w:r>
            <w:proofErr w:type="spellEnd"/>
            <w:r w:rsidR="00A55FB2">
              <w:t>. gads, mēnesis, diena, stunda un minūtes, kurā NOTAM stājas spēkā.</w:t>
            </w:r>
          </w:p>
        </w:tc>
      </w:tr>
      <w:tr w:rsidR="00D162EA" w:rsidRPr="00530355" w14:paraId="78FED1F1" w14:textId="77777777" w:rsidTr="00FF77E9">
        <w:tc>
          <w:tcPr>
            <w:tcW w:w="2547" w:type="dxa"/>
          </w:tcPr>
          <w:p w14:paraId="42B44BA5" w14:textId="25893C5D" w:rsidR="00D162EA" w:rsidRPr="00D162EA" w:rsidRDefault="00D162EA" w:rsidP="00B77B56">
            <w:pPr>
              <w:spacing w:before="40" w:after="40" w:line="240" w:lineRule="auto"/>
              <w:jc w:val="left"/>
              <w:rPr>
                <w:rStyle w:val="Emphasis"/>
                <w:lang w:val="lv-LV"/>
              </w:rPr>
            </w:pPr>
            <w:r w:rsidRPr="00D162EA">
              <w:rPr>
                <w:rStyle w:val="Emphasis"/>
                <w:lang w:val="lv-LV"/>
              </w:rPr>
              <w:t>Līdz (datuma-laika grupa UTC)</w:t>
            </w:r>
          </w:p>
        </w:tc>
        <w:tc>
          <w:tcPr>
            <w:tcW w:w="6468" w:type="dxa"/>
          </w:tcPr>
          <w:p w14:paraId="19C6C1A0" w14:textId="7EEA4E43" w:rsidR="00D162EA" w:rsidRPr="00530355" w:rsidRDefault="00F02BEF" w:rsidP="00B77B56">
            <w:pPr>
              <w:spacing w:before="40" w:after="40" w:line="240" w:lineRule="auto"/>
              <w:jc w:val="left"/>
            </w:pPr>
            <w:r>
              <w:t>Pieteikuma derīguma beigu termiņa datums.</w:t>
            </w:r>
          </w:p>
        </w:tc>
      </w:tr>
      <w:tr w:rsidR="00B77B56" w:rsidRPr="00530355" w14:paraId="28E2DDE0" w14:textId="77777777" w:rsidTr="00FF77E9">
        <w:tc>
          <w:tcPr>
            <w:tcW w:w="2547" w:type="dxa"/>
          </w:tcPr>
          <w:p w14:paraId="6D559E53" w14:textId="5E9B5655" w:rsidR="00B77B56" w:rsidRPr="00530355" w:rsidRDefault="00D162EA" w:rsidP="008432F2">
            <w:pPr>
              <w:spacing w:before="40" w:after="40" w:line="240" w:lineRule="auto"/>
              <w:jc w:val="left"/>
              <w:rPr>
                <w:rStyle w:val="Emphasis"/>
                <w:lang w:val="lv-LV"/>
              </w:rPr>
            </w:pPr>
            <w:r w:rsidRPr="00D162EA">
              <w:rPr>
                <w:rStyle w:val="Emphasis"/>
                <w:lang w:val="lv-LV"/>
              </w:rPr>
              <w:t>Aprēķinātais (ja piemērojams)</w:t>
            </w:r>
          </w:p>
        </w:tc>
        <w:tc>
          <w:tcPr>
            <w:tcW w:w="6468" w:type="dxa"/>
          </w:tcPr>
          <w:p w14:paraId="08A7CFFD" w14:textId="61F7261F" w:rsidR="00B77B56" w:rsidRPr="00530355" w:rsidRDefault="00F02BEF" w:rsidP="000C4BF7">
            <w:pPr>
              <w:spacing w:before="40" w:after="40" w:line="240" w:lineRule="auto"/>
              <w:jc w:val="left"/>
            </w:pPr>
            <w:r>
              <w:t xml:space="preserve">NOTAM pieteikuma, kuram nav iespējams norādīt precīzu derīguma termiņu, jāveic atzīme izvēles rūtiņā. </w:t>
            </w:r>
          </w:p>
        </w:tc>
      </w:tr>
      <w:tr w:rsidR="00B77B56" w:rsidRPr="00530355" w14:paraId="4584ACE3" w14:textId="77777777" w:rsidTr="00FF77E9">
        <w:tc>
          <w:tcPr>
            <w:tcW w:w="2547" w:type="dxa"/>
          </w:tcPr>
          <w:p w14:paraId="06652881" w14:textId="1075AF31" w:rsidR="00B77B56" w:rsidRPr="00530355" w:rsidRDefault="00D162EA" w:rsidP="00B77B56">
            <w:pPr>
              <w:spacing w:before="40" w:after="40" w:line="240" w:lineRule="auto"/>
              <w:jc w:val="left"/>
              <w:rPr>
                <w:rStyle w:val="Emphasis"/>
                <w:lang w:val="lv-LV"/>
              </w:rPr>
            </w:pPr>
            <w:r w:rsidRPr="00D162EA">
              <w:rPr>
                <w:rStyle w:val="Emphasis"/>
                <w:lang w:val="lv-LV"/>
              </w:rPr>
              <w:lastRenderedPageBreak/>
              <w:t>Laika grafiks (ja piemērojams)</w:t>
            </w:r>
          </w:p>
        </w:tc>
        <w:tc>
          <w:tcPr>
            <w:tcW w:w="6468" w:type="dxa"/>
          </w:tcPr>
          <w:p w14:paraId="71CFA1F2" w14:textId="1E0ACF7D" w:rsidR="00B77B56" w:rsidRPr="00530355" w:rsidRDefault="00F02BEF" w:rsidP="00B77B56">
            <w:pPr>
              <w:spacing w:before="40" w:after="40" w:line="240" w:lineRule="auto"/>
              <w:jc w:val="left"/>
            </w:pPr>
            <w:r>
              <w:t>Ja ir nepieciešams, iesniedzējs var pievienot laika grafiku.</w:t>
            </w:r>
          </w:p>
        </w:tc>
      </w:tr>
      <w:tr w:rsidR="00D162EA" w:rsidRPr="00530355" w14:paraId="70284454" w14:textId="77777777" w:rsidTr="00FF77E9">
        <w:tc>
          <w:tcPr>
            <w:tcW w:w="2547" w:type="dxa"/>
          </w:tcPr>
          <w:p w14:paraId="0DE95091" w14:textId="1C3165E1" w:rsidR="00D162EA" w:rsidRPr="00530355" w:rsidRDefault="00D162EA" w:rsidP="00D162EA">
            <w:pPr>
              <w:spacing w:before="40" w:after="40" w:line="240" w:lineRule="auto"/>
              <w:jc w:val="left"/>
              <w:rPr>
                <w:rStyle w:val="Emphasis"/>
                <w:lang w:val="lv-LV"/>
              </w:rPr>
            </w:pPr>
            <w:r w:rsidRPr="008B7269">
              <w:rPr>
                <w:rStyle w:val="Emphasis"/>
                <w:lang w:val="lv-LV"/>
              </w:rPr>
              <w:t>Datu apmaiņa bez JAVA</w:t>
            </w:r>
          </w:p>
        </w:tc>
        <w:tc>
          <w:tcPr>
            <w:tcW w:w="6468" w:type="dxa"/>
          </w:tcPr>
          <w:p w14:paraId="4AC484D2" w14:textId="0330C035" w:rsidR="00D162EA" w:rsidRPr="00530355" w:rsidRDefault="000913BF" w:rsidP="000913BF">
            <w:pPr>
              <w:spacing w:before="40" w:after="40" w:line="240" w:lineRule="auto"/>
              <w:jc w:val="left"/>
            </w:pPr>
            <w:r>
              <w:t xml:space="preserve">Norāda datu apmaiņai izmantojamo atbalstu. Skatīt aprakstu sadaļā </w:t>
            </w:r>
            <w:r w:rsidR="00D162EA" w:rsidRPr="00530355">
              <w:fldChar w:fldCharType="begin"/>
            </w:r>
            <w:r w:rsidR="00D162EA" w:rsidRPr="00530355">
              <w:instrText xml:space="preserve"> REF _Ref471735520 \r \h  \* MERGEFORMAT </w:instrText>
            </w:r>
            <w:r w:rsidR="00D162EA" w:rsidRPr="00530355">
              <w:fldChar w:fldCharType="separate"/>
            </w:r>
            <w:r w:rsidR="00A8005A">
              <w:t>3</w:t>
            </w:r>
            <w:r w:rsidR="00D162EA" w:rsidRPr="00530355">
              <w:fldChar w:fldCharType="end"/>
            </w:r>
            <w:r w:rsidR="00D162EA" w:rsidRPr="00530355">
              <w:t xml:space="preserve"> “</w:t>
            </w:r>
            <w:r w:rsidR="00D162EA" w:rsidRPr="00530355">
              <w:fldChar w:fldCharType="begin"/>
            </w:r>
            <w:r w:rsidR="00D162EA" w:rsidRPr="00530355">
              <w:instrText xml:space="preserve"> REF _Ref471735529 \h  \* MERGEFORMAT </w:instrText>
            </w:r>
            <w:r w:rsidR="00D162EA" w:rsidRPr="00530355">
              <w:fldChar w:fldCharType="separate"/>
            </w:r>
            <w:r w:rsidR="00A8005A" w:rsidRPr="00530355">
              <w:rPr>
                <w:noProof/>
                <w:lang w:eastAsia="lv-LV"/>
              </w:rPr>
              <w:t xml:space="preserve">Datu apmaiņa un CRC32Q vērtības pārbaude ar/bez JAVA </w:t>
            </w:r>
            <w:r w:rsidR="00D162EA" w:rsidRPr="00530355">
              <w:fldChar w:fldCharType="end"/>
            </w:r>
            <w:r w:rsidR="00D162EA" w:rsidRPr="00530355">
              <w:t>”.</w:t>
            </w:r>
          </w:p>
        </w:tc>
      </w:tr>
      <w:tr w:rsidR="00D162EA" w:rsidRPr="00530355" w14:paraId="07D19D20" w14:textId="77777777" w:rsidTr="00FF77E9">
        <w:tc>
          <w:tcPr>
            <w:tcW w:w="2547" w:type="dxa"/>
          </w:tcPr>
          <w:p w14:paraId="53D234C3" w14:textId="56E1FC7C" w:rsidR="00D162EA" w:rsidRPr="00530355" w:rsidRDefault="00D162EA" w:rsidP="00D162EA">
            <w:pPr>
              <w:spacing w:before="40" w:after="40" w:line="240" w:lineRule="auto"/>
              <w:jc w:val="left"/>
              <w:rPr>
                <w:rStyle w:val="Emphasis"/>
                <w:lang w:val="lv-LV"/>
              </w:rPr>
            </w:pPr>
            <w:r>
              <w:rPr>
                <w:rStyle w:val="Emphasis"/>
                <w:lang w:val="lv-LV"/>
              </w:rPr>
              <w:t>Pievienot datni</w:t>
            </w:r>
          </w:p>
        </w:tc>
        <w:tc>
          <w:tcPr>
            <w:tcW w:w="6468" w:type="dxa"/>
          </w:tcPr>
          <w:p w14:paraId="423F0C8F" w14:textId="753FFE4E" w:rsidR="00D162EA" w:rsidRPr="00530355" w:rsidRDefault="002B501C" w:rsidP="00D162EA">
            <w:pPr>
              <w:spacing w:before="40" w:after="40" w:line="240" w:lineRule="auto"/>
              <w:jc w:val="left"/>
            </w:pPr>
            <w:r>
              <w:t>Komandpoga, lai pieteikumam pievienotu datnes</w:t>
            </w:r>
            <w:r w:rsidRPr="00530355">
              <w:t>.</w:t>
            </w:r>
          </w:p>
        </w:tc>
      </w:tr>
      <w:tr w:rsidR="00D162EA" w:rsidRPr="00530355" w14:paraId="17315C81" w14:textId="77777777" w:rsidTr="00FF77E9">
        <w:tc>
          <w:tcPr>
            <w:tcW w:w="2547" w:type="dxa"/>
          </w:tcPr>
          <w:p w14:paraId="0F857991" w14:textId="32FB418B" w:rsidR="00D162EA" w:rsidRPr="00530355" w:rsidRDefault="00D162EA" w:rsidP="00D162EA">
            <w:pPr>
              <w:spacing w:before="40" w:after="40" w:line="240" w:lineRule="auto"/>
              <w:jc w:val="left"/>
              <w:rPr>
                <w:rStyle w:val="Emphasis"/>
                <w:lang w:val="lv-LV"/>
              </w:rPr>
            </w:pPr>
            <w:r w:rsidRPr="008B7269">
              <w:rPr>
                <w:rStyle w:val="Emphasis"/>
                <w:lang w:val="lv-LV"/>
              </w:rPr>
              <w:t>PIEVIENOTĀS DATNES</w:t>
            </w:r>
            <w:r>
              <w:rPr>
                <w:rStyle w:val="Emphasis"/>
                <w:lang w:val="lv-LV"/>
              </w:rPr>
              <w:t xml:space="preserve"> </w:t>
            </w:r>
          </w:p>
        </w:tc>
        <w:tc>
          <w:tcPr>
            <w:tcW w:w="6468" w:type="dxa"/>
          </w:tcPr>
          <w:p w14:paraId="0E957836" w14:textId="28C0BC41" w:rsidR="00D162EA" w:rsidRPr="00530355" w:rsidRDefault="000913BF" w:rsidP="000913BF">
            <w:pPr>
              <w:spacing w:before="40" w:after="40" w:line="240" w:lineRule="auto"/>
              <w:jc w:val="left"/>
            </w:pPr>
            <w:r>
              <w:t xml:space="preserve">Sadaļā tiek </w:t>
            </w:r>
            <w:proofErr w:type="spellStart"/>
            <w:r>
              <w:t>attleōtas</w:t>
            </w:r>
            <w:proofErr w:type="spellEnd"/>
            <w:r>
              <w:t xml:space="preserve"> pieteikumam pievienotās datnes. </w:t>
            </w:r>
          </w:p>
        </w:tc>
      </w:tr>
      <w:tr w:rsidR="00D162EA" w:rsidRPr="00530355" w14:paraId="0A1B593B" w14:textId="77777777" w:rsidTr="00FF77E9">
        <w:tc>
          <w:tcPr>
            <w:tcW w:w="2547" w:type="dxa"/>
          </w:tcPr>
          <w:p w14:paraId="5BB66CC5" w14:textId="789B745F" w:rsidR="00D162EA" w:rsidRPr="00530355" w:rsidRDefault="00D162EA" w:rsidP="00D162EA">
            <w:pPr>
              <w:spacing w:before="40" w:after="40" w:line="240" w:lineRule="auto"/>
              <w:jc w:val="left"/>
              <w:rPr>
                <w:rStyle w:val="Emphasis"/>
                <w:lang w:val="lv-LV"/>
              </w:rPr>
            </w:pPr>
            <w:r>
              <w:rPr>
                <w:rStyle w:val="Emphasis"/>
                <w:lang w:val="lv-LV"/>
              </w:rPr>
              <w:t>ATBILDĪGAIS SPECIĀLISTS</w:t>
            </w:r>
          </w:p>
        </w:tc>
        <w:tc>
          <w:tcPr>
            <w:tcW w:w="6468" w:type="dxa"/>
          </w:tcPr>
          <w:p w14:paraId="0077AC58" w14:textId="17E7836F" w:rsidR="00D162EA" w:rsidRPr="00530355" w:rsidRDefault="001211A5" w:rsidP="002B501C">
            <w:pPr>
              <w:spacing w:before="40" w:after="40" w:line="240" w:lineRule="auto"/>
              <w:jc w:val="left"/>
            </w:pPr>
            <w:r>
              <w:t>ANID</w:t>
            </w:r>
            <w:r w:rsidR="002B501C">
              <w:t xml:space="preserve">  </w:t>
            </w:r>
            <w:r w:rsidR="002B501C" w:rsidRPr="00530355">
              <w:t>specialists</w:t>
            </w:r>
            <w:r w:rsidR="002B501C">
              <w:t xml:space="preserve">, kuram ir uzdots veikt iesniegtā </w:t>
            </w:r>
            <w:proofErr w:type="spellStart"/>
            <w:r w:rsidR="002B501C">
              <w:t>pietaikuma</w:t>
            </w:r>
            <w:proofErr w:type="spellEnd"/>
            <w:r w:rsidR="002B501C">
              <w:t xml:space="preserve"> izvērtēšanu. šis lauks kļūs redzams pieteikuma apstrādes solī, kad būs nepieciešamas norādīt atbildīgo speciālistu.</w:t>
            </w:r>
          </w:p>
        </w:tc>
      </w:tr>
      <w:tr w:rsidR="00D162EA" w:rsidRPr="00530355" w14:paraId="2B8ED198" w14:textId="77777777" w:rsidTr="00FF77E9">
        <w:tc>
          <w:tcPr>
            <w:tcW w:w="2547" w:type="dxa"/>
          </w:tcPr>
          <w:p w14:paraId="563AD4D2" w14:textId="01622156" w:rsidR="00D162EA" w:rsidRPr="00530355" w:rsidRDefault="00D162EA" w:rsidP="00D162EA">
            <w:pPr>
              <w:spacing w:before="40" w:after="40" w:line="240" w:lineRule="auto"/>
              <w:jc w:val="left"/>
              <w:rPr>
                <w:rStyle w:val="Emphasis"/>
                <w:lang w:val="lv-LV"/>
              </w:rPr>
            </w:pPr>
            <w:r w:rsidRPr="008B7269">
              <w:rPr>
                <w:rStyle w:val="Emphasis"/>
                <w:lang w:val="lv-LV"/>
              </w:rPr>
              <w:t>VAI ŠĪ INFORMĀCIJA IR OPERATĪVI SVARĪGA?</w:t>
            </w:r>
          </w:p>
        </w:tc>
        <w:tc>
          <w:tcPr>
            <w:tcW w:w="6468" w:type="dxa"/>
          </w:tcPr>
          <w:p w14:paraId="423D6FCB" w14:textId="1D43B0CF" w:rsidR="00D162EA" w:rsidRDefault="000913BF" w:rsidP="000913BF">
            <w:pPr>
              <w:spacing w:before="40" w:after="40" w:line="240" w:lineRule="auto"/>
              <w:jc w:val="left"/>
            </w:pPr>
            <w:r>
              <w:t xml:space="preserve">Lietotājs pēc saviem ieskatiem ar radiopogu </w:t>
            </w:r>
            <w:r w:rsidRPr="000913BF">
              <w:rPr>
                <w:rStyle w:val="SubtleEmphasis"/>
              </w:rPr>
              <w:t>JĀ</w:t>
            </w:r>
            <w:r>
              <w:t xml:space="preserve"> un </w:t>
            </w:r>
            <w:r w:rsidRPr="000913BF">
              <w:rPr>
                <w:rStyle w:val="SubtleEmphasis"/>
              </w:rPr>
              <w:t>Nē</w:t>
            </w:r>
            <w:r>
              <w:t xml:space="preserve"> palīdzību norāda, vai iesniegtā informācija ir operatīv</w:t>
            </w:r>
            <w:r w:rsidR="000C4BF7">
              <w:t>a rakstura informācija</w:t>
            </w:r>
            <w:r>
              <w:t xml:space="preserve">. </w:t>
            </w:r>
            <w:r w:rsidR="00D162EA" w:rsidRPr="00530355">
              <w:t xml:space="preserve"> </w:t>
            </w:r>
          </w:p>
          <w:p w14:paraId="46F81805" w14:textId="07694EFA" w:rsidR="000913BF" w:rsidRDefault="000913BF" w:rsidP="000913BF">
            <w:pPr>
              <w:spacing w:before="40" w:after="40" w:line="240" w:lineRule="auto"/>
              <w:jc w:val="left"/>
            </w:pPr>
            <w:r>
              <w:t>Norādot Jā, sistēma jautās</w:t>
            </w:r>
            <w:r w:rsidR="002B501C">
              <w:t>,</w:t>
            </w:r>
            <w:r>
              <w:t xml:space="preserve"> vai ir nepieciešams NOTAM pieteikums</w:t>
            </w:r>
          </w:p>
          <w:p w14:paraId="2456A89A" w14:textId="34E95F83" w:rsidR="000913BF" w:rsidRPr="00530355" w:rsidRDefault="000913BF" w:rsidP="000913BF">
            <w:pPr>
              <w:spacing w:before="40" w:after="40" w:line="240" w:lineRule="auto"/>
              <w:jc w:val="left"/>
            </w:pPr>
          </w:p>
        </w:tc>
      </w:tr>
      <w:tr w:rsidR="00D162EA" w:rsidRPr="00530355" w14:paraId="27ACBE97" w14:textId="77777777" w:rsidTr="00FF77E9">
        <w:trPr>
          <w:trHeight w:val="440"/>
        </w:trPr>
        <w:tc>
          <w:tcPr>
            <w:tcW w:w="2547" w:type="dxa"/>
          </w:tcPr>
          <w:p w14:paraId="2CA58A21" w14:textId="36BE654A" w:rsidR="00D162EA" w:rsidRDefault="00D162EA" w:rsidP="00D162EA">
            <w:pPr>
              <w:spacing w:before="120" w:after="120" w:line="240" w:lineRule="auto"/>
              <w:jc w:val="left"/>
              <w:rPr>
                <w:rStyle w:val="Emphasis"/>
                <w:lang w:val="lv-LV"/>
              </w:rPr>
            </w:pPr>
            <w:r w:rsidRPr="008B7269">
              <w:rPr>
                <w:rStyle w:val="Emphasis"/>
                <w:lang w:val="lv-LV"/>
              </w:rPr>
              <w:t>METADATU LAUKI</w:t>
            </w:r>
            <w:r>
              <w:rPr>
                <w:rStyle w:val="Emphasis"/>
                <w:lang w:val="lv-LV"/>
              </w:rPr>
              <w:t xml:space="preserve"> </w:t>
            </w:r>
          </w:p>
          <w:p w14:paraId="210B9028" w14:textId="495EB821" w:rsidR="00D162EA" w:rsidRPr="00C32C4C" w:rsidRDefault="00D162EA" w:rsidP="00D162EA">
            <w:pPr>
              <w:pStyle w:val="ListBullet"/>
              <w:numPr>
                <w:ilvl w:val="0"/>
                <w:numId w:val="0"/>
              </w:numPr>
              <w:ind w:left="313" w:right="143"/>
              <w:jc w:val="left"/>
              <w:rPr>
                <w:rStyle w:val="Emphasis"/>
                <w:b w:val="0"/>
                <w:color w:val="auto"/>
                <w:spacing w:val="0"/>
                <w:sz w:val="24"/>
                <w:lang w:val="lv-LV"/>
              </w:rPr>
            </w:pPr>
          </w:p>
        </w:tc>
        <w:tc>
          <w:tcPr>
            <w:tcW w:w="6468" w:type="dxa"/>
          </w:tcPr>
          <w:p w14:paraId="160C56A7" w14:textId="1F43DE62" w:rsidR="00D162EA" w:rsidRDefault="00D162EA" w:rsidP="00D162EA">
            <w:pPr>
              <w:spacing w:before="120" w:after="120" w:line="240" w:lineRule="auto"/>
              <w:jc w:val="left"/>
            </w:pPr>
            <w:r>
              <w:t xml:space="preserve">Ievadlauki, kuros norādīt informāciju par datu avotu un notikušo mijiedarbību ar datiem, lai nodrošinātu datu izsekojamību saskaņā ar EU Komisijas </w:t>
            </w:r>
            <w:r w:rsidR="000C4BF7">
              <w:t>regulas</w:t>
            </w:r>
            <w:r>
              <w:t xml:space="preserve"> </w:t>
            </w:r>
            <w:r w:rsidR="000C4BF7">
              <w:t>N</w:t>
            </w:r>
            <w:r>
              <w:t>r.</w:t>
            </w:r>
            <w:r w:rsidRPr="00530355">
              <w:t xml:space="preserve"> 73/2010 </w:t>
            </w:r>
            <w:r>
              <w:t>prasībām.</w:t>
            </w:r>
          </w:p>
          <w:p w14:paraId="53A62380" w14:textId="5D036B0D" w:rsidR="00D162EA" w:rsidRPr="00530355" w:rsidRDefault="00D162EA" w:rsidP="00D162EA">
            <w:pPr>
              <w:spacing w:before="40" w:after="40" w:line="240" w:lineRule="auto"/>
              <w:jc w:val="left"/>
            </w:pPr>
          </w:p>
        </w:tc>
      </w:tr>
    </w:tbl>
    <w:p w14:paraId="481B91B2" w14:textId="77777777" w:rsidR="001A3A00" w:rsidRDefault="001A3A00" w:rsidP="00C32C4C">
      <w:pPr>
        <w:spacing w:before="120" w:after="120" w:line="240" w:lineRule="auto"/>
        <w:jc w:val="left"/>
      </w:pPr>
    </w:p>
    <w:p w14:paraId="729BDBF6" w14:textId="77777777" w:rsidR="001A3A00" w:rsidRDefault="001A3A00" w:rsidP="00C32C4C">
      <w:pPr>
        <w:spacing w:before="120" w:after="120" w:line="240" w:lineRule="auto"/>
        <w:jc w:val="left"/>
      </w:pPr>
      <w:r>
        <w:rPr>
          <w:noProof/>
          <w:lang w:eastAsia="lv-LV"/>
        </w:rPr>
        <w:lastRenderedPageBreak/>
        <w:drawing>
          <wp:inline distT="0" distB="0" distL="0" distR="0" wp14:anchorId="543527CF" wp14:editId="4CBAA9F3">
            <wp:extent cx="5760720" cy="6035040"/>
            <wp:effectExtent l="0" t="0" r="0" b="381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3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73F0B" w14:textId="03A8F27D" w:rsidR="00E53C93" w:rsidRDefault="00E53C93" w:rsidP="00C32C4C">
      <w:pPr>
        <w:spacing w:before="120" w:after="120" w:line="240" w:lineRule="auto"/>
        <w:jc w:val="left"/>
      </w:pPr>
      <w:r>
        <w:rPr>
          <w:noProof/>
          <w:lang w:eastAsia="lv-LV"/>
        </w:rPr>
        <w:lastRenderedPageBreak/>
        <w:drawing>
          <wp:inline distT="0" distB="0" distL="0" distR="0" wp14:anchorId="036B676D" wp14:editId="777E6A9B">
            <wp:extent cx="5730875" cy="3970655"/>
            <wp:effectExtent l="0" t="0" r="317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397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78A35" w14:textId="4B382A46" w:rsidR="00E537F2" w:rsidRPr="00530355" w:rsidRDefault="00947343" w:rsidP="00C32C4C">
      <w:pPr>
        <w:spacing w:before="120" w:after="120" w:line="240" w:lineRule="auto"/>
        <w:jc w:val="left"/>
        <w:rPr>
          <w:lang w:eastAsia="lv-LV"/>
        </w:rPr>
      </w:pPr>
      <w:r>
        <w:t>Lai iesniegtu aizpildītu piete</w:t>
      </w:r>
      <w:r w:rsidR="00027FB6">
        <w:t>i</w:t>
      </w:r>
      <w:r>
        <w:t xml:space="preserve">kuma formu, nospiediet komandpogu </w:t>
      </w:r>
      <w:r>
        <w:rPr>
          <w:rStyle w:val="Emphasis"/>
          <w:lang w:val="lv-LV"/>
        </w:rPr>
        <w:t>Iesniegt</w:t>
      </w:r>
      <w:r w:rsidRPr="00C620CF">
        <w:t>.</w:t>
      </w:r>
      <w:r>
        <w:rPr>
          <w:rStyle w:val="Emphasis"/>
          <w:lang w:val="lv-LV"/>
        </w:rPr>
        <w:t xml:space="preserve"> </w:t>
      </w:r>
      <w:r w:rsidRPr="00530355">
        <w:t xml:space="preserve"> </w:t>
      </w:r>
      <w:r>
        <w:t xml:space="preserve">Ar šo komandu pieteikums ir iesniegts izskatīšanai </w:t>
      </w:r>
      <w:r w:rsidR="001211A5">
        <w:t>ANID</w:t>
      </w:r>
      <w:r>
        <w:t xml:space="preserve"> un tam ir piešķirts statuss </w:t>
      </w:r>
      <w:r w:rsidRPr="00C620CF">
        <w:rPr>
          <w:rStyle w:val="SubtleEmphasis"/>
        </w:rPr>
        <w:t>IESNIEGTS.</w:t>
      </w:r>
    </w:p>
    <w:p w14:paraId="53B7A4F5" w14:textId="77777777" w:rsidR="00D65F82" w:rsidRPr="00530355" w:rsidRDefault="00D65F82" w:rsidP="008432F2">
      <w:pPr>
        <w:spacing w:after="40" w:line="240" w:lineRule="auto"/>
      </w:pPr>
    </w:p>
    <w:p w14:paraId="6A739BD0" w14:textId="77777777" w:rsidR="003A4A12" w:rsidRPr="00530355" w:rsidRDefault="003A4A12" w:rsidP="00B3353A">
      <w:pPr>
        <w:spacing w:after="100" w:afterAutospacing="1" w:line="240" w:lineRule="auto"/>
        <w:jc w:val="left"/>
      </w:pPr>
    </w:p>
    <w:p w14:paraId="176989A8" w14:textId="68AED90F" w:rsidR="002010DC" w:rsidRDefault="00C32C4C" w:rsidP="002010DC">
      <w:pPr>
        <w:pStyle w:val="Heading3"/>
        <w:rPr>
          <w:lang w:val="lv-LV"/>
        </w:rPr>
      </w:pPr>
      <w:bookmarkStart w:id="35" w:name="_Toc498356172"/>
      <w:bookmarkStart w:id="36" w:name="_Ref471737842"/>
      <w:r>
        <w:rPr>
          <w:lang w:val="lv-LV"/>
        </w:rPr>
        <w:t>Pieteikumu aprstrādes statusi</w:t>
      </w:r>
      <w:bookmarkEnd w:id="35"/>
      <w:r>
        <w:rPr>
          <w:lang w:val="lv-LV"/>
        </w:rPr>
        <w:t xml:space="preserve"> </w:t>
      </w:r>
      <w:bookmarkEnd w:id="36"/>
    </w:p>
    <w:p w14:paraId="5DF07066" w14:textId="43055070" w:rsidR="006D6A99" w:rsidRDefault="001859B6" w:rsidP="00C32C4C">
      <w:r>
        <w:t>Šajā tabulā ir norādīti pieteikumu apstrādes statusi un datu iesniedzējam (sistēmas lietotājam) pieejamās darbības atbilstoši pieteikuma statusam.</w:t>
      </w:r>
    </w:p>
    <w:p w14:paraId="3DEBB00E" w14:textId="77777777" w:rsidR="006D6A99" w:rsidRDefault="006D6A99">
      <w:pPr>
        <w:spacing w:after="200" w:line="276" w:lineRule="auto"/>
        <w:jc w:val="left"/>
      </w:pPr>
      <w:r>
        <w:br w:type="page"/>
      </w:r>
    </w:p>
    <w:p w14:paraId="07181C60" w14:textId="77777777" w:rsidR="00C32C4C" w:rsidRPr="00C32C4C" w:rsidRDefault="00C32C4C" w:rsidP="00C32C4C"/>
    <w:tbl>
      <w:tblPr>
        <w:tblStyle w:val="TableGrid"/>
        <w:tblW w:w="935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3402"/>
        <w:gridCol w:w="1560"/>
        <w:gridCol w:w="708"/>
        <w:gridCol w:w="851"/>
        <w:gridCol w:w="1134"/>
      </w:tblGrid>
      <w:tr w:rsidR="00F522B2" w:rsidRPr="00530355" w14:paraId="575866CF" w14:textId="77777777" w:rsidTr="00C32C4C">
        <w:trPr>
          <w:trHeight w:val="208"/>
        </w:trPr>
        <w:tc>
          <w:tcPr>
            <w:tcW w:w="1696" w:type="dxa"/>
            <w:vMerge w:val="restart"/>
            <w:shd w:val="clear" w:color="auto" w:fill="548AB7" w:themeFill="accent1" w:themeFillShade="BF"/>
          </w:tcPr>
          <w:p w14:paraId="46D2BD09" w14:textId="5E98DE18" w:rsidR="00F522B2" w:rsidRPr="00530355" w:rsidRDefault="00C32C4C" w:rsidP="001179E8">
            <w:pPr>
              <w:spacing w:before="40" w:after="40" w:line="240" w:lineRule="auto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Pieteikuma statuss</w:t>
            </w:r>
          </w:p>
        </w:tc>
        <w:tc>
          <w:tcPr>
            <w:tcW w:w="3402" w:type="dxa"/>
            <w:vMerge w:val="restart"/>
            <w:shd w:val="clear" w:color="auto" w:fill="548AB7" w:themeFill="accent1" w:themeFillShade="BF"/>
          </w:tcPr>
          <w:p w14:paraId="1DAAD54B" w14:textId="20681B2D" w:rsidR="00F522B2" w:rsidRPr="00530355" w:rsidRDefault="00C32C4C" w:rsidP="00C32C4C">
            <w:pPr>
              <w:spacing w:before="40" w:after="40" w:line="240" w:lineRule="auto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Apraksts</w:t>
            </w:r>
          </w:p>
        </w:tc>
        <w:tc>
          <w:tcPr>
            <w:tcW w:w="4253" w:type="dxa"/>
            <w:gridSpan w:val="4"/>
            <w:shd w:val="clear" w:color="auto" w:fill="548AB7" w:themeFill="accent1" w:themeFillShade="BF"/>
          </w:tcPr>
          <w:p w14:paraId="3DC55B9D" w14:textId="6CD76E24" w:rsidR="00F522B2" w:rsidRPr="00530355" w:rsidRDefault="00C32C4C" w:rsidP="00950D15">
            <w:pPr>
              <w:spacing w:before="40" w:after="40" w:line="240" w:lineRule="auto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Datu iesniedzējam iespējamās darbības</w:t>
            </w:r>
          </w:p>
        </w:tc>
      </w:tr>
      <w:tr w:rsidR="00C954DD" w:rsidRPr="00530355" w14:paraId="279B0F4A" w14:textId="77777777" w:rsidTr="00C32C4C">
        <w:trPr>
          <w:trHeight w:val="207"/>
        </w:trPr>
        <w:tc>
          <w:tcPr>
            <w:tcW w:w="1696" w:type="dxa"/>
            <w:vMerge/>
            <w:shd w:val="clear" w:color="auto" w:fill="548AB7" w:themeFill="accent1" w:themeFillShade="BF"/>
          </w:tcPr>
          <w:p w14:paraId="756CE5B1" w14:textId="77777777" w:rsidR="00C954DD" w:rsidRPr="00530355" w:rsidRDefault="00C954DD" w:rsidP="001179E8">
            <w:pPr>
              <w:spacing w:before="40" w:after="40" w:line="240" w:lineRule="auto"/>
              <w:rPr>
                <w:b/>
                <w:color w:val="FFFFFF" w:themeColor="background1"/>
              </w:rPr>
            </w:pPr>
          </w:p>
        </w:tc>
        <w:tc>
          <w:tcPr>
            <w:tcW w:w="3402" w:type="dxa"/>
            <w:vMerge/>
            <w:shd w:val="clear" w:color="auto" w:fill="548AB7" w:themeFill="accent1" w:themeFillShade="BF"/>
          </w:tcPr>
          <w:p w14:paraId="6DB4B6FA" w14:textId="77777777" w:rsidR="00C954DD" w:rsidRPr="00530355" w:rsidRDefault="00C954DD" w:rsidP="001179E8">
            <w:pPr>
              <w:spacing w:before="40" w:after="40" w:line="240" w:lineRule="auto"/>
              <w:rPr>
                <w:b/>
                <w:color w:val="FFFFFF" w:themeColor="background1"/>
              </w:rPr>
            </w:pPr>
          </w:p>
        </w:tc>
        <w:tc>
          <w:tcPr>
            <w:tcW w:w="1560" w:type="dxa"/>
            <w:shd w:val="clear" w:color="auto" w:fill="548AB7" w:themeFill="accent1" w:themeFillShade="BF"/>
          </w:tcPr>
          <w:p w14:paraId="48DC8271" w14:textId="07F2BD70" w:rsidR="00C954DD" w:rsidRPr="00530355" w:rsidRDefault="00C32C4C" w:rsidP="00B5046F">
            <w:pPr>
              <w:spacing w:before="40" w:after="40" w:line="240" w:lineRule="auto"/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>
              <w:rPr>
                <w:b/>
                <w:color w:val="FFFFFF" w:themeColor="background1"/>
                <w:sz w:val="18"/>
                <w:szCs w:val="18"/>
              </w:rPr>
              <w:t>Labot un pievienot datnes</w:t>
            </w:r>
          </w:p>
        </w:tc>
        <w:tc>
          <w:tcPr>
            <w:tcW w:w="708" w:type="dxa"/>
            <w:shd w:val="clear" w:color="auto" w:fill="548AB7" w:themeFill="accent1" w:themeFillShade="BF"/>
          </w:tcPr>
          <w:p w14:paraId="4E84F900" w14:textId="1A2E2325" w:rsidR="00C954DD" w:rsidRPr="00530355" w:rsidRDefault="00C32C4C" w:rsidP="00C32C4C">
            <w:pPr>
              <w:spacing w:before="40" w:after="40" w:line="240" w:lineRule="auto"/>
              <w:jc w:val="left"/>
              <w:rPr>
                <w:b/>
                <w:color w:val="FFFFFF" w:themeColor="background1"/>
                <w:sz w:val="18"/>
                <w:szCs w:val="18"/>
              </w:rPr>
            </w:pPr>
            <w:r>
              <w:rPr>
                <w:b/>
                <w:color w:val="FFFFFF" w:themeColor="background1"/>
                <w:sz w:val="18"/>
                <w:szCs w:val="18"/>
              </w:rPr>
              <w:t>Dzēst</w:t>
            </w:r>
          </w:p>
        </w:tc>
        <w:tc>
          <w:tcPr>
            <w:tcW w:w="851" w:type="dxa"/>
            <w:shd w:val="clear" w:color="auto" w:fill="548AB7" w:themeFill="accent1" w:themeFillShade="BF"/>
          </w:tcPr>
          <w:p w14:paraId="5E514792" w14:textId="7D3C502F" w:rsidR="00C954DD" w:rsidRPr="00530355" w:rsidRDefault="00C32C4C" w:rsidP="00582D5B">
            <w:pPr>
              <w:spacing w:before="40" w:after="40" w:line="240" w:lineRule="auto"/>
              <w:jc w:val="left"/>
              <w:rPr>
                <w:b/>
                <w:color w:val="FFFFFF" w:themeColor="background1"/>
                <w:sz w:val="18"/>
                <w:szCs w:val="18"/>
              </w:rPr>
            </w:pPr>
            <w:r>
              <w:rPr>
                <w:b/>
                <w:color w:val="FFFFFF" w:themeColor="background1"/>
                <w:sz w:val="18"/>
                <w:szCs w:val="18"/>
              </w:rPr>
              <w:t>Mainīt statusu</w:t>
            </w:r>
          </w:p>
        </w:tc>
        <w:tc>
          <w:tcPr>
            <w:tcW w:w="1134" w:type="dxa"/>
            <w:shd w:val="clear" w:color="auto" w:fill="548AB7" w:themeFill="accent1" w:themeFillShade="BF"/>
          </w:tcPr>
          <w:p w14:paraId="6F338C52" w14:textId="79C04D5A" w:rsidR="00C954DD" w:rsidRPr="00530355" w:rsidRDefault="00C32C4C" w:rsidP="00C954DD">
            <w:pPr>
              <w:spacing w:before="40" w:after="40" w:line="240" w:lineRule="auto"/>
              <w:jc w:val="left"/>
              <w:rPr>
                <w:b/>
                <w:color w:val="FFFFFF" w:themeColor="background1"/>
                <w:sz w:val="18"/>
                <w:szCs w:val="18"/>
              </w:rPr>
            </w:pPr>
            <w:r>
              <w:rPr>
                <w:b/>
                <w:color w:val="FFFFFF" w:themeColor="background1"/>
                <w:sz w:val="18"/>
                <w:szCs w:val="18"/>
              </w:rPr>
              <w:t>Apskatīt un lejupielādēt</w:t>
            </w:r>
          </w:p>
        </w:tc>
      </w:tr>
      <w:tr w:rsidR="00C954DD" w:rsidRPr="00530355" w14:paraId="52E842B5" w14:textId="77777777" w:rsidTr="00C32C4C">
        <w:trPr>
          <w:trHeight w:val="533"/>
        </w:trPr>
        <w:tc>
          <w:tcPr>
            <w:tcW w:w="1696" w:type="dxa"/>
          </w:tcPr>
          <w:p w14:paraId="4FAB6BDD" w14:textId="77777777" w:rsidR="00C954DD" w:rsidRDefault="00C32C4C" w:rsidP="001179E8">
            <w:pPr>
              <w:spacing w:before="40" w:after="40" w:line="240" w:lineRule="auto"/>
              <w:jc w:val="left"/>
              <w:rPr>
                <w:rStyle w:val="Emphasis"/>
                <w:lang w:val="lv-LV"/>
              </w:rPr>
            </w:pPr>
            <w:r>
              <w:rPr>
                <w:rStyle w:val="Emphasis"/>
                <w:lang w:val="lv-LV"/>
              </w:rPr>
              <w:t>Iesniegts</w:t>
            </w:r>
          </w:p>
          <w:p w14:paraId="02A65A23" w14:textId="257135CC" w:rsidR="005F617D" w:rsidRPr="00530355" w:rsidRDefault="005F617D" w:rsidP="001179E8">
            <w:pPr>
              <w:spacing w:before="40" w:after="40" w:line="240" w:lineRule="auto"/>
              <w:jc w:val="left"/>
              <w:rPr>
                <w:rStyle w:val="Emphasis"/>
                <w:lang w:val="lv-LV"/>
              </w:rPr>
            </w:pPr>
            <w:r>
              <w:object w:dxaOrig="405" w:dyaOrig="405" w14:anchorId="14F566B0">
                <v:shape id="_x0000_i1028" type="#_x0000_t75" style="width:20.15pt;height:20.15pt" o:ole="">
                  <v:imagedata r:id="rId50" o:title=""/>
                </v:shape>
                <o:OLEObject Type="Embed" ProgID="PBrush" ShapeID="_x0000_i1028" DrawAspect="Content" ObjectID="_1573632932" r:id="rId51"/>
              </w:object>
            </w:r>
          </w:p>
        </w:tc>
        <w:tc>
          <w:tcPr>
            <w:tcW w:w="3402" w:type="dxa"/>
          </w:tcPr>
          <w:p w14:paraId="22EA7C21" w14:textId="467A7C66" w:rsidR="00C954DD" w:rsidRPr="00530355" w:rsidRDefault="00B902D2" w:rsidP="00315FFD">
            <w:pPr>
              <w:spacing w:before="40" w:after="40" w:line="240" w:lineRule="auto"/>
              <w:jc w:val="left"/>
            </w:pPr>
            <w:r>
              <w:t xml:space="preserve">Datu iesniedzējs iesniedz pieteikumu </w:t>
            </w:r>
            <w:r w:rsidR="001211A5">
              <w:t>ANID</w:t>
            </w:r>
            <w:r>
              <w:t xml:space="preserve">, izmantojot datu/informācijas iesniegšanas rīku. Datu </w:t>
            </w:r>
            <w:proofErr w:type="spellStart"/>
            <w:r>
              <w:t>iezniedzējs</w:t>
            </w:r>
            <w:proofErr w:type="spellEnd"/>
            <w:r>
              <w:t xml:space="preserve"> var rediģēt pieteikumu un dzēst pieteikumu, rezultātā mainot tā statusu uz </w:t>
            </w:r>
            <w:r w:rsidRPr="00B902D2">
              <w:rPr>
                <w:rStyle w:val="SubtleEmphasis"/>
              </w:rPr>
              <w:t>D</w:t>
            </w:r>
            <w:r w:rsidR="00315FFD">
              <w:rPr>
                <w:rStyle w:val="SubtleEmphasis"/>
              </w:rPr>
              <w:t>ZĒSIS DATU IESNIEDZĒJS</w:t>
            </w:r>
          </w:p>
        </w:tc>
        <w:tc>
          <w:tcPr>
            <w:tcW w:w="1560" w:type="dxa"/>
          </w:tcPr>
          <w:p w14:paraId="18A8B344" w14:textId="77777777" w:rsidR="00C954DD" w:rsidRPr="00530355" w:rsidRDefault="00C954DD" w:rsidP="00DA281A">
            <w:pPr>
              <w:spacing w:before="40" w:after="40" w:line="240" w:lineRule="auto"/>
              <w:jc w:val="center"/>
              <w:rPr>
                <w:rStyle w:val="Emphasis"/>
                <w:color w:val="000099"/>
                <w:sz w:val="44"/>
                <w:szCs w:val="44"/>
                <w:lang w:val="lv-LV"/>
              </w:rPr>
            </w:pPr>
            <w:r w:rsidRPr="00530355">
              <w:object w:dxaOrig="2775" w:dyaOrig="2820" w14:anchorId="7C67ABA9">
                <v:shape id="_x0000_i1029" type="#_x0000_t75" style="width:15.55pt;height:16.7pt" o:ole="">
                  <v:imagedata r:id="rId52" o:title=""/>
                </v:shape>
                <o:OLEObject Type="Embed" ProgID="PBrush" ShapeID="_x0000_i1029" DrawAspect="Content" ObjectID="_1573632933" r:id="rId53"/>
              </w:object>
            </w:r>
          </w:p>
        </w:tc>
        <w:tc>
          <w:tcPr>
            <w:tcW w:w="708" w:type="dxa"/>
          </w:tcPr>
          <w:p w14:paraId="1AF1F0CD" w14:textId="77777777" w:rsidR="00C954DD" w:rsidRPr="00530355" w:rsidRDefault="00C954DD" w:rsidP="00DA281A">
            <w:pPr>
              <w:spacing w:before="40" w:after="40" w:line="240" w:lineRule="auto"/>
              <w:jc w:val="center"/>
              <w:rPr>
                <w:rStyle w:val="Emphasis"/>
                <w:lang w:val="lv-LV"/>
              </w:rPr>
            </w:pPr>
            <w:r w:rsidRPr="00530355">
              <w:object w:dxaOrig="2775" w:dyaOrig="2820" w14:anchorId="30317BD0">
                <v:shape id="_x0000_i1030" type="#_x0000_t75" style="width:15.55pt;height:16.7pt" o:ole="">
                  <v:imagedata r:id="rId52" o:title=""/>
                </v:shape>
                <o:OLEObject Type="Embed" ProgID="PBrush" ShapeID="_x0000_i1030" DrawAspect="Content" ObjectID="_1573632934" r:id="rId54"/>
              </w:object>
            </w:r>
          </w:p>
        </w:tc>
        <w:tc>
          <w:tcPr>
            <w:tcW w:w="851" w:type="dxa"/>
          </w:tcPr>
          <w:p w14:paraId="4EAFABAF" w14:textId="77777777" w:rsidR="00C954DD" w:rsidRPr="00530355" w:rsidRDefault="00C954DD" w:rsidP="00DA281A">
            <w:pPr>
              <w:spacing w:before="40" w:after="40" w:line="240" w:lineRule="auto"/>
              <w:jc w:val="center"/>
              <w:rPr>
                <w:rStyle w:val="Emphasis"/>
                <w:lang w:val="lv-LV"/>
              </w:rPr>
            </w:pPr>
            <w:r w:rsidRPr="00530355">
              <w:object w:dxaOrig="2775" w:dyaOrig="2820" w14:anchorId="7567B97E">
                <v:shape id="_x0000_i1031" type="#_x0000_t75" style="width:15.55pt;height:16.7pt" o:ole="">
                  <v:imagedata r:id="rId52" o:title=""/>
                </v:shape>
                <o:OLEObject Type="Embed" ProgID="PBrush" ShapeID="_x0000_i1031" DrawAspect="Content" ObjectID="_1573632935" r:id="rId55"/>
              </w:object>
            </w:r>
          </w:p>
        </w:tc>
        <w:tc>
          <w:tcPr>
            <w:tcW w:w="1134" w:type="dxa"/>
          </w:tcPr>
          <w:p w14:paraId="445A2FCA" w14:textId="77777777" w:rsidR="00C954DD" w:rsidRPr="00530355" w:rsidRDefault="00C954DD" w:rsidP="00DA281A">
            <w:pPr>
              <w:spacing w:before="40" w:after="40" w:line="240" w:lineRule="auto"/>
              <w:jc w:val="center"/>
              <w:rPr>
                <w:rStyle w:val="Emphasis"/>
                <w:lang w:val="lv-LV"/>
              </w:rPr>
            </w:pPr>
            <w:r w:rsidRPr="00530355">
              <w:object w:dxaOrig="2775" w:dyaOrig="2820" w14:anchorId="27441C4C">
                <v:shape id="_x0000_i1032" type="#_x0000_t75" style="width:15.55pt;height:16.7pt" o:ole="">
                  <v:imagedata r:id="rId52" o:title=""/>
                </v:shape>
                <o:OLEObject Type="Embed" ProgID="PBrush" ShapeID="_x0000_i1032" DrawAspect="Content" ObjectID="_1573632936" r:id="rId56"/>
              </w:object>
            </w:r>
          </w:p>
        </w:tc>
      </w:tr>
      <w:tr w:rsidR="00C954DD" w:rsidRPr="00530355" w14:paraId="0D747E3E" w14:textId="77777777" w:rsidTr="00C32C4C">
        <w:tc>
          <w:tcPr>
            <w:tcW w:w="1696" w:type="dxa"/>
          </w:tcPr>
          <w:p w14:paraId="03298E02" w14:textId="77777777" w:rsidR="00C954DD" w:rsidRDefault="00C32C4C" w:rsidP="001179E8">
            <w:pPr>
              <w:spacing w:before="40" w:after="40" w:line="240" w:lineRule="auto"/>
              <w:jc w:val="left"/>
              <w:rPr>
                <w:rStyle w:val="Emphasis"/>
                <w:lang w:val="lv-LV"/>
              </w:rPr>
            </w:pPr>
            <w:r>
              <w:rPr>
                <w:rStyle w:val="Emphasis"/>
                <w:lang w:val="lv-LV"/>
              </w:rPr>
              <w:t>Pieņemts apstrādei</w:t>
            </w:r>
          </w:p>
          <w:p w14:paraId="3353E9EE" w14:textId="3B9DA177" w:rsidR="005F617D" w:rsidRPr="00530355" w:rsidRDefault="005F617D" w:rsidP="001179E8">
            <w:pPr>
              <w:spacing w:before="40" w:after="40" w:line="240" w:lineRule="auto"/>
              <w:jc w:val="left"/>
              <w:rPr>
                <w:rStyle w:val="Emphasis"/>
                <w:lang w:val="lv-LV"/>
              </w:rPr>
            </w:pPr>
            <w:r>
              <w:object w:dxaOrig="435" w:dyaOrig="405" w14:anchorId="76732D4C">
                <v:shape id="_x0000_i1033" type="#_x0000_t75" style="width:21.9pt;height:20.15pt" o:ole="">
                  <v:imagedata r:id="rId57" o:title=""/>
                </v:shape>
                <o:OLEObject Type="Embed" ProgID="PBrush" ShapeID="_x0000_i1033" DrawAspect="Content" ObjectID="_1573632937" r:id="rId58"/>
              </w:object>
            </w:r>
          </w:p>
        </w:tc>
        <w:tc>
          <w:tcPr>
            <w:tcW w:w="3402" w:type="dxa"/>
          </w:tcPr>
          <w:p w14:paraId="35421093" w14:textId="620864B7" w:rsidR="00C954DD" w:rsidRPr="00530355" w:rsidRDefault="00C954DD" w:rsidP="0052422B">
            <w:pPr>
              <w:spacing w:before="40" w:after="40" w:line="240" w:lineRule="auto"/>
              <w:jc w:val="left"/>
            </w:pPr>
            <w:r w:rsidRPr="00530355">
              <w:t xml:space="preserve">AIP </w:t>
            </w:r>
            <w:r w:rsidR="00B902D2">
              <w:t>vai</w:t>
            </w:r>
            <w:r w:rsidRPr="00530355">
              <w:t xml:space="preserve"> NOTAM </w:t>
            </w:r>
            <w:r w:rsidR="00DF6CB2" w:rsidRPr="00530355">
              <w:t>administrator</w:t>
            </w:r>
            <w:r w:rsidR="00B902D2">
              <w:t>s</w:t>
            </w:r>
            <w:r w:rsidRPr="00530355">
              <w:t xml:space="preserve"> </w:t>
            </w:r>
            <w:r w:rsidR="00B902D2">
              <w:t xml:space="preserve">apstrādā iesniegto pieteikumu un veic tajā norādītās informācijas </w:t>
            </w:r>
            <w:r w:rsidR="000C4BF7">
              <w:t>nov</w:t>
            </w:r>
            <w:r w:rsidR="0052422B">
              <w:t>ē</w:t>
            </w:r>
            <w:r w:rsidR="000C4BF7">
              <w:t>rtēšanu</w:t>
            </w:r>
            <w:r w:rsidR="00B902D2">
              <w:t xml:space="preserve">. </w:t>
            </w:r>
          </w:p>
        </w:tc>
        <w:tc>
          <w:tcPr>
            <w:tcW w:w="1560" w:type="dxa"/>
          </w:tcPr>
          <w:p w14:paraId="4282AB52" w14:textId="77777777" w:rsidR="00C954DD" w:rsidRPr="00530355" w:rsidRDefault="00C954DD" w:rsidP="00DA281A">
            <w:pPr>
              <w:spacing w:before="40" w:after="40" w:line="240" w:lineRule="auto"/>
              <w:jc w:val="center"/>
              <w:rPr>
                <w:rStyle w:val="Emphasis"/>
                <w:lang w:val="lv-LV"/>
              </w:rPr>
            </w:pPr>
            <w:r w:rsidRPr="00530355">
              <w:rPr>
                <w:rStyle w:val="Emphasis"/>
                <w:color w:val="000099"/>
                <w:sz w:val="44"/>
                <w:szCs w:val="44"/>
                <w:lang w:val="lv-LV"/>
              </w:rPr>
              <w:t>-</w:t>
            </w:r>
          </w:p>
        </w:tc>
        <w:tc>
          <w:tcPr>
            <w:tcW w:w="708" w:type="dxa"/>
          </w:tcPr>
          <w:p w14:paraId="29F3536A" w14:textId="77777777" w:rsidR="00C954DD" w:rsidRPr="00530355" w:rsidRDefault="00C954DD" w:rsidP="00DA281A">
            <w:pPr>
              <w:spacing w:before="40" w:after="40" w:line="240" w:lineRule="auto"/>
              <w:jc w:val="center"/>
              <w:rPr>
                <w:rStyle w:val="Emphasis"/>
                <w:lang w:val="lv-LV"/>
              </w:rPr>
            </w:pPr>
            <w:r w:rsidRPr="00530355">
              <w:rPr>
                <w:rStyle w:val="Emphasis"/>
                <w:color w:val="000099"/>
                <w:sz w:val="44"/>
                <w:szCs w:val="44"/>
                <w:lang w:val="lv-LV"/>
              </w:rPr>
              <w:t>-</w:t>
            </w:r>
          </w:p>
        </w:tc>
        <w:tc>
          <w:tcPr>
            <w:tcW w:w="851" w:type="dxa"/>
          </w:tcPr>
          <w:p w14:paraId="76D3CF30" w14:textId="77777777" w:rsidR="00C954DD" w:rsidRPr="00530355" w:rsidRDefault="00C954DD" w:rsidP="00DA281A">
            <w:pPr>
              <w:spacing w:before="40" w:after="40" w:line="240" w:lineRule="auto"/>
              <w:jc w:val="center"/>
              <w:rPr>
                <w:rStyle w:val="Emphasis"/>
                <w:lang w:val="lv-LV"/>
              </w:rPr>
            </w:pPr>
            <w:r w:rsidRPr="00530355">
              <w:rPr>
                <w:rStyle w:val="Emphasis"/>
                <w:color w:val="000099"/>
                <w:sz w:val="44"/>
                <w:szCs w:val="44"/>
                <w:lang w:val="lv-LV"/>
              </w:rPr>
              <w:t>-</w:t>
            </w:r>
          </w:p>
        </w:tc>
        <w:tc>
          <w:tcPr>
            <w:tcW w:w="1134" w:type="dxa"/>
          </w:tcPr>
          <w:p w14:paraId="36C061CB" w14:textId="77777777" w:rsidR="00C954DD" w:rsidRPr="00530355" w:rsidRDefault="00C954DD" w:rsidP="00DA281A">
            <w:pPr>
              <w:spacing w:before="40" w:after="40" w:line="240" w:lineRule="auto"/>
              <w:jc w:val="center"/>
              <w:rPr>
                <w:rStyle w:val="Emphasis"/>
                <w:lang w:val="lv-LV"/>
              </w:rPr>
            </w:pPr>
            <w:r w:rsidRPr="00530355">
              <w:object w:dxaOrig="2775" w:dyaOrig="2820" w14:anchorId="7AFE5D75">
                <v:shape id="_x0000_i1034" type="#_x0000_t75" style="width:15.55pt;height:16.7pt" o:ole="">
                  <v:imagedata r:id="rId52" o:title=""/>
                </v:shape>
                <o:OLEObject Type="Embed" ProgID="PBrush" ShapeID="_x0000_i1034" DrawAspect="Content" ObjectID="_1573632938" r:id="rId59"/>
              </w:object>
            </w:r>
          </w:p>
        </w:tc>
      </w:tr>
      <w:tr w:rsidR="00C954DD" w:rsidRPr="00530355" w14:paraId="383E002C" w14:textId="77777777" w:rsidTr="00C32C4C">
        <w:tc>
          <w:tcPr>
            <w:tcW w:w="1696" w:type="dxa"/>
          </w:tcPr>
          <w:p w14:paraId="29481897" w14:textId="77777777" w:rsidR="00C954DD" w:rsidRDefault="00C32C4C" w:rsidP="001179E8">
            <w:pPr>
              <w:spacing w:before="40" w:after="40" w:line="240" w:lineRule="auto"/>
              <w:jc w:val="left"/>
              <w:rPr>
                <w:rStyle w:val="Emphasis"/>
                <w:lang w:val="lv-LV"/>
              </w:rPr>
            </w:pPr>
            <w:r>
              <w:rPr>
                <w:rStyle w:val="Emphasis"/>
                <w:lang w:val="lv-LV"/>
              </w:rPr>
              <w:t>Pieprasīta papildinformācija</w:t>
            </w:r>
          </w:p>
          <w:p w14:paraId="491BCDAA" w14:textId="3990DDDC" w:rsidR="005F617D" w:rsidRPr="00530355" w:rsidRDefault="005F617D" w:rsidP="001179E8">
            <w:pPr>
              <w:spacing w:before="40" w:after="40" w:line="240" w:lineRule="auto"/>
              <w:jc w:val="left"/>
              <w:rPr>
                <w:rStyle w:val="Emphasis"/>
                <w:lang w:val="lv-LV"/>
              </w:rPr>
            </w:pPr>
            <w:r>
              <w:object w:dxaOrig="405" w:dyaOrig="405" w14:anchorId="0B864850">
                <v:shape id="_x0000_i1035" type="#_x0000_t75" style="width:20.15pt;height:20.15pt" o:ole="">
                  <v:imagedata r:id="rId60" o:title=""/>
                </v:shape>
                <o:OLEObject Type="Embed" ProgID="PBrush" ShapeID="_x0000_i1035" DrawAspect="Content" ObjectID="_1573632939" r:id="rId61"/>
              </w:object>
            </w:r>
          </w:p>
        </w:tc>
        <w:tc>
          <w:tcPr>
            <w:tcW w:w="3402" w:type="dxa"/>
          </w:tcPr>
          <w:p w14:paraId="4AADD4FD" w14:textId="0D03D576" w:rsidR="00C954DD" w:rsidRPr="00530355" w:rsidRDefault="00B902D2" w:rsidP="00B902D2">
            <w:pPr>
              <w:spacing w:before="40" w:after="40" w:line="240" w:lineRule="auto"/>
              <w:jc w:val="left"/>
            </w:pPr>
            <w:r w:rsidRPr="00530355">
              <w:t xml:space="preserve">AIP </w:t>
            </w:r>
            <w:r>
              <w:t>vai</w:t>
            </w:r>
            <w:r w:rsidRPr="00530355">
              <w:t xml:space="preserve"> NOTAM administrator</w:t>
            </w:r>
            <w:r>
              <w:t>s var pieprasīt datu iesniedzējam iesniegt papildus informāciju</w:t>
            </w:r>
            <w:r w:rsidR="00C954DD" w:rsidRPr="00530355">
              <w:t xml:space="preserve">. </w:t>
            </w:r>
            <w:r>
              <w:t xml:space="preserve">Pēc tam, kad datu iesniedzējs ir iesniedzis prasīto papildus informāciju, pieteikuma status tiek nomainīts uz </w:t>
            </w:r>
            <w:r w:rsidRPr="00315FFD">
              <w:rPr>
                <w:rStyle w:val="SubtleEmphasis"/>
              </w:rPr>
              <w:t>IESNIEGTS</w:t>
            </w:r>
            <w:r>
              <w:t xml:space="preserve">. </w:t>
            </w:r>
          </w:p>
        </w:tc>
        <w:tc>
          <w:tcPr>
            <w:tcW w:w="1560" w:type="dxa"/>
          </w:tcPr>
          <w:p w14:paraId="09D0CCC6" w14:textId="77777777" w:rsidR="00C954DD" w:rsidRPr="00530355" w:rsidRDefault="00C954DD" w:rsidP="00DA281A">
            <w:pPr>
              <w:spacing w:before="40" w:after="40" w:line="240" w:lineRule="auto"/>
              <w:jc w:val="center"/>
              <w:rPr>
                <w:rStyle w:val="Emphasis"/>
                <w:lang w:val="lv-LV"/>
              </w:rPr>
            </w:pPr>
            <w:r w:rsidRPr="00530355">
              <w:object w:dxaOrig="2775" w:dyaOrig="2820" w14:anchorId="0B544725">
                <v:shape id="_x0000_i1036" type="#_x0000_t75" style="width:15.55pt;height:19.6pt" o:ole="">
                  <v:imagedata r:id="rId52" o:title=""/>
                </v:shape>
                <o:OLEObject Type="Embed" ProgID="PBrush" ShapeID="_x0000_i1036" DrawAspect="Content" ObjectID="_1573632940" r:id="rId62"/>
              </w:object>
            </w:r>
          </w:p>
        </w:tc>
        <w:tc>
          <w:tcPr>
            <w:tcW w:w="708" w:type="dxa"/>
          </w:tcPr>
          <w:p w14:paraId="2A4C79C2" w14:textId="77777777" w:rsidR="00C954DD" w:rsidRPr="00530355" w:rsidRDefault="00C954DD" w:rsidP="00DA281A">
            <w:pPr>
              <w:spacing w:before="40" w:after="40" w:line="240" w:lineRule="auto"/>
              <w:jc w:val="center"/>
              <w:rPr>
                <w:rStyle w:val="Emphasis"/>
                <w:lang w:val="lv-LV"/>
              </w:rPr>
            </w:pPr>
            <w:r w:rsidRPr="00530355">
              <w:object w:dxaOrig="2775" w:dyaOrig="2820" w14:anchorId="3B3A10D0">
                <v:shape id="_x0000_i1037" type="#_x0000_t75" style="width:15.55pt;height:16.7pt" o:ole="">
                  <v:imagedata r:id="rId52" o:title=""/>
                </v:shape>
                <o:OLEObject Type="Embed" ProgID="PBrush" ShapeID="_x0000_i1037" DrawAspect="Content" ObjectID="_1573632941" r:id="rId63"/>
              </w:object>
            </w:r>
          </w:p>
        </w:tc>
        <w:tc>
          <w:tcPr>
            <w:tcW w:w="851" w:type="dxa"/>
          </w:tcPr>
          <w:p w14:paraId="52E7D94C" w14:textId="77777777" w:rsidR="00C954DD" w:rsidRPr="00530355" w:rsidRDefault="002E7174" w:rsidP="00DA281A">
            <w:pPr>
              <w:spacing w:before="40" w:after="40" w:line="240" w:lineRule="auto"/>
              <w:jc w:val="center"/>
              <w:rPr>
                <w:rStyle w:val="Emphasis"/>
                <w:lang w:val="lv-LV"/>
              </w:rPr>
            </w:pPr>
            <w:r w:rsidRPr="00530355">
              <w:object w:dxaOrig="2775" w:dyaOrig="2820" w14:anchorId="3DA3C225">
                <v:shape id="_x0000_i1038" type="#_x0000_t75" style="width:15.55pt;height:16.7pt" o:ole="">
                  <v:imagedata r:id="rId52" o:title=""/>
                </v:shape>
                <o:OLEObject Type="Embed" ProgID="PBrush" ShapeID="_x0000_i1038" DrawAspect="Content" ObjectID="_1573632942" r:id="rId64"/>
              </w:object>
            </w:r>
          </w:p>
        </w:tc>
        <w:tc>
          <w:tcPr>
            <w:tcW w:w="1134" w:type="dxa"/>
          </w:tcPr>
          <w:p w14:paraId="23881FF0" w14:textId="77777777" w:rsidR="00C954DD" w:rsidRPr="00530355" w:rsidRDefault="00C954DD" w:rsidP="00DA281A">
            <w:pPr>
              <w:spacing w:before="40" w:after="40" w:line="240" w:lineRule="auto"/>
              <w:jc w:val="center"/>
            </w:pPr>
            <w:r w:rsidRPr="00530355">
              <w:rPr>
                <w:rStyle w:val="Emphasis"/>
                <w:color w:val="000099"/>
                <w:sz w:val="44"/>
                <w:szCs w:val="44"/>
                <w:lang w:val="lv-LV"/>
              </w:rPr>
              <w:t>-</w:t>
            </w:r>
          </w:p>
        </w:tc>
      </w:tr>
      <w:tr w:rsidR="00C954DD" w:rsidRPr="00530355" w14:paraId="0E7BFA5C" w14:textId="77777777" w:rsidTr="00C32C4C">
        <w:trPr>
          <w:trHeight w:val="533"/>
        </w:trPr>
        <w:tc>
          <w:tcPr>
            <w:tcW w:w="1696" w:type="dxa"/>
          </w:tcPr>
          <w:p w14:paraId="3D99647D" w14:textId="2718D1EF" w:rsidR="00C954DD" w:rsidRPr="00530355" w:rsidRDefault="001859B6" w:rsidP="001179E8">
            <w:pPr>
              <w:spacing w:before="40" w:after="40" w:line="240" w:lineRule="auto"/>
              <w:jc w:val="left"/>
              <w:rPr>
                <w:rStyle w:val="Emphasis"/>
                <w:lang w:val="lv-LV"/>
              </w:rPr>
            </w:pPr>
            <w:r>
              <w:rPr>
                <w:rStyle w:val="Emphasis"/>
                <w:lang w:val="lv-LV"/>
              </w:rPr>
              <w:t>Atcelts</w:t>
            </w:r>
          </w:p>
        </w:tc>
        <w:tc>
          <w:tcPr>
            <w:tcW w:w="3402" w:type="dxa"/>
          </w:tcPr>
          <w:p w14:paraId="40B0D458" w14:textId="4374D0AA" w:rsidR="00C954DD" w:rsidRPr="00530355" w:rsidRDefault="00EB4639" w:rsidP="00EB4639">
            <w:pPr>
              <w:spacing w:before="40" w:after="40" w:line="240" w:lineRule="auto"/>
              <w:jc w:val="left"/>
            </w:pPr>
            <w:r>
              <w:t>Iesniegtu pieteikumu AIP administrators var atcelt, piemēram, izvērtēšanas rezultātu dēļ vai gadījumā, ja datu iesniedzējs nav iesniedzis prasīto papildus informāciju</w:t>
            </w:r>
            <w:r w:rsidR="00C954DD" w:rsidRPr="00530355">
              <w:t>.</w:t>
            </w:r>
          </w:p>
        </w:tc>
        <w:tc>
          <w:tcPr>
            <w:tcW w:w="1560" w:type="dxa"/>
          </w:tcPr>
          <w:p w14:paraId="5ACF1201" w14:textId="77777777" w:rsidR="00C954DD" w:rsidRPr="00530355" w:rsidRDefault="00C954DD" w:rsidP="00DA281A">
            <w:pPr>
              <w:spacing w:before="40" w:after="40" w:line="240" w:lineRule="auto"/>
              <w:jc w:val="center"/>
              <w:rPr>
                <w:rStyle w:val="Emphasis"/>
                <w:lang w:val="lv-LV"/>
              </w:rPr>
            </w:pPr>
            <w:r w:rsidRPr="00530355">
              <w:rPr>
                <w:rStyle w:val="Emphasis"/>
                <w:color w:val="000099"/>
                <w:sz w:val="44"/>
                <w:szCs w:val="44"/>
                <w:lang w:val="lv-LV"/>
              </w:rPr>
              <w:t>-</w:t>
            </w:r>
          </w:p>
        </w:tc>
        <w:tc>
          <w:tcPr>
            <w:tcW w:w="708" w:type="dxa"/>
          </w:tcPr>
          <w:p w14:paraId="54F288A1" w14:textId="77777777" w:rsidR="00C954DD" w:rsidRPr="00530355" w:rsidRDefault="00C954DD" w:rsidP="00DA281A">
            <w:pPr>
              <w:spacing w:before="40" w:after="40" w:line="240" w:lineRule="auto"/>
              <w:jc w:val="center"/>
              <w:rPr>
                <w:rStyle w:val="Emphasis"/>
                <w:lang w:val="lv-LV"/>
              </w:rPr>
            </w:pPr>
            <w:r w:rsidRPr="00530355">
              <w:rPr>
                <w:rStyle w:val="Emphasis"/>
                <w:color w:val="000099"/>
                <w:sz w:val="44"/>
                <w:szCs w:val="44"/>
                <w:lang w:val="lv-LV"/>
              </w:rPr>
              <w:t>-</w:t>
            </w:r>
          </w:p>
        </w:tc>
        <w:tc>
          <w:tcPr>
            <w:tcW w:w="851" w:type="dxa"/>
          </w:tcPr>
          <w:p w14:paraId="77706146" w14:textId="77777777" w:rsidR="00C954DD" w:rsidRPr="00530355" w:rsidRDefault="002E7174" w:rsidP="00DA281A">
            <w:pPr>
              <w:spacing w:before="40" w:after="40" w:line="240" w:lineRule="auto"/>
              <w:jc w:val="center"/>
              <w:rPr>
                <w:rStyle w:val="Emphasis"/>
                <w:lang w:val="lv-LV"/>
              </w:rPr>
            </w:pPr>
            <w:r w:rsidRPr="00530355">
              <w:rPr>
                <w:rStyle w:val="Emphasis"/>
                <w:color w:val="000099"/>
                <w:sz w:val="44"/>
                <w:szCs w:val="44"/>
                <w:lang w:val="lv-LV"/>
              </w:rPr>
              <w:t>-</w:t>
            </w:r>
          </w:p>
        </w:tc>
        <w:tc>
          <w:tcPr>
            <w:tcW w:w="1134" w:type="dxa"/>
          </w:tcPr>
          <w:p w14:paraId="2D50C400" w14:textId="77777777" w:rsidR="00C954DD" w:rsidRPr="00530355" w:rsidRDefault="00C954DD" w:rsidP="00DA281A">
            <w:pPr>
              <w:spacing w:before="40" w:after="40" w:line="240" w:lineRule="auto"/>
              <w:jc w:val="center"/>
              <w:rPr>
                <w:rStyle w:val="Emphasis"/>
                <w:lang w:val="lv-LV"/>
              </w:rPr>
            </w:pPr>
            <w:r w:rsidRPr="00530355">
              <w:object w:dxaOrig="2775" w:dyaOrig="2820" w14:anchorId="4E5BE353">
                <v:shape id="_x0000_i1039" type="#_x0000_t75" style="width:15.55pt;height:16.7pt" o:ole="">
                  <v:imagedata r:id="rId52" o:title=""/>
                </v:shape>
                <o:OLEObject Type="Embed" ProgID="PBrush" ShapeID="_x0000_i1039" DrawAspect="Content" ObjectID="_1573632943" r:id="rId65"/>
              </w:object>
            </w:r>
          </w:p>
        </w:tc>
      </w:tr>
      <w:tr w:rsidR="003D60B2" w:rsidRPr="00530355" w14:paraId="2CAF50FD" w14:textId="77777777" w:rsidTr="00C32C4C">
        <w:tc>
          <w:tcPr>
            <w:tcW w:w="1696" w:type="dxa"/>
          </w:tcPr>
          <w:p w14:paraId="059C0EA0" w14:textId="77777777" w:rsidR="003D60B2" w:rsidRDefault="001859B6" w:rsidP="001859B6">
            <w:pPr>
              <w:spacing w:before="40" w:after="40" w:line="240" w:lineRule="auto"/>
              <w:jc w:val="left"/>
              <w:rPr>
                <w:rStyle w:val="Emphasis"/>
                <w:lang w:val="lv-LV"/>
              </w:rPr>
            </w:pPr>
            <w:r>
              <w:rPr>
                <w:rStyle w:val="Emphasis"/>
                <w:lang w:val="lv-LV"/>
              </w:rPr>
              <w:t>Dzēsis datu iesniedzējs</w:t>
            </w:r>
          </w:p>
          <w:p w14:paraId="45406467" w14:textId="1E914EB0" w:rsidR="005F617D" w:rsidRPr="00530355" w:rsidRDefault="005F617D" w:rsidP="001859B6">
            <w:pPr>
              <w:spacing w:before="40" w:after="40" w:line="240" w:lineRule="auto"/>
              <w:jc w:val="left"/>
              <w:rPr>
                <w:rStyle w:val="Emphasis"/>
                <w:lang w:val="lv-LV"/>
              </w:rPr>
            </w:pPr>
            <w:r>
              <w:object w:dxaOrig="420" w:dyaOrig="450" w14:anchorId="390F648D">
                <v:shape id="_x0000_i1040" type="#_x0000_t75" style="width:21.9pt;height:22.45pt" o:ole="">
                  <v:imagedata r:id="rId66" o:title=""/>
                </v:shape>
                <o:OLEObject Type="Embed" ProgID="PBrush" ShapeID="_x0000_i1040" DrawAspect="Content" ObjectID="_1573632944" r:id="rId67"/>
              </w:object>
            </w:r>
          </w:p>
        </w:tc>
        <w:tc>
          <w:tcPr>
            <w:tcW w:w="3402" w:type="dxa"/>
          </w:tcPr>
          <w:p w14:paraId="2C1D0415" w14:textId="0D0DFA30" w:rsidR="003D60B2" w:rsidRPr="00530355" w:rsidRDefault="00315FFD" w:rsidP="00315FFD">
            <w:pPr>
              <w:spacing w:before="40" w:after="40" w:line="240" w:lineRule="auto"/>
              <w:jc w:val="left"/>
            </w:pPr>
            <w:r>
              <w:t xml:space="preserve">Datu iesniedzējs var dzēst iesniegto pieteikumu, tādējādi izslēdzot to no tālākas izvērtēšanas. Var dzēst tikai tos pieteikumus, kuri atrodas statusā </w:t>
            </w:r>
            <w:r w:rsidRPr="00315FFD">
              <w:rPr>
                <w:rStyle w:val="SubtleEmphasis"/>
              </w:rPr>
              <w:t>IESNIEGTS</w:t>
            </w:r>
            <w:r>
              <w:t xml:space="preserve">. </w:t>
            </w:r>
          </w:p>
        </w:tc>
        <w:tc>
          <w:tcPr>
            <w:tcW w:w="1560" w:type="dxa"/>
          </w:tcPr>
          <w:p w14:paraId="70326049" w14:textId="77777777" w:rsidR="003D60B2" w:rsidRPr="00530355" w:rsidRDefault="003D60B2" w:rsidP="003D60B2">
            <w:pPr>
              <w:spacing w:before="40" w:after="40" w:line="240" w:lineRule="auto"/>
              <w:jc w:val="center"/>
              <w:rPr>
                <w:rStyle w:val="Emphasis"/>
                <w:lang w:val="lv-LV"/>
              </w:rPr>
            </w:pPr>
            <w:r w:rsidRPr="00530355">
              <w:rPr>
                <w:rStyle w:val="Emphasis"/>
                <w:color w:val="000099"/>
                <w:sz w:val="44"/>
                <w:szCs w:val="44"/>
                <w:lang w:val="lv-LV"/>
              </w:rPr>
              <w:t>-</w:t>
            </w:r>
          </w:p>
        </w:tc>
        <w:tc>
          <w:tcPr>
            <w:tcW w:w="708" w:type="dxa"/>
          </w:tcPr>
          <w:p w14:paraId="57A4B55F" w14:textId="77777777" w:rsidR="003D60B2" w:rsidRPr="00530355" w:rsidRDefault="003D60B2" w:rsidP="003D60B2">
            <w:pPr>
              <w:spacing w:before="40" w:after="40" w:line="240" w:lineRule="auto"/>
              <w:jc w:val="center"/>
              <w:rPr>
                <w:rStyle w:val="Emphasis"/>
                <w:lang w:val="lv-LV"/>
              </w:rPr>
            </w:pPr>
            <w:r w:rsidRPr="00530355">
              <w:object w:dxaOrig="2775" w:dyaOrig="2820" w14:anchorId="362CD7D8">
                <v:shape id="_x0000_i1041" type="#_x0000_t75" style="width:15.55pt;height:16.7pt" o:ole="">
                  <v:imagedata r:id="rId52" o:title=""/>
                </v:shape>
                <o:OLEObject Type="Embed" ProgID="PBrush" ShapeID="_x0000_i1041" DrawAspect="Content" ObjectID="_1573632945" r:id="rId68"/>
              </w:object>
            </w:r>
          </w:p>
        </w:tc>
        <w:tc>
          <w:tcPr>
            <w:tcW w:w="851" w:type="dxa"/>
          </w:tcPr>
          <w:p w14:paraId="64CEEA3B" w14:textId="77777777" w:rsidR="003D60B2" w:rsidRPr="00530355" w:rsidRDefault="003D60B2" w:rsidP="003D60B2">
            <w:pPr>
              <w:spacing w:before="40" w:after="40" w:line="240" w:lineRule="auto"/>
              <w:jc w:val="center"/>
              <w:rPr>
                <w:rStyle w:val="Emphasis"/>
                <w:lang w:val="lv-LV"/>
              </w:rPr>
            </w:pPr>
            <w:r w:rsidRPr="00530355">
              <w:rPr>
                <w:rStyle w:val="Emphasis"/>
                <w:color w:val="000099"/>
                <w:sz w:val="44"/>
                <w:szCs w:val="44"/>
                <w:lang w:val="lv-LV"/>
              </w:rPr>
              <w:t>-</w:t>
            </w:r>
          </w:p>
        </w:tc>
        <w:tc>
          <w:tcPr>
            <w:tcW w:w="1134" w:type="dxa"/>
          </w:tcPr>
          <w:p w14:paraId="70FCC8C6" w14:textId="77777777" w:rsidR="003D60B2" w:rsidRPr="00530355" w:rsidRDefault="003D60B2" w:rsidP="003D60B2">
            <w:pPr>
              <w:spacing w:before="40" w:after="40" w:line="240" w:lineRule="auto"/>
              <w:jc w:val="center"/>
              <w:rPr>
                <w:rStyle w:val="Emphasis"/>
                <w:lang w:val="lv-LV"/>
              </w:rPr>
            </w:pPr>
            <w:r w:rsidRPr="00530355">
              <w:object w:dxaOrig="2775" w:dyaOrig="2820" w14:anchorId="71615A80">
                <v:shape id="_x0000_i1042" type="#_x0000_t75" style="width:15.55pt;height:16.7pt" o:ole="">
                  <v:imagedata r:id="rId52" o:title=""/>
                </v:shape>
                <o:OLEObject Type="Embed" ProgID="PBrush" ShapeID="_x0000_i1042" DrawAspect="Content" ObjectID="_1573632946" r:id="rId69"/>
              </w:object>
            </w:r>
          </w:p>
        </w:tc>
      </w:tr>
      <w:tr w:rsidR="003D60B2" w:rsidRPr="00530355" w14:paraId="503D6BF3" w14:textId="77777777" w:rsidTr="00C32C4C">
        <w:trPr>
          <w:trHeight w:val="533"/>
        </w:trPr>
        <w:tc>
          <w:tcPr>
            <w:tcW w:w="1696" w:type="dxa"/>
          </w:tcPr>
          <w:p w14:paraId="5CC2B387" w14:textId="6892ADD6" w:rsidR="003D60B2" w:rsidRPr="00530355" w:rsidRDefault="001859B6" w:rsidP="001859B6">
            <w:pPr>
              <w:spacing w:before="40" w:after="40" w:line="240" w:lineRule="auto"/>
              <w:jc w:val="left"/>
              <w:rPr>
                <w:rStyle w:val="Emphasis"/>
                <w:lang w:val="lv-LV"/>
              </w:rPr>
            </w:pPr>
            <w:r>
              <w:rPr>
                <w:rStyle w:val="Emphasis"/>
                <w:lang w:val="lv-LV"/>
              </w:rPr>
              <w:t>Atlikts</w:t>
            </w:r>
          </w:p>
        </w:tc>
        <w:tc>
          <w:tcPr>
            <w:tcW w:w="3402" w:type="dxa"/>
          </w:tcPr>
          <w:p w14:paraId="346E3608" w14:textId="65E384D3" w:rsidR="003D60B2" w:rsidRPr="00530355" w:rsidRDefault="00315FFD" w:rsidP="00315FFD">
            <w:pPr>
              <w:spacing w:before="40" w:after="40" w:line="240" w:lineRule="auto"/>
              <w:jc w:val="left"/>
            </w:pPr>
            <w:r>
              <w:t>AIP administrators var atlikt pieteikuma izvērtēšanu.</w:t>
            </w:r>
          </w:p>
        </w:tc>
        <w:tc>
          <w:tcPr>
            <w:tcW w:w="1560" w:type="dxa"/>
          </w:tcPr>
          <w:p w14:paraId="031BB1A5" w14:textId="77777777" w:rsidR="003D60B2" w:rsidRPr="00530355" w:rsidRDefault="003D60B2" w:rsidP="003D60B2">
            <w:pPr>
              <w:spacing w:before="40" w:after="40" w:line="240" w:lineRule="auto"/>
              <w:jc w:val="center"/>
              <w:rPr>
                <w:rStyle w:val="Emphasis"/>
                <w:lang w:val="lv-LV"/>
              </w:rPr>
            </w:pPr>
            <w:r w:rsidRPr="00530355">
              <w:object w:dxaOrig="2775" w:dyaOrig="2820" w14:anchorId="3ED9C2F5">
                <v:shape id="_x0000_i1043" type="#_x0000_t75" style="width:15.55pt;height:16.7pt" o:ole="">
                  <v:imagedata r:id="rId52" o:title=""/>
                </v:shape>
                <o:OLEObject Type="Embed" ProgID="PBrush" ShapeID="_x0000_i1043" DrawAspect="Content" ObjectID="_1573632947" r:id="rId70"/>
              </w:object>
            </w:r>
          </w:p>
        </w:tc>
        <w:tc>
          <w:tcPr>
            <w:tcW w:w="708" w:type="dxa"/>
          </w:tcPr>
          <w:p w14:paraId="587AA729" w14:textId="77777777" w:rsidR="003D60B2" w:rsidRPr="00530355" w:rsidRDefault="003D60B2" w:rsidP="003D60B2">
            <w:pPr>
              <w:spacing w:before="40" w:after="40" w:line="240" w:lineRule="auto"/>
              <w:jc w:val="center"/>
              <w:rPr>
                <w:rStyle w:val="Emphasis"/>
                <w:lang w:val="lv-LV"/>
              </w:rPr>
            </w:pPr>
            <w:r w:rsidRPr="00530355">
              <w:rPr>
                <w:rStyle w:val="Emphasis"/>
                <w:color w:val="000099"/>
                <w:sz w:val="44"/>
                <w:szCs w:val="44"/>
                <w:lang w:val="lv-LV"/>
              </w:rPr>
              <w:t>-</w:t>
            </w:r>
          </w:p>
        </w:tc>
        <w:tc>
          <w:tcPr>
            <w:tcW w:w="851" w:type="dxa"/>
          </w:tcPr>
          <w:p w14:paraId="746BADC7" w14:textId="77777777" w:rsidR="003D60B2" w:rsidRPr="00530355" w:rsidRDefault="003D60B2" w:rsidP="003D60B2">
            <w:pPr>
              <w:spacing w:before="40" w:after="40" w:line="240" w:lineRule="auto"/>
              <w:jc w:val="center"/>
              <w:rPr>
                <w:rStyle w:val="Emphasis"/>
                <w:lang w:val="lv-LV"/>
              </w:rPr>
            </w:pPr>
            <w:r w:rsidRPr="00530355">
              <w:rPr>
                <w:rStyle w:val="Emphasis"/>
                <w:color w:val="000099"/>
                <w:sz w:val="44"/>
                <w:szCs w:val="44"/>
                <w:lang w:val="lv-LV"/>
              </w:rPr>
              <w:t>-</w:t>
            </w:r>
          </w:p>
        </w:tc>
        <w:tc>
          <w:tcPr>
            <w:tcW w:w="1134" w:type="dxa"/>
          </w:tcPr>
          <w:p w14:paraId="61F6B2FD" w14:textId="77777777" w:rsidR="003D60B2" w:rsidRPr="00530355" w:rsidRDefault="003D60B2" w:rsidP="003D60B2">
            <w:pPr>
              <w:spacing w:before="40" w:after="40" w:line="240" w:lineRule="auto"/>
              <w:jc w:val="center"/>
              <w:rPr>
                <w:rStyle w:val="Emphasis"/>
                <w:lang w:val="lv-LV"/>
              </w:rPr>
            </w:pPr>
            <w:r w:rsidRPr="00530355">
              <w:rPr>
                <w:rStyle w:val="Emphasis"/>
                <w:color w:val="000099"/>
                <w:sz w:val="44"/>
                <w:szCs w:val="44"/>
                <w:lang w:val="lv-LV"/>
              </w:rPr>
              <w:t>-</w:t>
            </w:r>
          </w:p>
        </w:tc>
      </w:tr>
      <w:tr w:rsidR="003D60B2" w:rsidRPr="00530355" w14:paraId="7A603800" w14:textId="77777777" w:rsidTr="00C32C4C">
        <w:tc>
          <w:tcPr>
            <w:tcW w:w="1696" w:type="dxa"/>
          </w:tcPr>
          <w:p w14:paraId="5F633386" w14:textId="15954F59" w:rsidR="003D60B2" w:rsidRPr="00530355" w:rsidRDefault="00C34C4A" w:rsidP="003D60B2">
            <w:pPr>
              <w:spacing w:before="40" w:after="40" w:line="240" w:lineRule="auto"/>
              <w:jc w:val="left"/>
              <w:rPr>
                <w:rStyle w:val="Emphasis"/>
                <w:lang w:val="lv-LV"/>
              </w:rPr>
            </w:pPr>
            <w:r>
              <w:rPr>
                <w:rStyle w:val="Emphasis"/>
                <w:lang w:val="lv-LV"/>
              </w:rPr>
              <w:t>Apstiprināts</w:t>
            </w:r>
          </w:p>
        </w:tc>
        <w:tc>
          <w:tcPr>
            <w:tcW w:w="3402" w:type="dxa"/>
          </w:tcPr>
          <w:p w14:paraId="7BBC8B3F" w14:textId="23BF2334" w:rsidR="003D60B2" w:rsidRPr="00530355" w:rsidRDefault="00315FFD" w:rsidP="000C4BF7">
            <w:pPr>
              <w:spacing w:before="40" w:after="40" w:line="240" w:lineRule="auto"/>
              <w:jc w:val="left"/>
            </w:pPr>
            <w:r>
              <w:t xml:space="preserve">Kad izvērtēšana ir pabeigta un tās rezultāts ir sekmīgs, administrators apstiprina </w:t>
            </w:r>
            <w:r>
              <w:lastRenderedPageBreak/>
              <w:t xml:space="preserve">pieteikumu. </w:t>
            </w:r>
            <w:r w:rsidR="00143DF4">
              <w:t>AIP administrators pieprasa apstiprināto pieteikumu verifikāciju.</w:t>
            </w:r>
          </w:p>
        </w:tc>
        <w:tc>
          <w:tcPr>
            <w:tcW w:w="1560" w:type="dxa"/>
          </w:tcPr>
          <w:p w14:paraId="0B36DB7D" w14:textId="77777777" w:rsidR="003D60B2" w:rsidRPr="00530355" w:rsidRDefault="003D60B2" w:rsidP="003D60B2">
            <w:pPr>
              <w:spacing w:before="40" w:after="40" w:line="240" w:lineRule="auto"/>
              <w:jc w:val="center"/>
              <w:rPr>
                <w:rStyle w:val="Emphasis"/>
                <w:lang w:val="lv-LV"/>
              </w:rPr>
            </w:pPr>
            <w:r w:rsidRPr="00530355">
              <w:rPr>
                <w:rStyle w:val="Emphasis"/>
                <w:color w:val="000099"/>
                <w:sz w:val="44"/>
                <w:szCs w:val="44"/>
                <w:lang w:val="lv-LV"/>
              </w:rPr>
              <w:lastRenderedPageBreak/>
              <w:t>-</w:t>
            </w:r>
          </w:p>
        </w:tc>
        <w:tc>
          <w:tcPr>
            <w:tcW w:w="708" w:type="dxa"/>
          </w:tcPr>
          <w:p w14:paraId="528EF797" w14:textId="77777777" w:rsidR="003D60B2" w:rsidRPr="00530355" w:rsidRDefault="003D60B2" w:rsidP="003D60B2">
            <w:pPr>
              <w:spacing w:before="40" w:after="40" w:line="240" w:lineRule="auto"/>
              <w:jc w:val="center"/>
              <w:rPr>
                <w:rStyle w:val="Emphasis"/>
                <w:lang w:val="lv-LV"/>
              </w:rPr>
            </w:pPr>
            <w:r w:rsidRPr="00530355">
              <w:rPr>
                <w:rStyle w:val="Emphasis"/>
                <w:color w:val="000099"/>
                <w:sz w:val="44"/>
                <w:szCs w:val="44"/>
                <w:lang w:val="lv-LV"/>
              </w:rPr>
              <w:t>-</w:t>
            </w:r>
          </w:p>
        </w:tc>
        <w:tc>
          <w:tcPr>
            <w:tcW w:w="851" w:type="dxa"/>
          </w:tcPr>
          <w:p w14:paraId="51BD4A00" w14:textId="77777777" w:rsidR="003D60B2" w:rsidRPr="00530355" w:rsidRDefault="003D60B2" w:rsidP="003D60B2">
            <w:pPr>
              <w:spacing w:before="40" w:after="40" w:line="240" w:lineRule="auto"/>
              <w:jc w:val="center"/>
              <w:rPr>
                <w:rStyle w:val="Emphasis"/>
                <w:lang w:val="lv-LV"/>
              </w:rPr>
            </w:pPr>
            <w:r w:rsidRPr="00530355">
              <w:rPr>
                <w:rStyle w:val="Emphasis"/>
                <w:color w:val="000099"/>
                <w:sz w:val="44"/>
                <w:szCs w:val="44"/>
                <w:lang w:val="lv-LV"/>
              </w:rPr>
              <w:t>-</w:t>
            </w:r>
          </w:p>
        </w:tc>
        <w:tc>
          <w:tcPr>
            <w:tcW w:w="1134" w:type="dxa"/>
          </w:tcPr>
          <w:p w14:paraId="65CCBC49" w14:textId="77777777" w:rsidR="003D60B2" w:rsidRPr="00530355" w:rsidRDefault="003D60B2" w:rsidP="003D60B2">
            <w:pPr>
              <w:spacing w:before="40" w:after="40" w:line="240" w:lineRule="auto"/>
              <w:jc w:val="center"/>
              <w:rPr>
                <w:rStyle w:val="Emphasis"/>
                <w:lang w:val="lv-LV"/>
              </w:rPr>
            </w:pPr>
            <w:r w:rsidRPr="00530355">
              <w:object w:dxaOrig="2775" w:dyaOrig="2820" w14:anchorId="4318FE8E">
                <v:shape id="_x0000_i1044" type="#_x0000_t75" style="width:15.55pt;height:16.7pt" o:ole="">
                  <v:imagedata r:id="rId52" o:title=""/>
                </v:shape>
                <o:OLEObject Type="Embed" ProgID="PBrush" ShapeID="_x0000_i1044" DrawAspect="Content" ObjectID="_1573632948" r:id="rId71"/>
              </w:object>
            </w:r>
          </w:p>
        </w:tc>
      </w:tr>
      <w:tr w:rsidR="003D60B2" w:rsidRPr="00530355" w14:paraId="639CF455" w14:textId="77777777" w:rsidTr="00C32C4C">
        <w:tc>
          <w:tcPr>
            <w:tcW w:w="1696" w:type="dxa"/>
          </w:tcPr>
          <w:p w14:paraId="58513F06" w14:textId="3076DE6A" w:rsidR="003D60B2" w:rsidRPr="00530355" w:rsidRDefault="003D60B2" w:rsidP="00C34C4A">
            <w:pPr>
              <w:spacing w:before="40" w:after="40" w:line="240" w:lineRule="auto"/>
              <w:jc w:val="left"/>
              <w:rPr>
                <w:rStyle w:val="Emphasis"/>
                <w:lang w:val="lv-LV"/>
              </w:rPr>
            </w:pPr>
            <w:r w:rsidRPr="00530355">
              <w:rPr>
                <w:rStyle w:val="Emphasis"/>
                <w:lang w:val="lv-LV"/>
              </w:rPr>
              <w:t>Verifi</w:t>
            </w:r>
            <w:r w:rsidR="00C34C4A">
              <w:rPr>
                <w:rStyle w:val="Emphasis"/>
                <w:lang w:val="lv-LV"/>
              </w:rPr>
              <w:t>kācija</w:t>
            </w:r>
          </w:p>
        </w:tc>
        <w:tc>
          <w:tcPr>
            <w:tcW w:w="3402" w:type="dxa"/>
          </w:tcPr>
          <w:p w14:paraId="3FEBC017" w14:textId="2091663F" w:rsidR="003D60B2" w:rsidRPr="00530355" w:rsidRDefault="00945812" w:rsidP="00FE57D4">
            <w:pPr>
              <w:spacing w:before="40" w:after="40" w:line="240" w:lineRule="auto"/>
              <w:jc w:val="left"/>
            </w:pPr>
            <w:r w:rsidRPr="00530355">
              <w:t>AIP administrator</w:t>
            </w:r>
            <w:r w:rsidR="00FE57D4">
              <w:t>s sagatavo publicējamā pieteikuma projektu</w:t>
            </w:r>
            <w:r w:rsidR="00143DF4">
              <w:t xml:space="preserve"> un pieprasa datu iesniedzējam veikt publicējamās versijas verifikāciju. Statusu </w:t>
            </w:r>
            <w:r w:rsidR="00143DF4" w:rsidRPr="00143DF4">
              <w:rPr>
                <w:rStyle w:val="SubtleEmphasis"/>
              </w:rPr>
              <w:t>VERIFICĒTS</w:t>
            </w:r>
            <w:r w:rsidR="00143DF4">
              <w:t xml:space="preserve"> saņem pieteikumi, kurus datu iesniedzējs ir verificējis. </w:t>
            </w:r>
          </w:p>
        </w:tc>
        <w:tc>
          <w:tcPr>
            <w:tcW w:w="1560" w:type="dxa"/>
          </w:tcPr>
          <w:p w14:paraId="5235164F" w14:textId="77777777" w:rsidR="003D60B2" w:rsidRPr="00530355" w:rsidRDefault="003D60B2" w:rsidP="003D60B2">
            <w:pPr>
              <w:spacing w:before="40" w:after="40" w:line="240" w:lineRule="auto"/>
              <w:jc w:val="center"/>
              <w:rPr>
                <w:rStyle w:val="Emphasis"/>
                <w:lang w:val="lv-LV"/>
              </w:rPr>
            </w:pPr>
            <w:r w:rsidRPr="00530355">
              <w:rPr>
                <w:rStyle w:val="Emphasis"/>
                <w:color w:val="000099"/>
                <w:sz w:val="44"/>
                <w:szCs w:val="44"/>
                <w:lang w:val="lv-LV"/>
              </w:rPr>
              <w:t>-</w:t>
            </w:r>
          </w:p>
        </w:tc>
        <w:tc>
          <w:tcPr>
            <w:tcW w:w="708" w:type="dxa"/>
          </w:tcPr>
          <w:p w14:paraId="59A5BA60" w14:textId="77777777" w:rsidR="003D60B2" w:rsidRPr="00530355" w:rsidRDefault="003D60B2" w:rsidP="003D60B2">
            <w:pPr>
              <w:spacing w:before="40" w:after="40" w:line="240" w:lineRule="auto"/>
              <w:jc w:val="center"/>
              <w:rPr>
                <w:rStyle w:val="Emphasis"/>
                <w:lang w:val="lv-LV"/>
              </w:rPr>
            </w:pPr>
            <w:r w:rsidRPr="00530355">
              <w:rPr>
                <w:rStyle w:val="Emphasis"/>
                <w:color w:val="000099"/>
                <w:sz w:val="44"/>
                <w:szCs w:val="44"/>
                <w:lang w:val="lv-LV"/>
              </w:rPr>
              <w:t>-</w:t>
            </w:r>
          </w:p>
        </w:tc>
        <w:tc>
          <w:tcPr>
            <w:tcW w:w="851" w:type="dxa"/>
          </w:tcPr>
          <w:p w14:paraId="45EBE15F" w14:textId="77777777" w:rsidR="003D60B2" w:rsidRPr="00530355" w:rsidRDefault="003D60B2" w:rsidP="003D60B2">
            <w:pPr>
              <w:spacing w:before="40" w:after="40" w:line="240" w:lineRule="auto"/>
              <w:jc w:val="center"/>
              <w:rPr>
                <w:rStyle w:val="Emphasis"/>
                <w:lang w:val="lv-LV"/>
              </w:rPr>
            </w:pPr>
            <w:r w:rsidRPr="00530355">
              <w:object w:dxaOrig="2775" w:dyaOrig="2820" w14:anchorId="30EA675A">
                <v:shape id="_x0000_i1045" type="#_x0000_t75" style="width:15.55pt;height:16.7pt" o:ole="">
                  <v:imagedata r:id="rId52" o:title=""/>
                </v:shape>
                <o:OLEObject Type="Embed" ProgID="PBrush" ShapeID="_x0000_i1045" DrawAspect="Content" ObjectID="_1573632949" r:id="rId72"/>
              </w:object>
            </w:r>
          </w:p>
        </w:tc>
        <w:tc>
          <w:tcPr>
            <w:tcW w:w="1134" w:type="dxa"/>
          </w:tcPr>
          <w:p w14:paraId="0531D3F4" w14:textId="77777777" w:rsidR="003D60B2" w:rsidRPr="00530355" w:rsidRDefault="003D60B2" w:rsidP="003D60B2">
            <w:pPr>
              <w:spacing w:before="40" w:after="40" w:line="240" w:lineRule="auto"/>
              <w:jc w:val="center"/>
              <w:rPr>
                <w:rStyle w:val="Emphasis"/>
                <w:lang w:val="lv-LV"/>
              </w:rPr>
            </w:pPr>
            <w:r w:rsidRPr="00530355">
              <w:object w:dxaOrig="2775" w:dyaOrig="2820" w14:anchorId="2B8BB267">
                <v:shape id="_x0000_i1046" type="#_x0000_t75" style="width:15.55pt;height:16.7pt" o:ole="">
                  <v:imagedata r:id="rId52" o:title=""/>
                </v:shape>
                <o:OLEObject Type="Embed" ProgID="PBrush" ShapeID="_x0000_i1046" DrawAspect="Content" ObjectID="_1573632950" r:id="rId73"/>
              </w:object>
            </w:r>
          </w:p>
        </w:tc>
      </w:tr>
      <w:tr w:rsidR="003D60B2" w:rsidRPr="00530355" w14:paraId="5FE5CE68" w14:textId="77777777" w:rsidTr="00C32C4C">
        <w:tc>
          <w:tcPr>
            <w:tcW w:w="1696" w:type="dxa"/>
          </w:tcPr>
          <w:p w14:paraId="17563FAA" w14:textId="4A3EFC7F" w:rsidR="003D60B2" w:rsidRPr="00530355" w:rsidRDefault="00C34C4A" w:rsidP="003D60B2">
            <w:pPr>
              <w:spacing w:before="40" w:after="40" w:line="240" w:lineRule="auto"/>
              <w:jc w:val="left"/>
              <w:rPr>
                <w:rStyle w:val="Emphasis"/>
                <w:lang w:val="lv-LV"/>
              </w:rPr>
            </w:pPr>
            <w:r>
              <w:rPr>
                <w:rStyle w:val="Emphasis"/>
                <w:lang w:val="lv-LV"/>
              </w:rPr>
              <w:t>Nav v</w:t>
            </w:r>
            <w:r w:rsidRPr="00530355">
              <w:rPr>
                <w:rStyle w:val="Emphasis"/>
                <w:lang w:val="lv-LV"/>
              </w:rPr>
              <w:t>eri</w:t>
            </w:r>
            <w:r>
              <w:rPr>
                <w:rStyle w:val="Emphasis"/>
                <w:lang w:val="lv-LV"/>
              </w:rPr>
              <w:t>ficēts</w:t>
            </w:r>
          </w:p>
        </w:tc>
        <w:tc>
          <w:tcPr>
            <w:tcW w:w="3402" w:type="dxa"/>
          </w:tcPr>
          <w:p w14:paraId="62D52DFA" w14:textId="5806E2D3" w:rsidR="003D60B2" w:rsidRPr="00530355" w:rsidRDefault="003D60B2" w:rsidP="00FE57D4">
            <w:pPr>
              <w:spacing w:before="40" w:after="40" w:line="240" w:lineRule="auto"/>
              <w:jc w:val="left"/>
            </w:pPr>
            <w:r w:rsidRPr="00530355">
              <w:t>Dat</w:t>
            </w:r>
            <w:r w:rsidR="00FE57D4">
              <w:t>u iesniedzējs nav verificējis AIP administratora sagatavoto pieteikuma projektu. AIP administrators var veikt izmaiņas un pieprasīt atkārtotu publicējamā pieteikuma projekta verificēšanu.</w:t>
            </w:r>
          </w:p>
        </w:tc>
        <w:tc>
          <w:tcPr>
            <w:tcW w:w="1560" w:type="dxa"/>
          </w:tcPr>
          <w:p w14:paraId="2751CC21" w14:textId="77777777" w:rsidR="003D60B2" w:rsidRPr="00530355" w:rsidRDefault="003D60B2" w:rsidP="003D60B2">
            <w:pPr>
              <w:spacing w:before="40" w:after="40" w:line="240" w:lineRule="auto"/>
              <w:jc w:val="center"/>
              <w:rPr>
                <w:rStyle w:val="Emphasis"/>
                <w:lang w:val="lv-LV"/>
              </w:rPr>
            </w:pPr>
            <w:r w:rsidRPr="00530355">
              <w:rPr>
                <w:rStyle w:val="Emphasis"/>
                <w:color w:val="000099"/>
                <w:sz w:val="44"/>
                <w:szCs w:val="44"/>
                <w:lang w:val="lv-LV"/>
              </w:rPr>
              <w:t>-</w:t>
            </w:r>
          </w:p>
        </w:tc>
        <w:tc>
          <w:tcPr>
            <w:tcW w:w="708" w:type="dxa"/>
          </w:tcPr>
          <w:p w14:paraId="0810CE95" w14:textId="77777777" w:rsidR="003D60B2" w:rsidRPr="00530355" w:rsidRDefault="003D60B2" w:rsidP="003D60B2">
            <w:pPr>
              <w:spacing w:before="40" w:after="40" w:line="240" w:lineRule="auto"/>
              <w:jc w:val="center"/>
              <w:rPr>
                <w:rStyle w:val="Emphasis"/>
                <w:lang w:val="lv-LV"/>
              </w:rPr>
            </w:pPr>
            <w:r w:rsidRPr="00530355">
              <w:rPr>
                <w:rStyle w:val="Emphasis"/>
                <w:color w:val="000099"/>
                <w:sz w:val="44"/>
                <w:szCs w:val="44"/>
                <w:lang w:val="lv-LV"/>
              </w:rPr>
              <w:t>-</w:t>
            </w:r>
          </w:p>
        </w:tc>
        <w:tc>
          <w:tcPr>
            <w:tcW w:w="851" w:type="dxa"/>
          </w:tcPr>
          <w:p w14:paraId="07D1CD46" w14:textId="77777777" w:rsidR="003D60B2" w:rsidRPr="00530355" w:rsidRDefault="003D60B2" w:rsidP="003D60B2">
            <w:pPr>
              <w:spacing w:before="40" w:after="40" w:line="240" w:lineRule="auto"/>
              <w:jc w:val="center"/>
              <w:rPr>
                <w:rStyle w:val="Emphasis"/>
                <w:lang w:val="lv-LV"/>
              </w:rPr>
            </w:pPr>
            <w:r w:rsidRPr="00530355">
              <w:object w:dxaOrig="2775" w:dyaOrig="2820" w14:anchorId="2947D091">
                <v:shape id="_x0000_i1047" type="#_x0000_t75" style="width:15.55pt;height:16.7pt" o:ole="">
                  <v:imagedata r:id="rId52" o:title=""/>
                </v:shape>
                <o:OLEObject Type="Embed" ProgID="PBrush" ShapeID="_x0000_i1047" DrawAspect="Content" ObjectID="_1573632951" r:id="rId74"/>
              </w:object>
            </w:r>
          </w:p>
        </w:tc>
        <w:tc>
          <w:tcPr>
            <w:tcW w:w="1134" w:type="dxa"/>
          </w:tcPr>
          <w:p w14:paraId="16BCB12D" w14:textId="77777777" w:rsidR="003D60B2" w:rsidRPr="00530355" w:rsidRDefault="003D60B2" w:rsidP="003D60B2">
            <w:pPr>
              <w:spacing w:before="40" w:after="40" w:line="240" w:lineRule="auto"/>
              <w:jc w:val="center"/>
              <w:rPr>
                <w:rStyle w:val="Emphasis"/>
                <w:lang w:val="lv-LV"/>
              </w:rPr>
            </w:pPr>
            <w:r w:rsidRPr="00530355">
              <w:object w:dxaOrig="2775" w:dyaOrig="2820" w14:anchorId="43191887">
                <v:shape id="_x0000_i1048" type="#_x0000_t75" style="width:15.55pt;height:16.7pt" o:ole="">
                  <v:imagedata r:id="rId52" o:title=""/>
                </v:shape>
                <o:OLEObject Type="Embed" ProgID="PBrush" ShapeID="_x0000_i1048" DrawAspect="Content" ObjectID="_1573632952" r:id="rId75"/>
              </w:object>
            </w:r>
          </w:p>
        </w:tc>
      </w:tr>
      <w:tr w:rsidR="00D02FCB" w:rsidRPr="00530355" w14:paraId="7386D223" w14:textId="77777777" w:rsidTr="00C32C4C">
        <w:tc>
          <w:tcPr>
            <w:tcW w:w="1696" w:type="dxa"/>
          </w:tcPr>
          <w:p w14:paraId="022DA2CA" w14:textId="12B63892" w:rsidR="00D02FCB" w:rsidRPr="00530355" w:rsidRDefault="00D02FCB" w:rsidP="00C34C4A">
            <w:pPr>
              <w:spacing w:before="40" w:after="40" w:line="240" w:lineRule="auto"/>
              <w:jc w:val="left"/>
              <w:rPr>
                <w:rStyle w:val="Emphasis"/>
                <w:lang w:val="lv-LV"/>
              </w:rPr>
            </w:pPr>
            <w:r w:rsidRPr="00530355">
              <w:rPr>
                <w:rStyle w:val="Emphasis"/>
                <w:lang w:val="lv-LV"/>
              </w:rPr>
              <w:t>Veri</w:t>
            </w:r>
            <w:r w:rsidR="00C34C4A">
              <w:rPr>
                <w:rStyle w:val="Emphasis"/>
                <w:lang w:val="lv-LV"/>
              </w:rPr>
              <w:t>ficēts</w:t>
            </w:r>
          </w:p>
        </w:tc>
        <w:tc>
          <w:tcPr>
            <w:tcW w:w="3402" w:type="dxa"/>
          </w:tcPr>
          <w:p w14:paraId="2BCAC513" w14:textId="5A22AE63" w:rsidR="00D02FCB" w:rsidRPr="00530355" w:rsidRDefault="00FE57D4" w:rsidP="00FE57D4">
            <w:pPr>
              <w:spacing w:before="40" w:after="40" w:line="240" w:lineRule="auto"/>
              <w:jc w:val="left"/>
            </w:pPr>
            <w:r>
              <w:t xml:space="preserve">Datu iesniedzējs ir verificējis </w:t>
            </w:r>
            <w:r w:rsidR="00D02FCB" w:rsidRPr="00530355">
              <w:t xml:space="preserve"> </w:t>
            </w:r>
            <w:r>
              <w:t xml:space="preserve">publicējamā pieteikuma projektu. </w:t>
            </w:r>
            <w:r w:rsidR="00D02FCB" w:rsidRPr="00530355">
              <w:t xml:space="preserve"> AIP administrator</w:t>
            </w:r>
            <w:r>
              <w:t>s var publicēt pieteikumu.</w:t>
            </w:r>
          </w:p>
        </w:tc>
        <w:tc>
          <w:tcPr>
            <w:tcW w:w="1560" w:type="dxa"/>
          </w:tcPr>
          <w:p w14:paraId="1CF72B65" w14:textId="01203C89" w:rsidR="00D02FCB" w:rsidRPr="00530355" w:rsidRDefault="00D02FCB" w:rsidP="00D02FCB">
            <w:pPr>
              <w:spacing w:before="40" w:after="40" w:line="240" w:lineRule="auto"/>
              <w:jc w:val="center"/>
              <w:rPr>
                <w:rStyle w:val="Emphasis"/>
                <w:color w:val="000099"/>
                <w:sz w:val="44"/>
                <w:szCs w:val="44"/>
                <w:lang w:val="lv-LV"/>
              </w:rPr>
            </w:pPr>
            <w:r w:rsidRPr="00530355">
              <w:rPr>
                <w:rStyle w:val="Emphasis"/>
                <w:color w:val="000099"/>
                <w:sz w:val="44"/>
                <w:szCs w:val="44"/>
                <w:lang w:val="lv-LV"/>
              </w:rPr>
              <w:t>-</w:t>
            </w:r>
          </w:p>
        </w:tc>
        <w:tc>
          <w:tcPr>
            <w:tcW w:w="708" w:type="dxa"/>
          </w:tcPr>
          <w:p w14:paraId="514882BA" w14:textId="4CBF0718" w:rsidR="00D02FCB" w:rsidRPr="00530355" w:rsidRDefault="00D02FCB" w:rsidP="00D02FCB">
            <w:pPr>
              <w:spacing w:before="40" w:after="40" w:line="240" w:lineRule="auto"/>
              <w:jc w:val="center"/>
              <w:rPr>
                <w:rStyle w:val="Emphasis"/>
                <w:color w:val="000099"/>
                <w:sz w:val="44"/>
                <w:szCs w:val="44"/>
                <w:lang w:val="lv-LV"/>
              </w:rPr>
            </w:pPr>
            <w:r w:rsidRPr="00530355">
              <w:rPr>
                <w:rStyle w:val="Emphasis"/>
                <w:color w:val="000099"/>
                <w:sz w:val="44"/>
                <w:szCs w:val="44"/>
                <w:lang w:val="lv-LV"/>
              </w:rPr>
              <w:t>-</w:t>
            </w:r>
          </w:p>
        </w:tc>
        <w:tc>
          <w:tcPr>
            <w:tcW w:w="851" w:type="dxa"/>
          </w:tcPr>
          <w:p w14:paraId="65CC0CE2" w14:textId="669EF805" w:rsidR="00D02FCB" w:rsidRPr="00530355" w:rsidRDefault="00D02FCB" w:rsidP="00D02FCB">
            <w:pPr>
              <w:spacing w:before="40" w:after="40" w:line="240" w:lineRule="auto"/>
              <w:jc w:val="center"/>
            </w:pPr>
            <w:r w:rsidRPr="00530355">
              <w:object w:dxaOrig="2775" w:dyaOrig="2820" w14:anchorId="57800DD1">
                <v:shape id="_x0000_i1049" type="#_x0000_t75" style="width:15.55pt;height:16.7pt" o:ole="">
                  <v:imagedata r:id="rId52" o:title=""/>
                </v:shape>
                <o:OLEObject Type="Embed" ProgID="PBrush" ShapeID="_x0000_i1049" DrawAspect="Content" ObjectID="_1573632953" r:id="rId76"/>
              </w:object>
            </w:r>
          </w:p>
        </w:tc>
        <w:tc>
          <w:tcPr>
            <w:tcW w:w="1134" w:type="dxa"/>
          </w:tcPr>
          <w:p w14:paraId="601728D8" w14:textId="072957B1" w:rsidR="00D02FCB" w:rsidRPr="00530355" w:rsidRDefault="00D02FCB" w:rsidP="00D02FCB">
            <w:pPr>
              <w:spacing w:before="40" w:after="40" w:line="240" w:lineRule="auto"/>
              <w:jc w:val="center"/>
            </w:pPr>
            <w:r w:rsidRPr="00530355">
              <w:rPr>
                <w:rStyle w:val="Emphasis"/>
                <w:color w:val="000099"/>
                <w:sz w:val="44"/>
                <w:szCs w:val="44"/>
                <w:lang w:val="lv-LV"/>
              </w:rPr>
              <w:t>-</w:t>
            </w:r>
          </w:p>
        </w:tc>
      </w:tr>
      <w:tr w:rsidR="00D02FCB" w:rsidRPr="00530355" w14:paraId="4EE871CB" w14:textId="77777777" w:rsidTr="00C32C4C">
        <w:trPr>
          <w:trHeight w:val="533"/>
        </w:trPr>
        <w:tc>
          <w:tcPr>
            <w:tcW w:w="1696" w:type="dxa"/>
          </w:tcPr>
          <w:p w14:paraId="47848B21" w14:textId="77777777" w:rsidR="00D02FCB" w:rsidRDefault="00D02FCB" w:rsidP="00C34C4A">
            <w:pPr>
              <w:spacing w:before="40" w:after="40" w:line="240" w:lineRule="auto"/>
              <w:jc w:val="left"/>
              <w:rPr>
                <w:rStyle w:val="Emphasis"/>
                <w:lang w:val="lv-LV"/>
              </w:rPr>
            </w:pPr>
            <w:r w:rsidRPr="00530355">
              <w:rPr>
                <w:rStyle w:val="Emphasis"/>
                <w:lang w:val="lv-LV"/>
              </w:rPr>
              <w:t>Publi</w:t>
            </w:r>
            <w:r w:rsidR="00C34C4A">
              <w:rPr>
                <w:rStyle w:val="Emphasis"/>
                <w:lang w:val="lv-LV"/>
              </w:rPr>
              <w:t>cēts</w:t>
            </w:r>
          </w:p>
          <w:p w14:paraId="0E2C5B6E" w14:textId="71C82B5E" w:rsidR="005F617D" w:rsidRPr="00530355" w:rsidRDefault="005F617D" w:rsidP="00C34C4A">
            <w:pPr>
              <w:spacing w:before="40" w:after="40" w:line="240" w:lineRule="auto"/>
              <w:jc w:val="left"/>
              <w:rPr>
                <w:rStyle w:val="Emphasis"/>
                <w:lang w:val="lv-LV"/>
              </w:rPr>
            </w:pPr>
            <w:r>
              <w:object w:dxaOrig="420" w:dyaOrig="420" w14:anchorId="7068711C">
                <v:shape id="_x0000_i1050" type="#_x0000_t75" style="width:21.9pt;height:21.9pt" o:ole="">
                  <v:imagedata r:id="rId77" o:title=""/>
                </v:shape>
                <o:OLEObject Type="Embed" ProgID="PBrush" ShapeID="_x0000_i1050" DrawAspect="Content" ObjectID="_1573632954" r:id="rId78"/>
              </w:object>
            </w:r>
          </w:p>
        </w:tc>
        <w:tc>
          <w:tcPr>
            <w:tcW w:w="3402" w:type="dxa"/>
          </w:tcPr>
          <w:p w14:paraId="56BC30CC" w14:textId="4983EDE2" w:rsidR="00D02FCB" w:rsidRPr="00530355" w:rsidRDefault="00143DF4" w:rsidP="00682A80">
            <w:pPr>
              <w:spacing w:before="40" w:after="40" w:line="240" w:lineRule="auto"/>
              <w:jc w:val="left"/>
            </w:pPr>
            <w:r>
              <w:t>Apstiprinātie un verificētie pieteikumi tiek publicēti</w:t>
            </w:r>
            <w:r>
              <w:rPr>
                <w:rStyle w:val="SubtleEmphasis"/>
              </w:rPr>
              <w:t>.</w:t>
            </w:r>
          </w:p>
        </w:tc>
        <w:tc>
          <w:tcPr>
            <w:tcW w:w="1560" w:type="dxa"/>
          </w:tcPr>
          <w:p w14:paraId="0CA8F7E6" w14:textId="77777777" w:rsidR="00D02FCB" w:rsidRPr="00530355" w:rsidRDefault="00D02FCB" w:rsidP="00D02FCB">
            <w:pPr>
              <w:spacing w:before="40" w:after="40" w:line="240" w:lineRule="auto"/>
              <w:jc w:val="center"/>
              <w:rPr>
                <w:rStyle w:val="Emphasis"/>
                <w:lang w:val="lv-LV"/>
              </w:rPr>
            </w:pPr>
            <w:r w:rsidRPr="00530355">
              <w:rPr>
                <w:rStyle w:val="Emphasis"/>
                <w:color w:val="000099"/>
                <w:sz w:val="44"/>
                <w:szCs w:val="44"/>
                <w:lang w:val="lv-LV"/>
              </w:rPr>
              <w:t>-</w:t>
            </w:r>
          </w:p>
        </w:tc>
        <w:tc>
          <w:tcPr>
            <w:tcW w:w="708" w:type="dxa"/>
          </w:tcPr>
          <w:p w14:paraId="493AFAB6" w14:textId="77777777" w:rsidR="00D02FCB" w:rsidRPr="00530355" w:rsidRDefault="00D02FCB" w:rsidP="00D02FCB">
            <w:pPr>
              <w:spacing w:before="40" w:after="40" w:line="240" w:lineRule="auto"/>
              <w:jc w:val="center"/>
              <w:rPr>
                <w:rStyle w:val="Emphasis"/>
                <w:lang w:val="lv-LV"/>
              </w:rPr>
            </w:pPr>
            <w:r w:rsidRPr="00530355">
              <w:rPr>
                <w:rStyle w:val="Emphasis"/>
                <w:color w:val="000099"/>
                <w:sz w:val="44"/>
                <w:szCs w:val="44"/>
                <w:lang w:val="lv-LV"/>
              </w:rPr>
              <w:t>-</w:t>
            </w:r>
          </w:p>
        </w:tc>
        <w:tc>
          <w:tcPr>
            <w:tcW w:w="851" w:type="dxa"/>
          </w:tcPr>
          <w:p w14:paraId="76B0EEE2" w14:textId="77777777" w:rsidR="00D02FCB" w:rsidRPr="00530355" w:rsidRDefault="00D02FCB" w:rsidP="00D02FCB">
            <w:pPr>
              <w:spacing w:before="40" w:after="40" w:line="240" w:lineRule="auto"/>
              <w:jc w:val="center"/>
              <w:rPr>
                <w:rStyle w:val="Emphasis"/>
                <w:lang w:val="lv-LV"/>
              </w:rPr>
            </w:pPr>
            <w:r w:rsidRPr="00530355">
              <w:rPr>
                <w:rStyle w:val="Emphasis"/>
                <w:color w:val="000099"/>
                <w:sz w:val="44"/>
                <w:szCs w:val="44"/>
                <w:lang w:val="lv-LV"/>
              </w:rPr>
              <w:t>-</w:t>
            </w:r>
          </w:p>
        </w:tc>
        <w:tc>
          <w:tcPr>
            <w:tcW w:w="1134" w:type="dxa"/>
          </w:tcPr>
          <w:p w14:paraId="7CC93AFA" w14:textId="77777777" w:rsidR="00D02FCB" w:rsidRPr="00530355" w:rsidRDefault="00D02FCB" w:rsidP="00D02FCB">
            <w:pPr>
              <w:spacing w:before="40" w:after="40" w:line="240" w:lineRule="auto"/>
              <w:jc w:val="center"/>
              <w:rPr>
                <w:rStyle w:val="Emphasis"/>
                <w:lang w:val="lv-LV"/>
              </w:rPr>
            </w:pPr>
            <w:r w:rsidRPr="00530355">
              <w:object w:dxaOrig="2775" w:dyaOrig="2820" w14:anchorId="34CEC251">
                <v:shape id="_x0000_i1051" type="#_x0000_t75" style="width:15.55pt;height:16.7pt" o:ole="">
                  <v:imagedata r:id="rId52" o:title=""/>
                </v:shape>
                <o:OLEObject Type="Embed" ProgID="PBrush" ShapeID="_x0000_i1051" DrawAspect="Content" ObjectID="_1573632955" r:id="rId79"/>
              </w:object>
            </w:r>
          </w:p>
        </w:tc>
      </w:tr>
      <w:tr w:rsidR="00D02FCB" w:rsidRPr="00530355" w14:paraId="24659EE4" w14:textId="77777777" w:rsidTr="00C32C4C">
        <w:tc>
          <w:tcPr>
            <w:tcW w:w="1696" w:type="dxa"/>
          </w:tcPr>
          <w:p w14:paraId="46626504" w14:textId="72FA3F46" w:rsidR="00D02FCB" w:rsidRPr="00530355" w:rsidRDefault="00C34C4A" w:rsidP="00D02FCB">
            <w:pPr>
              <w:spacing w:before="40" w:after="40" w:line="240" w:lineRule="auto"/>
              <w:jc w:val="left"/>
              <w:rPr>
                <w:rStyle w:val="Emphasis"/>
                <w:lang w:val="lv-LV"/>
              </w:rPr>
            </w:pPr>
            <w:r>
              <w:rPr>
                <w:rStyle w:val="Emphasis"/>
                <w:lang w:val="lv-LV"/>
              </w:rPr>
              <w:t>Slēgts</w:t>
            </w:r>
          </w:p>
        </w:tc>
        <w:tc>
          <w:tcPr>
            <w:tcW w:w="3402" w:type="dxa"/>
          </w:tcPr>
          <w:p w14:paraId="47CA365A" w14:textId="7679377F" w:rsidR="00D02FCB" w:rsidRPr="00530355" w:rsidRDefault="00143DF4" w:rsidP="00143DF4">
            <w:pPr>
              <w:spacing w:before="40" w:after="40" w:line="240" w:lineRule="auto"/>
              <w:jc w:val="left"/>
            </w:pPr>
            <w:r>
              <w:t xml:space="preserve">Kad pieteikuma derīguma termiņš ir beidzies, tad tiek izņemts no </w:t>
            </w:r>
            <w:r w:rsidR="002E0C88" w:rsidRPr="00143DF4">
              <w:rPr>
                <w:rStyle w:val="SubtleEmphasis"/>
              </w:rPr>
              <w:t>Datu izplatīšanas rīk</w:t>
            </w:r>
            <w:r w:rsidRPr="00143DF4">
              <w:rPr>
                <w:rStyle w:val="SubtleEmphasis"/>
              </w:rPr>
              <w:t xml:space="preserve">ā </w:t>
            </w:r>
            <w:r>
              <w:t xml:space="preserve">publicēto pieteikumu saraksta. </w:t>
            </w:r>
          </w:p>
        </w:tc>
        <w:tc>
          <w:tcPr>
            <w:tcW w:w="1560" w:type="dxa"/>
          </w:tcPr>
          <w:p w14:paraId="3393E3C0" w14:textId="77777777" w:rsidR="00D02FCB" w:rsidRPr="00530355" w:rsidRDefault="00D02FCB" w:rsidP="00D02FCB">
            <w:pPr>
              <w:spacing w:before="40" w:after="40" w:line="240" w:lineRule="auto"/>
              <w:jc w:val="center"/>
              <w:rPr>
                <w:rStyle w:val="Emphasis"/>
                <w:lang w:val="lv-LV"/>
              </w:rPr>
            </w:pPr>
            <w:r w:rsidRPr="00530355">
              <w:rPr>
                <w:rStyle w:val="Emphasis"/>
                <w:color w:val="000099"/>
                <w:sz w:val="44"/>
                <w:szCs w:val="44"/>
                <w:lang w:val="lv-LV"/>
              </w:rPr>
              <w:t>-</w:t>
            </w:r>
          </w:p>
        </w:tc>
        <w:tc>
          <w:tcPr>
            <w:tcW w:w="708" w:type="dxa"/>
          </w:tcPr>
          <w:p w14:paraId="4B951A69" w14:textId="77777777" w:rsidR="00D02FCB" w:rsidRPr="00530355" w:rsidRDefault="00D02FCB" w:rsidP="00D02FCB">
            <w:pPr>
              <w:spacing w:before="40" w:after="40" w:line="240" w:lineRule="auto"/>
              <w:jc w:val="center"/>
              <w:rPr>
                <w:rStyle w:val="Emphasis"/>
                <w:lang w:val="lv-LV"/>
              </w:rPr>
            </w:pPr>
            <w:r w:rsidRPr="00530355">
              <w:rPr>
                <w:rStyle w:val="Emphasis"/>
                <w:color w:val="000099"/>
                <w:sz w:val="44"/>
                <w:szCs w:val="44"/>
                <w:lang w:val="lv-LV"/>
              </w:rPr>
              <w:t>-</w:t>
            </w:r>
          </w:p>
        </w:tc>
        <w:tc>
          <w:tcPr>
            <w:tcW w:w="851" w:type="dxa"/>
          </w:tcPr>
          <w:p w14:paraId="322309EF" w14:textId="77777777" w:rsidR="00D02FCB" w:rsidRPr="00530355" w:rsidRDefault="00D02FCB" w:rsidP="00D02FCB">
            <w:pPr>
              <w:spacing w:before="40" w:after="40" w:line="240" w:lineRule="auto"/>
              <w:jc w:val="center"/>
              <w:rPr>
                <w:rStyle w:val="Emphasis"/>
                <w:lang w:val="lv-LV"/>
              </w:rPr>
            </w:pPr>
            <w:r w:rsidRPr="00530355">
              <w:rPr>
                <w:rStyle w:val="Emphasis"/>
                <w:color w:val="000099"/>
                <w:sz w:val="44"/>
                <w:szCs w:val="44"/>
                <w:lang w:val="lv-LV"/>
              </w:rPr>
              <w:t>-</w:t>
            </w:r>
          </w:p>
        </w:tc>
        <w:tc>
          <w:tcPr>
            <w:tcW w:w="1134" w:type="dxa"/>
          </w:tcPr>
          <w:p w14:paraId="0540DCDC" w14:textId="77777777" w:rsidR="00D02FCB" w:rsidRPr="00530355" w:rsidRDefault="00D02FCB" w:rsidP="00D02FCB">
            <w:pPr>
              <w:spacing w:before="40" w:after="40" w:line="240" w:lineRule="auto"/>
              <w:jc w:val="center"/>
              <w:rPr>
                <w:rStyle w:val="Emphasis"/>
                <w:lang w:val="lv-LV"/>
              </w:rPr>
            </w:pPr>
            <w:r w:rsidRPr="00530355">
              <w:object w:dxaOrig="2775" w:dyaOrig="2820" w14:anchorId="7B017E01">
                <v:shape id="_x0000_i1052" type="#_x0000_t75" style="width:15.55pt;height:16.7pt" o:ole="">
                  <v:imagedata r:id="rId52" o:title=""/>
                </v:shape>
                <o:OLEObject Type="Embed" ProgID="PBrush" ShapeID="_x0000_i1052" DrawAspect="Content" ObjectID="_1573632956" r:id="rId80"/>
              </w:object>
            </w:r>
          </w:p>
        </w:tc>
      </w:tr>
    </w:tbl>
    <w:p w14:paraId="698D68CB" w14:textId="77777777" w:rsidR="00370919" w:rsidRPr="00530355" w:rsidRDefault="00370919" w:rsidP="00B3353A">
      <w:pPr>
        <w:spacing w:after="100" w:afterAutospacing="1" w:line="240" w:lineRule="auto"/>
        <w:jc w:val="left"/>
        <w:rPr>
          <w:lang w:eastAsia="lv-LV"/>
        </w:rPr>
      </w:pPr>
    </w:p>
    <w:p w14:paraId="455234DE" w14:textId="52A683A2" w:rsidR="00DB2817" w:rsidRPr="00542AE9" w:rsidRDefault="001859B6" w:rsidP="00DB2817">
      <w:pPr>
        <w:pStyle w:val="Heading3"/>
        <w:rPr>
          <w:lang w:val="lv-LV" w:eastAsia="lv-LV"/>
        </w:rPr>
      </w:pPr>
      <w:bookmarkStart w:id="37" w:name="_Toc498356173"/>
      <w:r w:rsidRPr="00542AE9">
        <w:rPr>
          <w:lang w:val="lv-LV" w:eastAsia="lv-LV"/>
        </w:rPr>
        <w:t>Pieteikuma izmaiņu vēsture</w:t>
      </w:r>
      <w:bookmarkEnd w:id="37"/>
      <w:r w:rsidR="00DB2817" w:rsidRPr="00542AE9">
        <w:rPr>
          <w:lang w:val="lv-LV" w:eastAsia="lv-LV"/>
        </w:rPr>
        <w:t xml:space="preserve"> </w:t>
      </w:r>
    </w:p>
    <w:p w14:paraId="7DC313DE" w14:textId="7C824A53" w:rsidR="005225D4" w:rsidRPr="00542AE9" w:rsidRDefault="001859B6" w:rsidP="005225D4">
      <w:pPr>
        <w:rPr>
          <w:lang w:eastAsia="lv-LV"/>
        </w:rPr>
      </w:pPr>
      <w:r w:rsidRPr="00542AE9">
        <w:rPr>
          <w:lang w:eastAsia="lv-LV"/>
        </w:rPr>
        <w:t xml:space="preserve">Sistēmā reģistrēta </w:t>
      </w:r>
      <w:proofErr w:type="spellStart"/>
      <w:r w:rsidRPr="00542AE9">
        <w:rPr>
          <w:lang w:eastAsia="lv-LV"/>
        </w:rPr>
        <w:t>pietikuma</w:t>
      </w:r>
      <w:proofErr w:type="spellEnd"/>
      <w:r w:rsidRPr="00542AE9">
        <w:rPr>
          <w:lang w:eastAsia="lv-LV"/>
        </w:rPr>
        <w:t xml:space="preserve"> sadaļā </w:t>
      </w:r>
      <w:r w:rsidRPr="00542AE9">
        <w:rPr>
          <w:rStyle w:val="SubtleEmphasis"/>
          <w:lang w:eastAsia="lv-LV"/>
        </w:rPr>
        <w:t>KOMENTĀRI UN ATJAUNINĀJUMI</w:t>
      </w:r>
      <w:r w:rsidRPr="00542AE9">
        <w:rPr>
          <w:lang w:eastAsia="lv-LV"/>
        </w:rPr>
        <w:t xml:space="preserve"> </w:t>
      </w:r>
      <w:r w:rsidR="00BA2568" w:rsidRPr="00542AE9">
        <w:rPr>
          <w:lang w:eastAsia="lv-LV"/>
        </w:rPr>
        <w:t xml:space="preserve">tiek atspoguļota visu </w:t>
      </w:r>
      <w:r w:rsidR="00C34C4A" w:rsidRPr="00542AE9">
        <w:rPr>
          <w:lang w:eastAsia="lv-LV"/>
        </w:rPr>
        <w:t xml:space="preserve">ar pieteikumu </w:t>
      </w:r>
      <w:r w:rsidR="00BA2568" w:rsidRPr="00542AE9">
        <w:rPr>
          <w:lang w:eastAsia="lv-LV"/>
        </w:rPr>
        <w:t xml:space="preserve">veikto darbību </w:t>
      </w:r>
      <w:r w:rsidR="00C34C4A" w:rsidRPr="00542AE9">
        <w:rPr>
          <w:lang w:eastAsia="lv-LV"/>
        </w:rPr>
        <w:t>vēsture</w:t>
      </w:r>
      <w:r w:rsidR="00B77B56" w:rsidRPr="00542AE9">
        <w:rPr>
          <w:lang w:eastAsia="lv-LV"/>
        </w:rPr>
        <w:t>,</w:t>
      </w:r>
      <w:r w:rsidR="00C34C4A" w:rsidRPr="00542AE9">
        <w:rPr>
          <w:lang w:eastAsia="lv-LV"/>
        </w:rPr>
        <w:t xml:space="preserve"> piemēram, statusa maiņa, aktualizācija, datu iesniedzēja vai AIS speciālista pievienotie komentāri. </w:t>
      </w:r>
    </w:p>
    <w:p w14:paraId="4FBFB2CB" w14:textId="420A0B18" w:rsidR="00542AE9" w:rsidRDefault="00542AE9" w:rsidP="00DB2817">
      <w:pPr>
        <w:rPr>
          <w:lang w:eastAsia="lv-LV"/>
        </w:rPr>
      </w:pPr>
      <w:r>
        <w:rPr>
          <w:noProof/>
          <w:lang w:eastAsia="lv-LV"/>
        </w:rPr>
        <w:lastRenderedPageBreak/>
        <w:drawing>
          <wp:inline distT="0" distB="0" distL="0" distR="0" wp14:anchorId="065D60A5" wp14:editId="1AFEF502">
            <wp:extent cx="5724525" cy="2514600"/>
            <wp:effectExtent l="0" t="0" r="952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AC0CD" w14:textId="3B8EE819" w:rsidR="00B5418D" w:rsidRPr="00530355" w:rsidRDefault="00DD2B1B" w:rsidP="00B5418D">
      <w:pPr>
        <w:pStyle w:val="Heading2"/>
        <w:rPr>
          <w:lang w:val="lv-LV"/>
        </w:rPr>
      </w:pPr>
      <w:bookmarkStart w:id="38" w:name="_Toc498356174"/>
      <w:r>
        <w:rPr>
          <w:lang w:val="lv-LV"/>
        </w:rPr>
        <w:t>Reģistrēto pieteikumu meklēšana</w:t>
      </w:r>
      <w:bookmarkEnd w:id="38"/>
      <w:r>
        <w:rPr>
          <w:lang w:val="lv-LV"/>
        </w:rPr>
        <w:t xml:space="preserve"> </w:t>
      </w:r>
    </w:p>
    <w:p w14:paraId="7132FE10" w14:textId="2FDE2AAF" w:rsidR="00DD2B1B" w:rsidRDefault="00DD2B1B" w:rsidP="00B5418D">
      <w:r>
        <w:t xml:space="preserve">Sistēmas izvēlnē </w:t>
      </w:r>
      <w:r w:rsidRPr="009A7A73">
        <w:rPr>
          <w:rStyle w:val="SubtleEmphasis"/>
        </w:rPr>
        <w:t>RĪKI</w:t>
      </w:r>
      <w:r>
        <w:t xml:space="preserve">, izvēloties </w:t>
      </w:r>
      <w:r w:rsidRPr="009A7A73">
        <w:rPr>
          <w:rStyle w:val="SubtleEmphasis"/>
        </w:rPr>
        <w:t>Datu/informācija iesniegšanas rīks</w:t>
      </w:r>
      <w:r>
        <w:t>, tabulas veidā ir redzami visi</w:t>
      </w:r>
      <w:r w:rsidR="00E257C0">
        <w:t xml:space="preserve"> sistēmā reģistrētie pieteikumi. Tabulā ir attēlota šāda informācija par pieteikumiem:</w:t>
      </w:r>
    </w:p>
    <w:p w14:paraId="04E15315" w14:textId="28D8F836" w:rsidR="00E257C0" w:rsidRDefault="00E257C0" w:rsidP="00E257C0">
      <w:pPr>
        <w:pStyle w:val="ListBullet"/>
      </w:pPr>
      <w:r>
        <w:t>Nr. – pieteikuma numurs</w:t>
      </w:r>
    </w:p>
    <w:p w14:paraId="3231500E" w14:textId="2962F5D8" w:rsidR="00E257C0" w:rsidRDefault="00E257C0" w:rsidP="00E257C0">
      <w:pPr>
        <w:pStyle w:val="ListBullet"/>
      </w:pPr>
      <w:r>
        <w:t>Reģistrēšanās datums un laiks (</w:t>
      </w:r>
      <w:proofErr w:type="spellStart"/>
      <w:r>
        <w:t>vietējasi</w:t>
      </w:r>
      <w:proofErr w:type="spellEnd"/>
      <w:r>
        <w:t xml:space="preserve">) </w:t>
      </w:r>
    </w:p>
    <w:p w14:paraId="1BEE8B4E" w14:textId="08E6DA3D" w:rsidR="00E257C0" w:rsidRDefault="00E257C0" w:rsidP="00E257C0">
      <w:pPr>
        <w:pStyle w:val="ListBullet"/>
      </w:pPr>
      <w:r>
        <w:t>Iesniedzējs</w:t>
      </w:r>
    </w:p>
    <w:p w14:paraId="5D75BD2A" w14:textId="436AD5CA" w:rsidR="00E257C0" w:rsidRDefault="00E257C0" w:rsidP="00E257C0">
      <w:pPr>
        <w:pStyle w:val="ListBullet"/>
      </w:pPr>
      <w:r>
        <w:t>Nosaukums</w:t>
      </w:r>
    </w:p>
    <w:p w14:paraId="1B4F11CE" w14:textId="1B16E9E3" w:rsidR="00E257C0" w:rsidRDefault="00E257C0" w:rsidP="00E257C0">
      <w:pPr>
        <w:pStyle w:val="ListBullet"/>
      </w:pPr>
      <w:r>
        <w:t>Statuss (simbols)</w:t>
      </w:r>
    </w:p>
    <w:p w14:paraId="74988AEF" w14:textId="47BDEB24" w:rsidR="00E257C0" w:rsidRDefault="00E257C0" w:rsidP="00E257C0">
      <w:pPr>
        <w:pStyle w:val="ListBullet"/>
      </w:pPr>
      <w:r>
        <w:t>Spēkā esošs no (datums)</w:t>
      </w:r>
    </w:p>
    <w:p w14:paraId="60DE35AC" w14:textId="0339EDB9" w:rsidR="00E257C0" w:rsidRDefault="00E257C0" w:rsidP="00E257C0">
      <w:pPr>
        <w:pStyle w:val="ListBullet"/>
      </w:pPr>
      <w:r>
        <w:t>Beigu datums</w:t>
      </w:r>
    </w:p>
    <w:p w14:paraId="5BF28DE2" w14:textId="182FDDCE" w:rsidR="00E257C0" w:rsidRDefault="00E257C0" w:rsidP="00E257C0">
      <w:pPr>
        <w:pStyle w:val="ListBullet"/>
      </w:pPr>
      <w:r>
        <w:t>Publicētais NOTAM</w:t>
      </w:r>
    </w:p>
    <w:p w14:paraId="0B235ED4" w14:textId="6A6BA7B7" w:rsidR="00B5418D" w:rsidRPr="00530355" w:rsidRDefault="00DD2B1B" w:rsidP="00B5418D">
      <w:r>
        <w:t xml:space="preserve">Lai veiktu </w:t>
      </w:r>
      <w:proofErr w:type="spellStart"/>
      <w:r>
        <w:t>reģstrēta</w:t>
      </w:r>
      <w:proofErr w:type="spellEnd"/>
      <w:r>
        <w:t xml:space="preserve"> pieteikuma meklēšanu, </w:t>
      </w:r>
      <w:r w:rsidR="009A7A73">
        <w:t xml:space="preserve">sadaļā </w:t>
      </w:r>
      <w:r w:rsidR="009A7A73" w:rsidRPr="009A7A73">
        <w:rPr>
          <w:rStyle w:val="SubtleEmphasis"/>
        </w:rPr>
        <w:t>FILTRI</w:t>
      </w:r>
      <w:r w:rsidR="009A7A73">
        <w:t xml:space="preserve"> </w:t>
      </w:r>
      <w:r>
        <w:t>jānorāda atlases (filtrēšanas) parametri</w:t>
      </w:r>
      <w:r w:rsidR="00B5418D" w:rsidRPr="00530355">
        <w:t>:</w:t>
      </w:r>
    </w:p>
    <w:tbl>
      <w:tblPr>
        <w:tblStyle w:val="TableGrid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2131"/>
        <w:gridCol w:w="987"/>
        <w:gridCol w:w="3402"/>
        <w:gridCol w:w="142"/>
      </w:tblGrid>
      <w:tr w:rsidR="00B5418D" w:rsidRPr="00530355" w14:paraId="333530A2" w14:textId="77777777" w:rsidTr="005D168B">
        <w:tc>
          <w:tcPr>
            <w:tcW w:w="2547" w:type="dxa"/>
          </w:tcPr>
          <w:p w14:paraId="66F9A323" w14:textId="2B3C4B73" w:rsidR="00B5418D" w:rsidRPr="00530355" w:rsidRDefault="005D168B" w:rsidP="005D168B">
            <w:pPr>
              <w:pStyle w:val="ListBullet"/>
              <w:ind w:left="318" w:right="171" w:hanging="284"/>
              <w:jc w:val="left"/>
            </w:pPr>
            <w:r>
              <w:t>pēc pieteikuma apstrādes  statusa</w:t>
            </w:r>
          </w:p>
        </w:tc>
        <w:tc>
          <w:tcPr>
            <w:tcW w:w="3118" w:type="dxa"/>
            <w:gridSpan w:val="2"/>
          </w:tcPr>
          <w:p w14:paraId="11F4516E" w14:textId="4451F8A2" w:rsidR="00B5418D" w:rsidRPr="00530355" w:rsidRDefault="005D168B" w:rsidP="005437E7">
            <w:pPr>
              <w:pStyle w:val="ListBullet"/>
            </w:pPr>
            <w:r>
              <w:t>pēc iesniedzēja</w:t>
            </w:r>
          </w:p>
        </w:tc>
        <w:tc>
          <w:tcPr>
            <w:tcW w:w="3544" w:type="dxa"/>
            <w:gridSpan w:val="2"/>
          </w:tcPr>
          <w:p w14:paraId="64E4A906" w14:textId="2A6B401E" w:rsidR="00B5418D" w:rsidRPr="00530355" w:rsidRDefault="005D168B" w:rsidP="005D168B">
            <w:pPr>
              <w:pStyle w:val="ListBullet"/>
              <w:ind w:left="464" w:hanging="283"/>
              <w:jc w:val="left"/>
            </w:pPr>
            <w:r>
              <w:t>pēc pieteikuma veida</w:t>
            </w:r>
          </w:p>
        </w:tc>
      </w:tr>
      <w:tr w:rsidR="00B5418D" w:rsidRPr="00530355" w14:paraId="6F1EF0F9" w14:textId="77777777" w:rsidTr="005D168B">
        <w:trPr>
          <w:trHeight w:val="3294"/>
        </w:trPr>
        <w:tc>
          <w:tcPr>
            <w:tcW w:w="2547" w:type="dxa"/>
          </w:tcPr>
          <w:p w14:paraId="1A978E72" w14:textId="2A9A1E95" w:rsidR="00B5418D" w:rsidRPr="00530355" w:rsidRDefault="005D168B" w:rsidP="005437E7">
            <w:pPr>
              <w:spacing w:after="0" w:line="360" w:lineRule="auto"/>
              <w:jc w:val="right"/>
            </w:pPr>
            <w:r>
              <w:object w:dxaOrig="2925" w:dyaOrig="3420" w14:anchorId="65257C19">
                <v:shape id="_x0000_i1053" type="#_x0000_t75" style="width:116.35pt;height:135.95pt" o:ole="">
                  <v:imagedata r:id="rId82" o:title=""/>
                </v:shape>
                <o:OLEObject Type="Embed" ProgID="PBrush" ShapeID="_x0000_i1053" DrawAspect="Content" ObjectID="_1573632957" r:id="rId83"/>
              </w:object>
            </w:r>
          </w:p>
        </w:tc>
        <w:tc>
          <w:tcPr>
            <w:tcW w:w="3118" w:type="dxa"/>
            <w:gridSpan w:val="2"/>
          </w:tcPr>
          <w:p w14:paraId="43406BDA" w14:textId="45FEBF51" w:rsidR="00B5418D" w:rsidRPr="00530355" w:rsidRDefault="005D168B" w:rsidP="005437E7">
            <w:pPr>
              <w:spacing w:after="0" w:line="360" w:lineRule="auto"/>
              <w:jc w:val="right"/>
            </w:pPr>
            <w:r>
              <w:object w:dxaOrig="2940" w:dyaOrig="3975" w14:anchorId="1004BF18">
                <v:shape id="_x0000_i1054" type="#_x0000_t75" style="width:144.6pt;height:196.4pt" o:ole="">
                  <v:imagedata r:id="rId84" o:title=""/>
                </v:shape>
                <o:OLEObject Type="Embed" ProgID="PBrush" ShapeID="_x0000_i1054" DrawAspect="Content" ObjectID="_1573632958" r:id="rId85"/>
              </w:object>
            </w:r>
          </w:p>
        </w:tc>
        <w:tc>
          <w:tcPr>
            <w:tcW w:w="3544" w:type="dxa"/>
            <w:gridSpan w:val="2"/>
          </w:tcPr>
          <w:p w14:paraId="19766C21" w14:textId="48EBC889" w:rsidR="00B5418D" w:rsidRPr="00530355" w:rsidRDefault="005D168B" w:rsidP="005437E7">
            <w:pPr>
              <w:spacing w:after="0" w:line="360" w:lineRule="auto"/>
              <w:jc w:val="right"/>
            </w:pPr>
            <w:r>
              <w:object w:dxaOrig="2985" w:dyaOrig="1980" w14:anchorId="48824708">
                <v:shape id="_x0000_i1055" type="#_x0000_t75" style="width:148.6pt;height:99.05pt" o:ole="">
                  <v:imagedata r:id="rId86" o:title=""/>
                </v:shape>
                <o:OLEObject Type="Embed" ProgID="PBrush" ShapeID="_x0000_i1055" DrawAspect="Content" ObjectID="_1573632959" r:id="rId87"/>
              </w:object>
            </w:r>
          </w:p>
        </w:tc>
      </w:tr>
      <w:tr w:rsidR="00B5418D" w:rsidRPr="00530355" w14:paraId="21F5D120" w14:textId="77777777" w:rsidTr="005D16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42" w:type="dxa"/>
        </w:trPr>
        <w:tc>
          <w:tcPr>
            <w:tcW w:w="46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410DC1" w14:textId="688E34DD" w:rsidR="00B5418D" w:rsidRPr="00530355" w:rsidRDefault="005D168B" w:rsidP="005D168B">
            <w:pPr>
              <w:pStyle w:val="ListBullet"/>
              <w:jc w:val="left"/>
            </w:pPr>
            <w:r>
              <w:t>pēc reģistrācijas datuma</w:t>
            </w:r>
          </w:p>
        </w:tc>
        <w:tc>
          <w:tcPr>
            <w:tcW w:w="43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B954C5" w14:textId="43F84050" w:rsidR="00B5418D" w:rsidRPr="00530355" w:rsidRDefault="005D168B" w:rsidP="005437E7">
            <w:pPr>
              <w:pStyle w:val="ListBullet"/>
              <w:jc w:val="left"/>
            </w:pPr>
            <w:r>
              <w:t>pēc derīguma perioda (sākuma un beigu datumiem)</w:t>
            </w:r>
          </w:p>
        </w:tc>
      </w:tr>
      <w:tr w:rsidR="00B5418D" w:rsidRPr="00530355" w14:paraId="2042F436" w14:textId="77777777" w:rsidTr="005D16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42" w:type="dxa"/>
        </w:trPr>
        <w:tc>
          <w:tcPr>
            <w:tcW w:w="906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E647E02" w14:textId="2D9AC0D1" w:rsidR="00B5418D" w:rsidRPr="00530355" w:rsidRDefault="005D168B" w:rsidP="005437E7">
            <w:pPr>
              <w:jc w:val="center"/>
            </w:pPr>
            <w:r>
              <w:object w:dxaOrig="6420" w:dyaOrig="4650" w14:anchorId="5D0BED48">
                <v:shape id="_x0000_i1056" type="#_x0000_t75" style="width:320.85pt;height:231.55pt" o:ole="">
                  <v:imagedata r:id="rId88" o:title=""/>
                </v:shape>
                <o:OLEObject Type="Embed" ProgID="PBrush" ShapeID="_x0000_i1056" DrawAspect="Content" ObjectID="_1573632960" r:id="rId89"/>
              </w:object>
            </w:r>
          </w:p>
        </w:tc>
      </w:tr>
    </w:tbl>
    <w:p w14:paraId="439F7B3B" w14:textId="5722A911" w:rsidR="00B5418D" w:rsidRPr="00530355" w:rsidRDefault="005D168B" w:rsidP="00B5418D">
      <w:r>
        <w:t>Pēc atlases parametru norādīšanas jānospiež koma</w:t>
      </w:r>
      <w:r w:rsidR="0066781F">
        <w:t>n</w:t>
      </w:r>
      <w:r>
        <w:t xml:space="preserve">dpoga </w:t>
      </w:r>
      <w:r w:rsidR="00C3623F">
        <w:rPr>
          <w:rStyle w:val="Emphasis"/>
          <w:lang w:val="lv-LV"/>
        </w:rPr>
        <w:t>Pielietot filtrus (A</w:t>
      </w:r>
      <w:r w:rsidRPr="005D168B">
        <w:rPr>
          <w:rStyle w:val="Emphasis"/>
          <w:lang w:val="lv-LV"/>
        </w:rPr>
        <w:t>tlasīt</w:t>
      </w:r>
      <w:r w:rsidR="00C3623F">
        <w:rPr>
          <w:rStyle w:val="Emphasis"/>
          <w:lang w:val="lv-LV"/>
        </w:rPr>
        <w:t>)</w:t>
      </w:r>
      <w:r w:rsidR="00B5418D" w:rsidRPr="00530355">
        <w:t>.</w:t>
      </w:r>
    </w:p>
    <w:p w14:paraId="58476870" w14:textId="57BF8087" w:rsidR="00B5418D" w:rsidRPr="00530355" w:rsidRDefault="005D168B" w:rsidP="00B5418D">
      <w:r>
        <w:t xml:space="preserve">Lai atceltu visus atlases parametrus, jānospiež komandpoga </w:t>
      </w:r>
      <w:r w:rsidR="00C3623F">
        <w:t>T</w:t>
      </w:r>
      <w:proofErr w:type="spellStart"/>
      <w:r w:rsidRPr="00800F1A">
        <w:rPr>
          <w:rStyle w:val="Emphasis"/>
        </w:rPr>
        <w:t>īrīt</w:t>
      </w:r>
      <w:proofErr w:type="spellEnd"/>
      <w:r w:rsidR="00B5418D" w:rsidRPr="00530355">
        <w:t xml:space="preserve">.  </w:t>
      </w:r>
    </w:p>
    <w:p w14:paraId="5BF8F311" w14:textId="6477A41B" w:rsidR="00B5418D" w:rsidRPr="00530355" w:rsidRDefault="00C3623F" w:rsidP="00C3623F">
      <w:pPr>
        <w:jc w:val="center"/>
        <w:rPr>
          <w:lang w:eastAsia="lv-LV"/>
        </w:rPr>
      </w:pPr>
      <w:r>
        <w:rPr>
          <w:noProof/>
          <w:lang w:eastAsia="lv-LV"/>
        </w:rPr>
        <w:drawing>
          <wp:inline distT="0" distB="0" distL="0" distR="0" wp14:anchorId="5CDF9632" wp14:editId="0891D5B5">
            <wp:extent cx="2362200" cy="828675"/>
            <wp:effectExtent l="0" t="0" r="0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1C523" w14:textId="1E94A93C" w:rsidR="00743374" w:rsidRPr="00530355" w:rsidRDefault="00743374" w:rsidP="00743374">
      <w:pPr>
        <w:pStyle w:val="Heading2"/>
        <w:rPr>
          <w:lang w:val="lv-LV" w:eastAsia="lv-LV"/>
        </w:rPr>
      </w:pPr>
      <w:bookmarkStart w:id="39" w:name="_Toc498356175"/>
      <w:r w:rsidRPr="00530355">
        <w:rPr>
          <w:lang w:val="lv-LV" w:eastAsia="lv-LV"/>
        </w:rPr>
        <w:lastRenderedPageBreak/>
        <w:t>AIP AMDT</w:t>
      </w:r>
      <w:r w:rsidR="002A0B25" w:rsidRPr="00530355">
        <w:rPr>
          <w:lang w:val="lv-LV" w:eastAsia="lv-LV"/>
        </w:rPr>
        <w:t>, AIP</w:t>
      </w:r>
      <w:r w:rsidRPr="00530355">
        <w:rPr>
          <w:lang w:val="lv-LV" w:eastAsia="lv-LV"/>
        </w:rPr>
        <w:t xml:space="preserve"> SUP</w:t>
      </w:r>
      <w:r w:rsidR="00E257C0">
        <w:rPr>
          <w:lang w:val="lv-LV" w:eastAsia="lv-LV"/>
        </w:rPr>
        <w:t xml:space="preserve"> u</w:t>
      </w:r>
      <w:r w:rsidR="00673335" w:rsidRPr="00530355">
        <w:rPr>
          <w:lang w:val="lv-LV" w:eastAsia="lv-LV"/>
        </w:rPr>
        <w:t>N AIC</w:t>
      </w:r>
      <w:r w:rsidRPr="00530355">
        <w:rPr>
          <w:lang w:val="lv-LV" w:eastAsia="lv-LV"/>
        </w:rPr>
        <w:t xml:space="preserve"> </w:t>
      </w:r>
      <w:r w:rsidR="00E257C0">
        <w:rPr>
          <w:lang w:val="lv-LV" w:eastAsia="lv-LV"/>
        </w:rPr>
        <w:t>reģistrēto pieteikumu labošana</w:t>
      </w:r>
      <w:r w:rsidR="009E14C6">
        <w:rPr>
          <w:lang w:val="lv-LV" w:eastAsia="lv-LV"/>
        </w:rPr>
        <w:t xml:space="preserve"> (aktualizēšana)</w:t>
      </w:r>
      <w:bookmarkEnd w:id="39"/>
    </w:p>
    <w:p w14:paraId="0B44DA7C" w14:textId="4E9A89C3" w:rsidR="00743374" w:rsidRPr="00530355" w:rsidRDefault="00E257C0" w:rsidP="00B3353A">
      <w:pPr>
        <w:spacing w:after="100" w:afterAutospacing="1" w:line="240" w:lineRule="auto"/>
        <w:jc w:val="left"/>
        <w:rPr>
          <w:lang w:eastAsia="lv-LV"/>
        </w:rPr>
      </w:pPr>
      <w:r>
        <w:rPr>
          <w:lang w:eastAsia="lv-LV"/>
        </w:rPr>
        <w:t xml:space="preserve">Definējiet atlases parametrus, lai atrastu nepieciešamo </w:t>
      </w:r>
      <w:r w:rsidR="00743374" w:rsidRPr="00530355">
        <w:rPr>
          <w:lang w:eastAsia="lv-LV"/>
        </w:rPr>
        <w:t>AIP AMD</w:t>
      </w:r>
      <w:r w:rsidR="00673335" w:rsidRPr="00530355">
        <w:rPr>
          <w:lang w:eastAsia="lv-LV"/>
        </w:rPr>
        <w:t>,</w:t>
      </w:r>
      <w:r w:rsidR="00743374" w:rsidRPr="00530355">
        <w:rPr>
          <w:lang w:eastAsia="lv-LV"/>
        </w:rPr>
        <w:t xml:space="preserve"> AIP SUP </w:t>
      </w:r>
      <w:r>
        <w:rPr>
          <w:lang w:eastAsia="lv-LV"/>
        </w:rPr>
        <w:t>vai</w:t>
      </w:r>
      <w:r w:rsidR="00673335" w:rsidRPr="00530355">
        <w:rPr>
          <w:lang w:eastAsia="lv-LV"/>
        </w:rPr>
        <w:t xml:space="preserve"> AIC </w:t>
      </w:r>
      <w:r>
        <w:rPr>
          <w:lang w:eastAsia="lv-LV"/>
        </w:rPr>
        <w:t>pieteikumu</w:t>
      </w:r>
      <w:r w:rsidR="00743374" w:rsidRPr="00530355">
        <w:rPr>
          <w:lang w:eastAsia="lv-LV"/>
        </w:rPr>
        <w:t xml:space="preserve">. </w:t>
      </w:r>
      <w:r>
        <w:rPr>
          <w:lang w:eastAsia="lv-LV"/>
        </w:rPr>
        <w:t xml:space="preserve">Kad meklētais pieteikums atrasts, atveriet to ar dubultklikšķi uzklikšķinot uz pieteikuma nosaukuma. </w:t>
      </w:r>
      <w:r w:rsidR="00743374" w:rsidRPr="00530355">
        <w:rPr>
          <w:lang w:eastAsia="lv-LV"/>
        </w:rPr>
        <w:t xml:space="preserve"> </w:t>
      </w:r>
    </w:p>
    <w:p w14:paraId="44916069" w14:textId="77777777" w:rsidR="00E257C0" w:rsidRDefault="00125329" w:rsidP="00B3353A">
      <w:pPr>
        <w:spacing w:after="100" w:afterAutospacing="1" w:line="240" w:lineRule="auto"/>
        <w:jc w:val="left"/>
        <w:rPr>
          <w:lang w:eastAsia="lv-LV"/>
        </w:rPr>
      </w:pPr>
      <w:r w:rsidRPr="00530355">
        <w:rPr>
          <w:color w:val="FF0000"/>
          <w:sz w:val="40"/>
          <w:szCs w:val="40"/>
          <w:lang w:eastAsia="lv-LV"/>
        </w:rPr>
        <w:t xml:space="preserve">! </w:t>
      </w:r>
      <w:r w:rsidR="00E257C0">
        <w:rPr>
          <w:lang w:eastAsia="lv-LV"/>
        </w:rPr>
        <w:t xml:space="preserve">Datu iesniedzējs var labot tikai tos pieteikumus, kuri atrodas apstrādes statusā </w:t>
      </w:r>
      <w:r w:rsidR="00E257C0" w:rsidRPr="00E257C0">
        <w:rPr>
          <w:rStyle w:val="SubtleEmphasis"/>
        </w:rPr>
        <w:t>IESNIEGTS</w:t>
      </w:r>
      <w:r w:rsidR="00E257C0">
        <w:rPr>
          <w:lang w:eastAsia="lv-LV"/>
        </w:rPr>
        <w:t xml:space="preserve"> vai </w:t>
      </w:r>
      <w:r w:rsidR="00E257C0" w:rsidRPr="00E257C0">
        <w:rPr>
          <w:rStyle w:val="SubtleEmphasis"/>
        </w:rPr>
        <w:t>PIEPRASIĪTA PAPILDINFORMĀCIJA</w:t>
      </w:r>
      <w:r w:rsidR="004A63D5" w:rsidRPr="00530355">
        <w:rPr>
          <w:lang w:eastAsia="lv-LV"/>
        </w:rPr>
        <w:t>.</w:t>
      </w:r>
      <w:r w:rsidR="00E257C0" w:rsidRPr="00E257C0">
        <w:rPr>
          <w:lang w:eastAsia="lv-LV"/>
        </w:rPr>
        <w:t xml:space="preserve"> </w:t>
      </w:r>
    </w:p>
    <w:p w14:paraId="6B7E89CE" w14:textId="6733E6CA" w:rsidR="004A63D5" w:rsidRPr="00530355" w:rsidRDefault="00E257C0" w:rsidP="00B3353A">
      <w:pPr>
        <w:spacing w:after="100" w:afterAutospacing="1" w:line="240" w:lineRule="auto"/>
        <w:jc w:val="left"/>
        <w:rPr>
          <w:lang w:eastAsia="lv-LV"/>
        </w:rPr>
      </w:pPr>
      <w:r>
        <w:rPr>
          <w:lang w:eastAsia="lv-LV"/>
        </w:rPr>
        <w:t>Aktuālais pieteikuma apstrādes statuss un tā simbols ir redzam</w:t>
      </w:r>
      <w:r w:rsidR="007F5611">
        <w:rPr>
          <w:lang w:eastAsia="lv-LV"/>
        </w:rPr>
        <w:t xml:space="preserve">i pieteikuma formas kreisajā augšējā </w:t>
      </w:r>
      <w:proofErr w:type="spellStart"/>
      <w:r w:rsidR="007F5611">
        <w:rPr>
          <w:lang w:eastAsia="lv-LV"/>
        </w:rPr>
        <w:t>strūrī</w:t>
      </w:r>
      <w:proofErr w:type="spellEnd"/>
      <w:r w:rsidR="007F5611">
        <w:rPr>
          <w:lang w:eastAsia="lv-LV"/>
        </w:rPr>
        <w:t xml:space="preserve">. </w:t>
      </w:r>
    </w:p>
    <w:p w14:paraId="04AE0FEF" w14:textId="285123C0" w:rsidR="00743374" w:rsidRDefault="00623C62" w:rsidP="00623C62">
      <w:pPr>
        <w:spacing w:after="100" w:afterAutospacing="1" w:line="240" w:lineRule="auto"/>
        <w:jc w:val="center"/>
        <w:rPr>
          <w:lang w:eastAsia="lv-LV"/>
        </w:rPr>
      </w:pPr>
      <w:r>
        <w:rPr>
          <w:noProof/>
          <w:lang w:eastAsia="lv-LV"/>
        </w:rPr>
        <w:drawing>
          <wp:inline distT="0" distB="0" distL="0" distR="0" wp14:anchorId="42BB0F32" wp14:editId="74623035">
            <wp:extent cx="2791525" cy="1114425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649" cy="1116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04FB2" w14:textId="77777777" w:rsidR="00623C62" w:rsidRPr="00530355" w:rsidRDefault="00623C62" w:rsidP="00623C62">
      <w:pPr>
        <w:spacing w:after="100" w:afterAutospacing="1" w:line="240" w:lineRule="auto"/>
        <w:jc w:val="center"/>
        <w:rPr>
          <w:lang w:eastAsia="lv-LV"/>
        </w:rPr>
      </w:pPr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6610"/>
      </w:tblGrid>
      <w:tr w:rsidR="00743374" w:rsidRPr="00530355" w14:paraId="036EFDC9" w14:textId="77777777" w:rsidTr="001179E8">
        <w:tc>
          <w:tcPr>
            <w:tcW w:w="2405" w:type="dxa"/>
            <w:shd w:val="clear" w:color="auto" w:fill="548AB7" w:themeFill="accent1" w:themeFillShade="BF"/>
          </w:tcPr>
          <w:p w14:paraId="0E5D9307" w14:textId="19F089ED" w:rsidR="00743374" w:rsidRPr="00530355" w:rsidRDefault="007F5611" w:rsidP="001179E8">
            <w:pPr>
              <w:spacing w:before="40" w:after="40" w:line="240" w:lineRule="auto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Pieejamas darbības</w:t>
            </w:r>
          </w:p>
        </w:tc>
        <w:tc>
          <w:tcPr>
            <w:tcW w:w="6610" w:type="dxa"/>
            <w:shd w:val="clear" w:color="auto" w:fill="548AB7" w:themeFill="accent1" w:themeFillShade="BF"/>
          </w:tcPr>
          <w:p w14:paraId="36DE2645" w14:textId="524C5179" w:rsidR="00743374" w:rsidRPr="00530355" w:rsidRDefault="007F5611" w:rsidP="001179E8">
            <w:pPr>
              <w:spacing w:before="40" w:after="40" w:line="240" w:lineRule="auto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Apraksts</w:t>
            </w:r>
          </w:p>
        </w:tc>
      </w:tr>
      <w:tr w:rsidR="00743374" w:rsidRPr="00530355" w14:paraId="663CC316" w14:textId="77777777" w:rsidTr="001179E8">
        <w:tc>
          <w:tcPr>
            <w:tcW w:w="2405" w:type="dxa"/>
          </w:tcPr>
          <w:p w14:paraId="540ABDE4" w14:textId="346E5FF9" w:rsidR="00743374" w:rsidRPr="00530355" w:rsidRDefault="007F5611" w:rsidP="00711CE4">
            <w:pPr>
              <w:spacing w:before="40" w:after="40" w:line="240" w:lineRule="auto"/>
              <w:jc w:val="left"/>
              <w:rPr>
                <w:rStyle w:val="Emphasis"/>
                <w:lang w:val="lv-LV"/>
              </w:rPr>
            </w:pPr>
            <w:r>
              <w:rPr>
                <w:rStyle w:val="Emphasis"/>
                <w:lang w:val="lv-LV"/>
              </w:rPr>
              <w:t>Parādīt / slēpt metadatus</w:t>
            </w:r>
          </w:p>
        </w:tc>
        <w:tc>
          <w:tcPr>
            <w:tcW w:w="6610" w:type="dxa"/>
          </w:tcPr>
          <w:p w14:paraId="3B23C4AC" w14:textId="7D81FACB" w:rsidR="00743374" w:rsidRPr="00530355" w:rsidRDefault="00FE172E" w:rsidP="00C3623F">
            <w:pPr>
              <w:spacing w:before="40" w:after="40" w:line="240" w:lineRule="auto"/>
              <w:jc w:val="left"/>
            </w:pPr>
            <w:r>
              <w:t xml:space="preserve">Komanda, lai parādītu vai slēptu metadatu ievadlaukus pieteikuma formā. </w:t>
            </w:r>
          </w:p>
        </w:tc>
      </w:tr>
      <w:tr w:rsidR="00743374" w:rsidRPr="00530355" w14:paraId="49172A96" w14:textId="77777777" w:rsidTr="001179E8">
        <w:tc>
          <w:tcPr>
            <w:tcW w:w="2405" w:type="dxa"/>
          </w:tcPr>
          <w:p w14:paraId="44152392" w14:textId="4EE547A5" w:rsidR="00743374" w:rsidRPr="00530355" w:rsidRDefault="007F5611" w:rsidP="001179E8">
            <w:pPr>
              <w:spacing w:before="40" w:after="40" w:line="240" w:lineRule="auto"/>
              <w:jc w:val="left"/>
              <w:rPr>
                <w:rStyle w:val="Emphasis"/>
                <w:lang w:val="lv-LV"/>
              </w:rPr>
            </w:pPr>
            <w:proofErr w:type="spellStart"/>
            <w:r>
              <w:rPr>
                <w:rStyle w:val="Emphasis"/>
                <w:lang w:val="lv-LV"/>
              </w:rPr>
              <w:t>Printēšanas</w:t>
            </w:r>
            <w:proofErr w:type="spellEnd"/>
            <w:r>
              <w:rPr>
                <w:rStyle w:val="Emphasis"/>
                <w:lang w:val="lv-LV"/>
              </w:rPr>
              <w:t xml:space="preserve"> versija</w:t>
            </w:r>
          </w:p>
        </w:tc>
        <w:tc>
          <w:tcPr>
            <w:tcW w:w="6610" w:type="dxa"/>
          </w:tcPr>
          <w:p w14:paraId="7A026630" w14:textId="5A186806" w:rsidR="00743374" w:rsidRPr="00530355" w:rsidRDefault="00FE172E" w:rsidP="00C3623F">
            <w:pPr>
              <w:spacing w:before="40" w:after="40" w:line="240" w:lineRule="auto"/>
              <w:jc w:val="left"/>
            </w:pPr>
            <w:r>
              <w:t xml:space="preserve">Pieteikuma formas attēlošana </w:t>
            </w:r>
            <w:proofErr w:type="spellStart"/>
            <w:r>
              <w:t>printēšanas</w:t>
            </w:r>
            <w:proofErr w:type="spellEnd"/>
            <w:r>
              <w:t xml:space="preserve"> </w:t>
            </w:r>
            <w:r w:rsidR="00711CE4" w:rsidRPr="00530355">
              <w:t>A4 form</w:t>
            </w:r>
            <w:r>
              <w:t>ātā</w:t>
            </w:r>
            <w:r w:rsidR="00711CE4" w:rsidRPr="00530355">
              <w:t>.</w:t>
            </w:r>
          </w:p>
        </w:tc>
      </w:tr>
      <w:tr w:rsidR="00743374" w:rsidRPr="00530355" w14:paraId="4F4E649B" w14:textId="77777777" w:rsidTr="001179E8">
        <w:trPr>
          <w:trHeight w:val="533"/>
        </w:trPr>
        <w:tc>
          <w:tcPr>
            <w:tcW w:w="2405" w:type="dxa"/>
          </w:tcPr>
          <w:p w14:paraId="18C98CBE" w14:textId="6DFCAC2C" w:rsidR="00743374" w:rsidRPr="00530355" w:rsidRDefault="009E14C6" w:rsidP="001179E8">
            <w:pPr>
              <w:spacing w:before="40" w:after="40" w:line="240" w:lineRule="auto"/>
              <w:jc w:val="left"/>
              <w:rPr>
                <w:rStyle w:val="Emphasis"/>
                <w:lang w:val="lv-LV"/>
              </w:rPr>
            </w:pPr>
            <w:r>
              <w:rPr>
                <w:rStyle w:val="Emphasis"/>
                <w:lang w:val="lv-LV"/>
              </w:rPr>
              <w:t>Lejupielādēt</w:t>
            </w:r>
            <w:r w:rsidR="00743374" w:rsidRPr="00530355">
              <w:rPr>
                <w:rStyle w:val="Emphasis"/>
                <w:lang w:val="lv-LV"/>
              </w:rPr>
              <w:t xml:space="preserve"> </w:t>
            </w:r>
            <w:r>
              <w:rPr>
                <w:rStyle w:val="Emphasis"/>
                <w:lang w:val="lv-LV"/>
              </w:rPr>
              <w:t xml:space="preserve">metadatus </w:t>
            </w:r>
            <w:r w:rsidR="00743374" w:rsidRPr="00530355">
              <w:rPr>
                <w:rStyle w:val="Emphasis"/>
                <w:lang w:val="lv-LV"/>
              </w:rPr>
              <w:t>Excel</w:t>
            </w:r>
            <w:r>
              <w:rPr>
                <w:rStyle w:val="Emphasis"/>
                <w:lang w:val="lv-LV"/>
              </w:rPr>
              <w:t xml:space="preserve"> datnē</w:t>
            </w:r>
          </w:p>
        </w:tc>
        <w:tc>
          <w:tcPr>
            <w:tcW w:w="6610" w:type="dxa"/>
          </w:tcPr>
          <w:p w14:paraId="07291D1C" w14:textId="38BFEFC9" w:rsidR="00743374" w:rsidRPr="00530355" w:rsidRDefault="00FE172E" w:rsidP="00C3623F">
            <w:pPr>
              <w:spacing w:before="40" w:after="40" w:line="240" w:lineRule="auto"/>
              <w:jc w:val="left"/>
            </w:pPr>
            <w:proofErr w:type="spellStart"/>
            <w:r>
              <w:t>Systēma</w:t>
            </w:r>
            <w:proofErr w:type="spellEnd"/>
            <w:r>
              <w:t xml:space="preserve"> ģenerē </w:t>
            </w:r>
            <w:r w:rsidR="00711CE4" w:rsidRPr="00530355">
              <w:t xml:space="preserve">Excel </w:t>
            </w:r>
            <w:r>
              <w:t>datni, kas satur pieteikumā norādītos meta datus</w:t>
            </w:r>
            <w:r w:rsidR="00711CE4" w:rsidRPr="00530355">
              <w:t>.</w:t>
            </w:r>
          </w:p>
        </w:tc>
      </w:tr>
      <w:tr w:rsidR="00743374" w:rsidRPr="00530355" w14:paraId="6A0719AB" w14:textId="77777777" w:rsidTr="001179E8">
        <w:tc>
          <w:tcPr>
            <w:tcW w:w="2405" w:type="dxa"/>
          </w:tcPr>
          <w:p w14:paraId="0D76794F" w14:textId="75A56E54" w:rsidR="00743374" w:rsidRPr="00530355" w:rsidRDefault="009E14C6" w:rsidP="009E3AAF">
            <w:pPr>
              <w:spacing w:before="40" w:after="40" w:line="240" w:lineRule="auto"/>
              <w:jc w:val="left"/>
              <w:rPr>
                <w:rStyle w:val="Emphasis"/>
                <w:lang w:val="lv-LV"/>
              </w:rPr>
            </w:pPr>
            <w:r>
              <w:rPr>
                <w:rStyle w:val="Emphasis"/>
                <w:lang w:val="lv-LV"/>
              </w:rPr>
              <w:t>Datu apmaiņa bez</w:t>
            </w:r>
            <w:r w:rsidR="00743374" w:rsidRPr="00530355">
              <w:rPr>
                <w:rStyle w:val="Emphasis"/>
                <w:lang w:val="lv-LV"/>
              </w:rPr>
              <w:t xml:space="preserve"> </w:t>
            </w:r>
            <w:r w:rsidR="009E3AAF" w:rsidRPr="00530355">
              <w:rPr>
                <w:rStyle w:val="Emphasis"/>
                <w:lang w:val="lv-LV"/>
              </w:rPr>
              <w:t>JAVA</w:t>
            </w:r>
          </w:p>
        </w:tc>
        <w:tc>
          <w:tcPr>
            <w:tcW w:w="6610" w:type="dxa"/>
          </w:tcPr>
          <w:p w14:paraId="15188DDD" w14:textId="392A1DD3" w:rsidR="00743374" w:rsidRPr="00530355" w:rsidRDefault="00E92E40" w:rsidP="00C3623F">
            <w:pPr>
              <w:spacing w:before="40" w:after="40" w:line="240" w:lineRule="auto"/>
              <w:jc w:val="left"/>
            </w:pPr>
            <w:r>
              <w:t xml:space="preserve">Skatīt sadaļā </w:t>
            </w:r>
            <w:r w:rsidR="00743374" w:rsidRPr="00530355">
              <w:fldChar w:fldCharType="begin"/>
            </w:r>
            <w:r w:rsidR="00743374" w:rsidRPr="00530355">
              <w:instrText xml:space="preserve"> REF _Ref471735520 \r \h  \* MERGEFORMAT </w:instrText>
            </w:r>
            <w:r w:rsidR="00743374" w:rsidRPr="00530355">
              <w:fldChar w:fldCharType="separate"/>
            </w:r>
            <w:r w:rsidR="00A8005A">
              <w:t>3</w:t>
            </w:r>
            <w:r w:rsidR="00743374" w:rsidRPr="00530355">
              <w:fldChar w:fldCharType="end"/>
            </w:r>
            <w:r w:rsidR="00743374" w:rsidRPr="00530355">
              <w:t xml:space="preserve"> </w:t>
            </w:r>
            <w:r w:rsidR="00945812" w:rsidRPr="00530355">
              <w:t>“</w:t>
            </w:r>
            <w:r w:rsidR="00743374" w:rsidRPr="00530355">
              <w:fldChar w:fldCharType="begin"/>
            </w:r>
            <w:r w:rsidR="00743374" w:rsidRPr="00530355">
              <w:instrText xml:space="preserve"> REF _Ref471735529 \h  \* MERGEFORMAT </w:instrText>
            </w:r>
            <w:r w:rsidR="00743374" w:rsidRPr="00530355">
              <w:fldChar w:fldCharType="separate"/>
            </w:r>
            <w:r w:rsidR="00A8005A" w:rsidRPr="00530355">
              <w:rPr>
                <w:noProof/>
                <w:lang w:eastAsia="lv-LV"/>
              </w:rPr>
              <w:t xml:space="preserve">Datu apmaiņa un CRC32Q vērtības pārbaude ar/bez JAVA </w:t>
            </w:r>
            <w:r w:rsidR="00743374" w:rsidRPr="00530355">
              <w:fldChar w:fldCharType="end"/>
            </w:r>
            <w:r w:rsidR="00945812" w:rsidRPr="00530355">
              <w:t>”.</w:t>
            </w:r>
          </w:p>
        </w:tc>
      </w:tr>
      <w:tr w:rsidR="00DB2817" w:rsidRPr="00530355" w14:paraId="7BC421C2" w14:textId="77777777" w:rsidTr="001179E8">
        <w:tc>
          <w:tcPr>
            <w:tcW w:w="2405" w:type="dxa"/>
          </w:tcPr>
          <w:p w14:paraId="2D70B2C7" w14:textId="549B1BB3" w:rsidR="00DB2817" w:rsidRPr="00530355" w:rsidRDefault="009E14C6" w:rsidP="001179E8">
            <w:pPr>
              <w:spacing w:before="40" w:after="40" w:line="240" w:lineRule="auto"/>
              <w:jc w:val="left"/>
              <w:rPr>
                <w:rStyle w:val="Emphasis"/>
                <w:lang w:val="lv-LV"/>
              </w:rPr>
            </w:pPr>
            <w:r>
              <w:rPr>
                <w:rStyle w:val="Emphasis"/>
                <w:lang w:val="lv-LV"/>
              </w:rPr>
              <w:t xml:space="preserve">Lejupielādēt </w:t>
            </w:r>
            <w:r w:rsidR="00DB2817" w:rsidRPr="00530355">
              <w:rPr>
                <w:rStyle w:val="Emphasis"/>
                <w:lang w:val="lv-LV"/>
              </w:rPr>
              <w:t>ZIP</w:t>
            </w:r>
          </w:p>
        </w:tc>
        <w:tc>
          <w:tcPr>
            <w:tcW w:w="6610" w:type="dxa"/>
          </w:tcPr>
          <w:p w14:paraId="57874738" w14:textId="11026F97" w:rsidR="00DB2817" w:rsidRPr="00530355" w:rsidRDefault="00B23BFD" w:rsidP="00B23BFD">
            <w:pPr>
              <w:spacing w:before="40" w:after="40" w:line="240" w:lineRule="auto"/>
            </w:pPr>
            <w:r>
              <w:t xml:space="preserve">Pieteikumam pievienotu datņu lejupielāde arhivētā </w:t>
            </w:r>
            <w:r w:rsidR="000702F6" w:rsidRPr="00530355">
              <w:t>("</w:t>
            </w:r>
            <w:proofErr w:type="spellStart"/>
            <w:r w:rsidR="000702F6" w:rsidRPr="00530355">
              <w:t>zip</w:t>
            </w:r>
            <w:r>
              <w:t>otā</w:t>
            </w:r>
            <w:proofErr w:type="spellEnd"/>
            <w:r w:rsidR="000702F6" w:rsidRPr="00530355">
              <w:t xml:space="preserve">") </w:t>
            </w:r>
            <w:r>
              <w:t>datnē.</w:t>
            </w:r>
          </w:p>
        </w:tc>
      </w:tr>
      <w:tr w:rsidR="008B0FB0" w:rsidRPr="00530355" w14:paraId="2710F954" w14:textId="77777777" w:rsidTr="001179E8">
        <w:tc>
          <w:tcPr>
            <w:tcW w:w="2405" w:type="dxa"/>
          </w:tcPr>
          <w:p w14:paraId="2F449A60" w14:textId="5139CA14" w:rsidR="008B0FB0" w:rsidRDefault="008B0FB0" w:rsidP="001179E8">
            <w:pPr>
              <w:spacing w:before="40" w:after="40" w:line="240" w:lineRule="auto"/>
              <w:jc w:val="left"/>
              <w:rPr>
                <w:rStyle w:val="Emphasis"/>
                <w:lang w:val="lv-LV"/>
              </w:rPr>
            </w:pPr>
            <w:r>
              <w:rPr>
                <w:rStyle w:val="Emphasis"/>
                <w:lang w:val="lv-LV"/>
              </w:rPr>
              <w:t>Labot pieteikumu</w:t>
            </w:r>
          </w:p>
        </w:tc>
        <w:tc>
          <w:tcPr>
            <w:tcW w:w="6610" w:type="dxa"/>
          </w:tcPr>
          <w:p w14:paraId="75E32BB7" w14:textId="299C8F59" w:rsidR="008B0FB0" w:rsidRDefault="008B0FB0" w:rsidP="008B0FB0">
            <w:pPr>
              <w:spacing w:before="40" w:after="40" w:line="240" w:lineRule="auto"/>
              <w:jc w:val="left"/>
            </w:pPr>
            <w:r w:rsidRPr="00B23BFD">
              <w:t xml:space="preserve">Datu </w:t>
            </w:r>
            <w:r>
              <w:t xml:space="preserve">iesniedzējs var atvērt un labot </w:t>
            </w:r>
            <w:r w:rsidRPr="00B23BFD">
              <w:t>pieteikum</w:t>
            </w:r>
            <w:r>
              <w:t xml:space="preserve">a pamattekstu, </w:t>
            </w:r>
            <w:r w:rsidRPr="00B23BFD">
              <w:t>ja pieteikums ir statusā IESNIEGTS, PIEPRASĪTA PAPILDINFORMĀCIJA, ATLIKTS.</w:t>
            </w:r>
          </w:p>
        </w:tc>
      </w:tr>
      <w:tr w:rsidR="00743374" w:rsidRPr="00530355" w14:paraId="0B127BE2" w14:textId="77777777" w:rsidTr="001179E8">
        <w:trPr>
          <w:trHeight w:val="533"/>
        </w:trPr>
        <w:tc>
          <w:tcPr>
            <w:tcW w:w="2405" w:type="dxa"/>
          </w:tcPr>
          <w:p w14:paraId="2E4FF754" w14:textId="6A37C885" w:rsidR="00743374" w:rsidRPr="00530355" w:rsidRDefault="00750DE1" w:rsidP="001179E8">
            <w:pPr>
              <w:spacing w:before="40" w:after="40" w:line="240" w:lineRule="auto"/>
              <w:jc w:val="left"/>
              <w:rPr>
                <w:rStyle w:val="Emphasis"/>
                <w:lang w:val="lv-LV"/>
              </w:rPr>
            </w:pPr>
            <w:r>
              <w:rPr>
                <w:rStyle w:val="Emphasis"/>
                <w:lang w:val="lv-LV"/>
              </w:rPr>
              <w:t xml:space="preserve">Aktualizēt </w:t>
            </w:r>
            <w:r w:rsidR="00B23BFD">
              <w:rPr>
                <w:rStyle w:val="Emphasis"/>
                <w:lang w:val="lv-LV"/>
              </w:rPr>
              <w:t>pieteikumu</w:t>
            </w:r>
          </w:p>
        </w:tc>
        <w:tc>
          <w:tcPr>
            <w:tcW w:w="6610" w:type="dxa"/>
          </w:tcPr>
          <w:p w14:paraId="67B7A3C4" w14:textId="44FCC492" w:rsidR="00DB2817" w:rsidRPr="00530355" w:rsidRDefault="00B23BFD" w:rsidP="008B0FB0">
            <w:pPr>
              <w:spacing w:before="40" w:after="40" w:line="240" w:lineRule="auto"/>
              <w:jc w:val="left"/>
            </w:pPr>
            <w:r w:rsidRPr="00B23BFD">
              <w:t xml:space="preserve">Datu </w:t>
            </w:r>
            <w:r w:rsidR="00750DE1">
              <w:t xml:space="preserve">iesniedzējs var atvērt un aktualizēt </w:t>
            </w:r>
            <w:r w:rsidRPr="00B23BFD">
              <w:t>pieteikumu</w:t>
            </w:r>
            <w:r w:rsidR="008B0FB0">
              <w:t>, pievienot papildinformāciju</w:t>
            </w:r>
            <w:r w:rsidRPr="00B23BFD">
              <w:t>, ja pieteikums ir statusā IESNIEGTS, PIEPRASĪTA PAPILDINFORMĀCIJA, ATLIKTS.</w:t>
            </w:r>
          </w:p>
        </w:tc>
      </w:tr>
    </w:tbl>
    <w:p w14:paraId="02B0FF3D" w14:textId="482D215D" w:rsidR="00F95B27" w:rsidRPr="00530355" w:rsidRDefault="002E0C88" w:rsidP="008511E9">
      <w:pPr>
        <w:pStyle w:val="Heading1"/>
        <w:rPr>
          <w:lang w:val="lv-LV"/>
        </w:rPr>
      </w:pPr>
      <w:bookmarkStart w:id="40" w:name="_Toc498356176"/>
      <w:r w:rsidRPr="00530355">
        <w:rPr>
          <w:lang w:val="lv-LV"/>
        </w:rPr>
        <w:lastRenderedPageBreak/>
        <w:t>Datu izplatīšanas rīk</w:t>
      </w:r>
      <w:r w:rsidR="009E14C6">
        <w:rPr>
          <w:lang w:val="lv-LV"/>
        </w:rPr>
        <w:t>s</w:t>
      </w:r>
      <w:bookmarkEnd w:id="40"/>
    </w:p>
    <w:p w14:paraId="5B3C83DA" w14:textId="27FFB7ED" w:rsidR="000702F6" w:rsidRPr="00530355" w:rsidRDefault="001211A5" w:rsidP="000702F6">
      <w:r>
        <w:t>ANID</w:t>
      </w:r>
      <w:r w:rsidR="004501D6">
        <w:t xml:space="preserve"> </w:t>
      </w:r>
      <w:proofErr w:type="spellStart"/>
      <w:r w:rsidR="00682A80">
        <w:t>tīmekļā</w:t>
      </w:r>
      <w:proofErr w:type="spellEnd"/>
      <w:r w:rsidR="00682A80">
        <w:t xml:space="preserve"> </w:t>
      </w:r>
      <w:r w:rsidR="004501D6">
        <w:t xml:space="preserve">vietnes sadaļā </w:t>
      </w:r>
      <w:r w:rsidR="004501D6" w:rsidRPr="00A87010">
        <w:rPr>
          <w:rStyle w:val="SubtleEmphasis"/>
        </w:rPr>
        <w:t>Datu izplatīšanas rīks</w:t>
      </w:r>
      <w:r w:rsidR="004501D6">
        <w:t xml:space="preserve"> tiek publicētā informācija, kā arī ir nodrošināta iespēja šo informāciju lejupielādēt un pārbaudīt lietotāja datorā lejupielādētās informācijas integritāti – atbilstību oriģinālajai datnei. </w:t>
      </w:r>
    </w:p>
    <w:p w14:paraId="3B9B20FC" w14:textId="0714ADC7" w:rsidR="008253A9" w:rsidRPr="00530355" w:rsidRDefault="00A87010" w:rsidP="008253A9">
      <w:pPr>
        <w:rPr>
          <w:lang w:eastAsia="lv-LV"/>
        </w:rPr>
      </w:pPr>
      <w:r>
        <w:t xml:space="preserve">Lai izmantotu </w:t>
      </w:r>
      <w:r w:rsidR="002E0C88" w:rsidRPr="00A87010">
        <w:rPr>
          <w:rStyle w:val="SubtleEmphasis"/>
        </w:rPr>
        <w:t>Datu izplatīšanas rīk</w:t>
      </w:r>
      <w:r>
        <w:rPr>
          <w:rStyle w:val="SubtleEmphasis"/>
        </w:rPr>
        <w:t>u</w:t>
      </w:r>
      <w:r w:rsidR="008253A9" w:rsidRPr="00530355">
        <w:t xml:space="preserve"> </w:t>
      </w:r>
      <w:r w:rsidR="001211A5">
        <w:t>ANID</w:t>
      </w:r>
      <w:r>
        <w:t xml:space="preserve"> klientiem ir jāveic informēšanas abonēšana (jāpierakstās), nosūtot pieprasījumu </w:t>
      </w:r>
      <w:r w:rsidR="001211A5">
        <w:t>ANID</w:t>
      </w:r>
      <w:r>
        <w:t xml:space="preserve"> </w:t>
      </w:r>
      <w:proofErr w:type="spellStart"/>
      <w:r>
        <w:t>birlojam</w:t>
      </w:r>
      <w:proofErr w:type="spellEnd"/>
      <w:r>
        <w:t xml:space="preserve"> un norādot kādu informāciju klients turpmāk vēlēsies saņemt.</w:t>
      </w:r>
    </w:p>
    <w:p w14:paraId="2FA0FA06" w14:textId="65B21171" w:rsidR="000702F6" w:rsidRPr="00530355" w:rsidRDefault="00FA4B5F" w:rsidP="000702F6">
      <w:r>
        <w:rPr>
          <w:noProof/>
          <w:lang w:eastAsia="lv-LV"/>
        </w:rPr>
        <w:drawing>
          <wp:inline distT="0" distB="0" distL="0" distR="0" wp14:anchorId="7DA81DC9" wp14:editId="2BEE07E8">
            <wp:extent cx="5760720" cy="265176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7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47997" w14:textId="7D831274" w:rsidR="000702F6" w:rsidRPr="00530355" w:rsidRDefault="00FA4B5F" w:rsidP="000702F6">
      <w:r>
        <w:t xml:space="preserve">Informācijas abonētājiem lasīšanas režīmā ir pieejama publicētā informācija un publicēto datņu lejupielāde, kā arī lejupielādēto datņu </w:t>
      </w:r>
      <w:r w:rsidR="00884F5F" w:rsidRPr="00530355">
        <w:rPr>
          <w:lang w:eastAsia="lv-LV"/>
        </w:rPr>
        <w:t>CRC32Q</w:t>
      </w:r>
      <w:r w:rsidR="0000172C" w:rsidRPr="00530355">
        <w:t xml:space="preserve"> v</w:t>
      </w:r>
      <w:r>
        <w:t>ērt</w:t>
      </w:r>
      <w:r w:rsidR="00BD22E8">
        <w:t>ības pā</w:t>
      </w:r>
      <w:r>
        <w:t>rbaudes iespējas.</w:t>
      </w:r>
      <w:r w:rsidR="003F7473" w:rsidRPr="00530355">
        <w:t xml:space="preserve"> </w:t>
      </w:r>
    </w:p>
    <w:p w14:paraId="4BEEDBB0" w14:textId="77777777" w:rsidR="00921384" w:rsidRPr="00530355" w:rsidRDefault="00921384" w:rsidP="000451C0">
      <w:pPr>
        <w:rPr>
          <w:highlight w:val="yellow"/>
        </w:rPr>
      </w:pPr>
    </w:p>
    <w:p w14:paraId="474414F6" w14:textId="3D7D95BC" w:rsidR="00921384" w:rsidRPr="00530355" w:rsidRDefault="006B4A21" w:rsidP="00921384">
      <w:pPr>
        <w:pStyle w:val="Heading2"/>
        <w:rPr>
          <w:lang w:val="lv-LV"/>
        </w:rPr>
      </w:pPr>
      <w:bookmarkStart w:id="41" w:name="_Toc498356177"/>
      <w:r>
        <w:rPr>
          <w:lang w:val="lv-LV"/>
        </w:rPr>
        <w:t>Datņu lejupielāde datu i</w:t>
      </w:r>
      <w:r w:rsidR="002E0C88" w:rsidRPr="00530355">
        <w:rPr>
          <w:lang w:val="lv-LV"/>
        </w:rPr>
        <w:t>zplatīšanas rīk</w:t>
      </w:r>
      <w:r>
        <w:rPr>
          <w:lang w:val="lv-LV"/>
        </w:rPr>
        <w:t>ā</w:t>
      </w:r>
      <w:bookmarkEnd w:id="41"/>
      <w:r w:rsidR="00921384" w:rsidRPr="00530355">
        <w:rPr>
          <w:lang w:val="lv-LV"/>
        </w:rPr>
        <w:t xml:space="preserve"> </w:t>
      </w:r>
    </w:p>
    <w:p w14:paraId="29443432" w14:textId="600A0D53" w:rsidR="00CB62A9" w:rsidRPr="00530355" w:rsidRDefault="007F3858" w:rsidP="00CB62A9">
      <w:pPr>
        <w:pStyle w:val="Heading3"/>
        <w:rPr>
          <w:lang w:val="lv-LV"/>
        </w:rPr>
      </w:pPr>
      <w:bookmarkStart w:id="42" w:name="_Toc498356178"/>
      <w:r>
        <w:rPr>
          <w:lang w:val="lv-LV"/>
        </w:rPr>
        <w:t xml:space="preserve">Datņu lejupielāde bez </w:t>
      </w:r>
      <w:r w:rsidR="00CB62A9" w:rsidRPr="00530355">
        <w:rPr>
          <w:lang w:val="lv-LV"/>
        </w:rPr>
        <w:t>JAVA</w:t>
      </w:r>
      <w:bookmarkEnd w:id="42"/>
    </w:p>
    <w:p w14:paraId="7EFF1768" w14:textId="1D5929AA" w:rsidR="000451C0" w:rsidRPr="00530355" w:rsidRDefault="00017738" w:rsidP="004C6614">
      <w:pPr>
        <w:pStyle w:val="ListParagraph"/>
        <w:numPr>
          <w:ilvl w:val="0"/>
          <w:numId w:val="21"/>
        </w:numPr>
      </w:pPr>
      <w:r w:rsidRPr="00017738">
        <w:t xml:space="preserve">Lai lejupielādētu datni datorā, </w:t>
      </w:r>
      <w:r>
        <w:t xml:space="preserve">bez </w:t>
      </w:r>
      <w:r w:rsidRPr="00017738">
        <w:t xml:space="preserve">JAVA </w:t>
      </w:r>
      <w:r w:rsidR="00682A80">
        <w:t xml:space="preserve">sīklietotnes </w:t>
      </w:r>
      <w:r w:rsidRPr="00017738">
        <w:t>atbalst</w:t>
      </w:r>
      <w:r>
        <w:t xml:space="preserve">a, vispirms jāveic atzīme izvēle rūtiņā  </w:t>
      </w:r>
      <w:r w:rsidRPr="00017738">
        <w:rPr>
          <w:rStyle w:val="SubtleEmphasis"/>
        </w:rPr>
        <w:t>Datu apmaiņa ar JAVA</w:t>
      </w:r>
      <w:r>
        <w:t xml:space="preserve">, lai to </w:t>
      </w:r>
      <w:proofErr w:type="spellStart"/>
      <w:r>
        <w:t>iespējotu</w:t>
      </w:r>
      <w:proofErr w:type="spellEnd"/>
      <w:r>
        <w:t xml:space="preserve">. </w:t>
      </w:r>
      <w:r w:rsidR="0042032E" w:rsidRPr="00530355">
        <w:t xml:space="preserve"> </w:t>
      </w:r>
    </w:p>
    <w:p w14:paraId="12477A75" w14:textId="5400C940" w:rsidR="00921384" w:rsidRPr="00530355" w:rsidRDefault="009B126D" w:rsidP="00F6175A">
      <w:pPr>
        <w:spacing w:after="240" w:line="240" w:lineRule="auto"/>
      </w:pPr>
      <w:r>
        <w:rPr>
          <w:noProof/>
          <w:lang w:eastAsia="lv-LV"/>
        </w:rPr>
        <w:lastRenderedPageBreak/>
        <w:drawing>
          <wp:inline distT="0" distB="0" distL="0" distR="0" wp14:anchorId="05FB5FCA" wp14:editId="1888D284">
            <wp:extent cx="5724525" cy="2457450"/>
            <wp:effectExtent l="0" t="0" r="952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9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BCEA8" w14:textId="3F5C4D78" w:rsidR="0042032E" w:rsidRPr="00530355" w:rsidRDefault="009B126D" w:rsidP="0042032E">
      <w:pPr>
        <w:pStyle w:val="ListParagraph"/>
      </w:pPr>
      <w:r>
        <w:t xml:space="preserve">Noklikšķinot uz datnes nosaukuma, nekavējoties tiks uzsākta datnes lejupielādēšana. </w:t>
      </w:r>
    </w:p>
    <w:p w14:paraId="749A1D5A" w14:textId="3C862327" w:rsidR="0042032E" w:rsidRPr="00530355" w:rsidRDefault="009B126D" w:rsidP="0042032E">
      <w:pPr>
        <w:pStyle w:val="ListParagraph"/>
      </w:pPr>
      <w:r>
        <w:t xml:space="preserve">Noklikšķinot uz datnes lietotāja pārlūka lejupielādes direktorijā, datne tiks atvērta. </w:t>
      </w:r>
    </w:p>
    <w:p w14:paraId="5B31A7C2" w14:textId="04A278F8" w:rsidR="00921384" w:rsidRPr="00530355" w:rsidRDefault="009B126D" w:rsidP="00921384">
      <w:r>
        <w:t xml:space="preserve">Lai pārbaudītu lejupielādētās datnes </w:t>
      </w:r>
      <w:r w:rsidR="00884F5F" w:rsidRPr="00530355">
        <w:rPr>
          <w:lang w:eastAsia="lv-LV"/>
        </w:rPr>
        <w:t>CRC32Q</w:t>
      </w:r>
      <w:r w:rsidR="0042032E" w:rsidRPr="00530355">
        <w:t xml:space="preserve"> v</w:t>
      </w:r>
      <w:r>
        <w:t>ērtību, jāveic šādas darbības</w:t>
      </w:r>
      <w:r w:rsidR="00581A19" w:rsidRPr="00530355">
        <w:t>:</w:t>
      </w:r>
    </w:p>
    <w:p w14:paraId="2D15EBED" w14:textId="3F06A327" w:rsidR="009B126D" w:rsidRPr="00C3623F" w:rsidRDefault="00C3623F" w:rsidP="00884F5F">
      <w:pPr>
        <w:pStyle w:val="ListParagraph"/>
        <w:numPr>
          <w:ilvl w:val="0"/>
          <w:numId w:val="23"/>
        </w:numPr>
        <w:rPr>
          <w:rStyle w:val="SubtleEmphasis"/>
          <w:i w:val="0"/>
          <w:sz w:val="24"/>
        </w:rPr>
      </w:pPr>
      <w:r>
        <w:t>Ekrāna kreisās</w:t>
      </w:r>
      <w:r w:rsidR="009B126D">
        <w:t xml:space="preserve"> puses galvenajā izvēlnē izvēlieties </w:t>
      </w:r>
      <w:r w:rsidR="009B126D" w:rsidRPr="009B126D">
        <w:rPr>
          <w:rStyle w:val="SubtleEmphasis"/>
        </w:rPr>
        <w:t>Pārbaudīt CRC</w:t>
      </w:r>
    </w:p>
    <w:p w14:paraId="24BDBEC1" w14:textId="28EBA0E9" w:rsidR="00C3623F" w:rsidRPr="00C3623F" w:rsidRDefault="00C3623F" w:rsidP="00F6175A">
      <w:pPr>
        <w:spacing w:after="120" w:line="240" w:lineRule="auto"/>
        <w:jc w:val="center"/>
        <w:rPr>
          <w:rStyle w:val="SubtleEmphasis"/>
          <w:i w:val="0"/>
          <w:sz w:val="24"/>
        </w:rPr>
      </w:pPr>
      <w:r>
        <w:rPr>
          <w:noProof/>
          <w:lang w:eastAsia="lv-LV"/>
        </w:rPr>
        <w:drawing>
          <wp:inline distT="0" distB="0" distL="0" distR="0" wp14:anchorId="7288CFA7" wp14:editId="7F437295">
            <wp:extent cx="4772025" cy="2278411"/>
            <wp:effectExtent l="0" t="0" r="0" b="762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4786092" cy="2285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27527" w14:textId="75307D73" w:rsidR="00FB51DD" w:rsidRPr="00530355" w:rsidRDefault="009B126D" w:rsidP="00884F5F">
      <w:pPr>
        <w:pStyle w:val="ListParagraph"/>
        <w:numPr>
          <w:ilvl w:val="0"/>
          <w:numId w:val="23"/>
        </w:numPr>
      </w:pPr>
      <w:r>
        <w:t xml:space="preserve">Nospiediet komandpogu </w:t>
      </w:r>
      <w:r>
        <w:rPr>
          <w:rStyle w:val="Emphasis"/>
          <w:lang w:val="lv-LV"/>
        </w:rPr>
        <w:t xml:space="preserve">Pārbaudīt datnes </w:t>
      </w:r>
      <w:r w:rsidR="00884F5F" w:rsidRPr="00530355">
        <w:rPr>
          <w:rStyle w:val="Emphasis"/>
          <w:lang w:val="lv-LV"/>
        </w:rPr>
        <w:t>CRC32Q v</w:t>
      </w:r>
      <w:r>
        <w:rPr>
          <w:rStyle w:val="Emphasis"/>
          <w:lang w:val="lv-LV"/>
        </w:rPr>
        <w:t>ērtību</w:t>
      </w:r>
    </w:p>
    <w:p w14:paraId="39D29B09" w14:textId="0367E1B2" w:rsidR="00FB51DD" w:rsidRPr="00530355" w:rsidRDefault="009B126D" w:rsidP="00581A19">
      <w:pPr>
        <w:pStyle w:val="ListParagraph"/>
      </w:pPr>
      <w:r>
        <w:t>Nospiediet komandpogu</w:t>
      </w:r>
      <w:r w:rsidR="00FB51DD" w:rsidRPr="00530355">
        <w:t xml:space="preserve"> </w:t>
      </w:r>
      <w:r>
        <w:rPr>
          <w:rStyle w:val="Emphasis"/>
          <w:lang w:val="lv-LV"/>
        </w:rPr>
        <w:t>Pievienot datni</w:t>
      </w:r>
      <w:r w:rsidR="00581A19" w:rsidRPr="00530355">
        <w:rPr>
          <w:rStyle w:val="Emphasis"/>
          <w:b w:val="0"/>
          <w:color w:val="000000" w:themeColor="text1"/>
          <w:spacing w:val="0"/>
          <w:lang w:val="lv-LV"/>
        </w:rPr>
        <w:t xml:space="preserve"> </w:t>
      </w:r>
      <w:r w:rsidR="00150B32">
        <w:t xml:space="preserve">rindiņā nr. </w:t>
      </w:r>
      <w:r w:rsidR="00581A19" w:rsidRPr="00530355">
        <w:t>1</w:t>
      </w:r>
    </w:p>
    <w:p w14:paraId="26BFE4F0" w14:textId="7B1A647D" w:rsidR="008C36F8" w:rsidRPr="00530355" w:rsidRDefault="004C6614" w:rsidP="008C36F8">
      <w:pPr>
        <w:ind w:left="720"/>
      </w:pPr>
      <w:r>
        <w:rPr>
          <w:noProof/>
          <w:lang w:eastAsia="lv-LV"/>
        </w:rPr>
        <w:drawing>
          <wp:inline distT="0" distB="0" distL="0" distR="0" wp14:anchorId="17C31F7B" wp14:editId="5BD0FA2D">
            <wp:extent cx="2291715" cy="51054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61256" w14:textId="5B94B483" w:rsidR="00FB51DD" w:rsidRPr="00530355" w:rsidRDefault="00150B32" w:rsidP="00581A19">
      <w:pPr>
        <w:pStyle w:val="ListParagraph"/>
      </w:pPr>
      <w:r>
        <w:t>Izvēlieties datni. Datnes nosaukums tiks attēlots rindiņā nr. 4</w:t>
      </w:r>
    </w:p>
    <w:p w14:paraId="220A7D8C" w14:textId="5FD55E14" w:rsidR="008C36F8" w:rsidRPr="00530355" w:rsidRDefault="00150B32" w:rsidP="008C36F8">
      <w:pPr>
        <w:ind w:left="720"/>
      </w:pPr>
      <w:r>
        <w:rPr>
          <w:noProof/>
          <w:lang w:eastAsia="lv-LV"/>
        </w:rPr>
        <w:lastRenderedPageBreak/>
        <w:drawing>
          <wp:inline distT="0" distB="0" distL="0" distR="0" wp14:anchorId="17871895" wp14:editId="34C6D483">
            <wp:extent cx="4200525" cy="771525"/>
            <wp:effectExtent l="0" t="0" r="9525" b="952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4AB79" w14:textId="120A7034" w:rsidR="00FB51DD" w:rsidRPr="00530355" w:rsidRDefault="00150B32" w:rsidP="00581A19">
      <w:pPr>
        <w:pStyle w:val="ListParagraph"/>
      </w:pPr>
      <w:r>
        <w:t xml:space="preserve">Ievadiet lejupielādētās datnes </w:t>
      </w:r>
      <w:r w:rsidR="00884F5F" w:rsidRPr="00530355">
        <w:rPr>
          <w:lang w:eastAsia="lv-LV"/>
        </w:rPr>
        <w:t>CRC32Q</w:t>
      </w:r>
      <w:r w:rsidR="00581A19" w:rsidRPr="00530355">
        <w:t xml:space="preserve"> v</w:t>
      </w:r>
      <w:r>
        <w:t xml:space="preserve">ērtību rindiņā nr. </w:t>
      </w:r>
      <w:r w:rsidR="00581A19" w:rsidRPr="00530355">
        <w:t>2</w:t>
      </w:r>
    </w:p>
    <w:p w14:paraId="5EEBFE67" w14:textId="4F2CB87E" w:rsidR="00AC6556" w:rsidRPr="00530355" w:rsidRDefault="002F5EA1" w:rsidP="00150B32">
      <w:pPr>
        <w:pStyle w:val="ListParagraph"/>
        <w:spacing w:after="120"/>
      </w:pPr>
      <w:r>
        <w:t xml:space="preserve">Nospiediet komandpogu </w:t>
      </w:r>
      <w:proofErr w:type="spellStart"/>
      <w:r w:rsidR="00150B32" w:rsidRPr="00150B32">
        <w:rPr>
          <w:rStyle w:val="Emphasis"/>
        </w:rPr>
        <w:t>Pārbaudī</w:t>
      </w:r>
      <w:r w:rsidR="00150B32">
        <w:rPr>
          <w:rStyle w:val="Emphasis"/>
        </w:rPr>
        <w:t>t</w:t>
      </w:r>
      <w:proofErr w:type="spellEnd"/>
      <w:r>
        <w:t xml:space="preserve"> </w:t>
      </w:r>
      <w:r w:rsidR="00AC6556" w:rsidRPr="00530355">
        <w:t>3</w:t>
      </w:r>
      <w:r>
        <w:t>. rindiņā</w:t>
      </w:r>
      <w:r w:rsidR="00AC6556" w:rsidRPr="00530355">
        <w:t xml:space="preserve"> </w:t>
      </w:r>
    </w:p>
    <w:p w14:paraId="36D5320F" w14:textId="3B4629CC" w:rsidR="00AC6556" w:rsidRPr="00530355" w:rsidRDefault="00150B32" w:rsidP="00150B32">
      <w:pPr>
        <w:pStyle w:val="ListParagraph"/>
        <w:numPr>
          <w:ilvl w:val="0"/>
          <w:numId w:val="0"/>
        </w:numPr>
        <w:spacing w:after="0"/>
        <w:ind w:left="720"/>
        <w:jc w:val="left"/>
      </w:pPr>
      <w:r>
        <w:rPr>
          <w:noProof/>
          <w:lang w:eastAsia="lv-LV"/>
        </w:rPr>
        <w:drawing>
          <wp:inline distT="0" distB="0" distL="0" distR="0" wp14:anchorId="0DBE52E6" wp14:editId="597F0896">
            <wp:extent cx="2476500" cy="466725"/>
            <wp:effectExtent l="0" t="0" r="0" b="952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ACE28" w14:textId="01AE9C3C" w:rsidR="00AC6556" w:rsidRPr="00530355" w:rsidRDefault="009E1849" w:rsidP="00AC6556">
      <w:pPr>
        <w:jc w:val="left"/>
      </w:pPr>
      <w:r>
        <w:t>Zemāk ir parādīt</w:t>
      </w:r>
      <w:r w:rsidR="00150B32">
        <w:t>i</w:t>
      </w:r>
      <w:r>
        <w:t xml:space="preserve"> datņu </w:t>
      </w:r>
      <w:r w:rsidRPr="00530355">
        <w:rPr>
          <w:lang w:eastAsia="lv-LV"/>
        </w:rPr>
        <w:t>CRC32Q</w:t>
      </w:r>
      <w:r>
        <w:t xml:space="preserve"> vērtību salīdzināšanas rezultātu piemēri:</w:t>
      </w:r>
    </w:p>
    <w:p w14:paraId="380BC6C4" w14:textId="33BAEDC0" w:rsidR="00AC6556" w:rsidRPr="00530355" w:rsidRDefault="009E1849" w:rsidP="00884F5F">
      <w:pPr>
        <w:pStyle w:val="ListBullet"/>
      </w:pPr>
      <w:bookmarkStart w:id="43" w:name="OLE_LINK26"/>
      <w:bookmarkStart w:id="44" w:name="OLE_LINK27"/>
      <w:r>
        <w:t xml:space="preserve">Ja </w:t>
      </w:r>
      <w:r w:rsidR="00884F5F" w:rsidRPr="00530355">
        <w:t>CRC32Q</w:t>
      </w:r>
      <w:r w:rsidR="00AC6556" w:rsidRPr="00530355">
        <w:t xml:space="preserve"> </w:t>
      </w:r>
      <w:r>
        <w:t xml:space="preserve">vērtības nesakrīt </w:t>
      </w:r>
      <w:r w:rsidR="00AC6556" w:rsidRPr="00530355">
        <w:t xml:space="preserve"> </w:t>
      </w:r>
    </w:p>
    <w:bookmarkEnd w:id="43"/>
    <w:bookmarkEnd w:id="44"/>
    <w:p w14:paraId="7C007AD2" w14:textId="2DCD0074" w:rsidR="003F7685" w:rsidRPr="00530355" w:rsidRDefault="00F6175A" w:rsidP="00F6175A">
      <w:pPr>
        <w:jc w:val="center"/>
      </w:pPr>
      <w:r>
        <w:rPr>
          <w:noProof/>
          <w:lang w:eastAsia="lv-LV"/>
        </w:rPr>
        <w:drawing>
          <wp:inline distT="0" distB="0" distL="0" distR="0" wp14:anchorId="4339626A" wp14:editId="7358B963">
            <wp:extent cx="4691269" cy="215675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065" cy="215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B9C90" w14:textId="16B0A084" w:rsidR="00AC6556" w:rsidRPr="00530355" w:rsidRDefault="009E1849" w:rsidP="008432F2">
      <w:pPr>
        <w:pStyle w:val="ListBullet"/>
      </w:pPr>
      <w:r>
        <w:t>ja</w:t>
      </w:r>
      <w:r w:rsidR="00AC6556" w:rsidRPr="00530355">
        <w:t xml:space="preserve"> </w:t>
      </w:r>
      <w:r w:rsidR="00884F5F" w:rsidRPr="00530355">
        <w:rPr>
          <w:lang w:eastAsia="lv-LV"/>
        </w:rPr>
        <w:t>CRC32Q</w:t>
      </w:r>
      <w:r w:rsidR="00AC6556" w:rsidRPr="00530355">
        <w:t xml:space="preserve"> v</w:t>
      </w:r>
      <w:r>
        <w:t>ērtības sakrīt</w:t>
      </w:r>
      <w:r w:rsidR="00AC6556" w:rsidRPr="00530355">
        <w:t xml:space="preserve"> </w:t>
      </w:r>
    </w:p>
    <w:p w14:paraId="26231B79" w14:textId="11B5A368" w:rsidR="00FB51DD" w:rsidRPr="00530355" w:rsidRDefault="00F6175A" w:rsidP="00F6175A">
      <w:pPr>
        <w:spacing w:after="0" w:line="240" w:lineRule="auto"/>
        <w:jc w:val="center"/>
      </w:pPr>
      <w:r>
        <w:rPr>
          <w:noProof/>
          <w:lang w:eastAsia="lv-LV"/>
        </w:rPr>
        <w:drawing>
          <wp:inline distT="0" distB="0" distL="0" distR="0" wp14:anchorId="5A991675" wp14:editId="1A3B328D">
            <wp:extent cx="4818377" cy="2154803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980" cy="216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2999A" w14:textId="77777777" w:rsidR="00AC6556" w:rsidRPr="00530355" w:rsidRDefault="00AC6556" w:rsidP="00921384"/>
    <w:p w14:paraId="691FAB64" w14:textId="4BD31E96" w:rsidR="000451C0" w:rsidRPr="00530355" w:rsidRDefault="00645CD5" w:rsidP="00CB62A9">
      <w:pPr>
        <w:pStyle w:val="Heading3"/>
        <w:rPr>
          <w:lang w:val="lv-LV"/>
        </w:rPr>
      </w:pPr>
      <w:bookmarkStart w:id="45" w:name="_Toc498356179"/>
      <w:r>
        <w:rPr>
          <w:lang w:val="lv-LV"/>
        </w:rPr>
        <w:lastRenderedPageBreak/>
        <w:t xml:space="preserve">Datu lejupielāde ar </w:t>
      </w:r>
      <w:r w:rsidR="00CB62A9" w:rsidRPr="00530355">
        <w:rPr>
          <w:lang w:val="lv-LV"/>
        </w:rPr>
        <w:t>JAVA</w:t>
      </w:r>
      <w:bookmarkEnd w:id="45"/>
    </w:p>
    <w:p w14:paraId="5200D5F4" w14:textId="1CCDA116" w:rsidR="00CB62A9" w:rsidRPr="00530355" w:rsidRDefault="00645CD5" w:rsidP="00CB62A9">
      <w:pPr>
        <w:pStyle w:val="ListParagraph"/>
        <w:numPr>
          <w:ilvl w:val="0"/>
          <w:numId w:val="22"/>
        </w:numPr>
      </w:pPr>
      <w:r>
        <w:t xml:space="preserve">Lai lejupielādētu datni datorā, izmantojot JAVA </w:t>
      </w:r>
      <w:r w:rsidR="00682A80">
        <w:t xml:space="preserve">sīklietotnes </w:t>
      </w:r>
      <w:r>
        <w:t xml:space="preserve">atbalstu, vispirms jāizslēdz iespēja </w:t>
      </w:r>
      <w:r w:rsidR="00CB62A9" w:rsidRPr="00530355">
        <w:t xml:space="preserve"> </w:t>
      </w:r>
      <w:r>
        <w:rPr>
          <w:rStyle w:val="SubtleEmphasis"/>
        </w:rPr>
        <w:t xml:space="preserve">Datu apmaiņa ar JAVA </w:t>
      </w:r>
      <w:r w:rsidRPr="00645CD5">
        <w:t>izvēles rūtiņā.</w:t>
      </w:r>
      <w:r>
        <w:rPr>
          <w:rStyle w:val="SubtleEmphasis"/>
        </w:rPr>
        <w:t xml:space="preserve"> </w:t>
      </w:r>
    </w:p>
    <w:p w14:paraId="50EE4668" w14:textId="516B975E" w:rsidR="00B95E30" w:rsidRPr="00530355" w:rsidRDefault="003062CC" w:rsidP="000702F6">
      <w:r>
        <w:rPr>
          <w:noProof/>
          <w:lang w:eastAsia="lv-LV"/>
        </w:rPr>
        <w:drawing>
          <wp:inline distT="0" distB="0" distL="0" distR="0" wp14:anchorId="3FAB183F" wp14:editId="3EA4C021">
            <wp:extent cx="5724525" cy="1095375"/>
            <wp:effectExtent l="0" t="0" r="9525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8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42E42" w14:textId="2E53F977" w:rsidR="008F6A99" w:rsidRPr="00530355" w:rsidRDefault="003062CC" w:rsidP="008F6A99">
      <w:pPr>
        <w:pStyle w:val="ListParagraph"/>
      </w:pPr>
      <w:r>
        <w:t>Šajā gadījumā, uzklikšķinot uz datnes nosaukuma, sistēma parādīs brīdinājumu</w:t>
      </w:r>
      <w:r w:rsidR="008F6A99" w:rsidRPr="00530355">
        <w:t>.</w:t>
      </w:r>
    </w:p>
    <w:p w14:paraId="697B91B5" w14:textId="2299AF21" w:rsidR="008F6A99" w:rsidRPr="00530355" w:rsidRDefault="008F6A99" w:rsidP="003062CC">
      <w:pPr>
        <w:pStyle w:val="ListParagraph"/>
        <w:numPr>
          <w:ilvl w:val="0"/>
          <w:numId w:val="0"/>
        </w:numPr>
        <w:ind w:left="720"/>
        <w:jc w:val="center"/>
      </w:pPr>
      <w:r w:rsidRPr="00530355">
        <w:rPr>
          <w:noProof/>
          <w:lang w:eastAsia="lv-LV"/>
        </w:rPr>
        <w:drawing>
          <wp:inline distT="0" distB="0" distL="0" distR="0" wp14:anchorId="134DCFC5" wp14:editId="0CD7F66B">
            <wp:extent cx="3027871" cy="1201004"/>
            <wp:effectExtent l="0" t="0" r="127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252" cy="12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5303A" w14:textId="164B93EE" w:rsidR="00F6175A" w:rsidRDefault="003062CC" w:rsidP="004C6614">
      <w:pPr>
        <w:pStyle w:val="ListParagraph"/>
      </w:pPr>
      <w:r>
        <w:t xml:space="preserve">Lietotājam ir jāizpilda norādītās darbības, lai instalētu JAVA aplikāciju saskaņā ar lietotāja datorā izmantoto Interneta pārlūku (skatīt aprakstu sadaļā </w:t>
      </w:r>
      <w:r w:rsidR="007232EC" w:rsidRPr="00530355">
        <w:fldChar w:fldCharType="begin"/>
      </w:r>
      <w:r w:rsidR="007232EC" w:rsidRPr="00530355">
        <w:instrText xml:space="preserve"> REF _Ref472936734 \n \h </w:instrText>
      </w:r>
      <w:r w:rsidR="007232EC" w:rsidRPr="00530355">
        <w:fldChar w:fldCharType="separate"/>
      </w:r>
      <w:r w:rsidR="00A8005A">
        <w:t>3.3</w:t>
      </w:r>
      <w:r w:rsidR="007232EC" w:rsidRPr="00530355">
        <w:fldChar w:fldCharType="end"/>
      </w:r>
      <w:r>
        <w:t>)</w:t>
      </w:r>
      <w:r w:rsidR="005218B9" w:rsidRPr="00530355">
        <w:t xml:space="preserve"> </w:t>
      </w:r>
    </w:p>
    <w:p w14:paraId="03F2D7C0" w14:textId="15A45255" w:rsidR="008F6A99" w:rsidRDefault="008F6A99" w:rsidP="00F6175A">
      <w:pPr>
        <w:spacing w:after="200" w:line="276" w:lineRule="auto"/>
        <w:jc w:val="left"/>
      </w:pPr>
    </w:p>
    <w:p w14:paraId="5BF746F1" w14:textId="77777777" w:rsidR="00F6175A" w:rsidRDefault="00F6175A" w:rsidP="00F6175A">
      <w:pPr>
        <w:spacing w:after="200" w:line="276" w:lineRule="auto"/>
        <w:jc w:val="left"/>
      </w:pPr>
    </w:p>
    <w:p w14:paraId="38697101" w14:textId="77777777" w:rsidR="00F6175A" w:rsidRDefault="00F6175A" w:rsidP="00F6175A">
      <w:pPr>
        <w:spacing w:after="200" w:line="276" w:lineRule="auto"/>
        <w:jc w:val="left"/>
      </w:pPr>
    </w:p>
    <w:p w14:paraId="40210AF4" w14:textId="77777777" w:rsidR="00F6175A" w:rsidRDefault="00F6175A" w:rsidP="00F6175A">
      <w:pPr>
        <w:spacing w:after="200" w:line="276" w:lineRule="auto"/>
        <w:jc w:val="left"/>
      </w:pPr>
    </w:p>
    <w:p w14:paraId="4EAE1971" w14:textId="77777777" w:rsidR="00F6175A" w:rsidRDefault="00F6175A" w:rsidP="00F6175A">
      <w:pPr>
        <w:spacing w:after="200" w:line="276" w:lineRule="auto"/>
        <w:jc w:val="left"/>
      </w:pPr>
    </w:p>
    <w:p w14:paraId="440D2528" w14:textId="77777777" w:rsidR="00F6175A" w:rsidRDefault="00F6175A" w:rsidP="00F6175A">
      <w:pPr>
        <w:spacing w:after="200" w:line="276" w:lineRule="auto"/>
        <w:jc w:val="left"/>
      </w:pPr>
    </w:p>
    <w:p w14:paraId="1E63425C" w14:textId="77777777" w:rsidR="00F6175A" w:rsidRPr="00420292" w:rsidRDefault="00F6175A" w:rsidP="00F6175A">
      <w:r>
        <w:t>Izstrādātājs:</w:t>
      </w:r>
      <w:r>
        <w:br/>
      </w:r>
      <w:r w:rsidRPr="00420292">
        <w:t xml:space="preserve">SIA „DIVI grupa” valdes priekšsēdētājs </w:t>
      </w:r>
      <w:r w:rsidRPr="00420292">
        <w:tab/>
        <w:t>_____________</w:t>
      </w:r>
      <w:r w:rsidRPr="00420292">
        <w:tab/>
        <w:t>Valdis Bērziņš</w:t>
      </w:r>
    </w:p>
    <w:p w14:paraId="60F57818" w14:textId="77777777" w:rsidR="00F6175A" w:rsidRPr="00420292" w:rsidRDefault="00F6175A" w:rsidP="00F6175A">
      <w:r w:rsidRPr="00420292">
        <w:t>2017.gada 25.jūlijā</w:t>
      </w:r>
    </w:p>
    <w:p w14:paraId="0812E5FC" w14:textId="51538663" w:rsidR="00F6175A" w:rsidRPr="00F6175A" w:rsidRDefault="00F6175A" w:rsidP="00F6175A">
      <w:pPr>
        <w:spacing w:after="200" w:line="276" w:lineRule="auto"/>
        <w:jc w:val="left"/>
        <w:rPr>
          <w:color w:val="000000" w:themeColor="text1"/>
        </w:rPr>
      </w:pPr>
    </w:p>
    <w:sectPr w:rsidR="00F6175A" w:rsidRPr="00F6175A" w:rsidSect="0013600F">
      <w:headerReference w:type="default" r:id="rId100"/>
      <w:footerReference w:type="default" r:id="rId101"/>
      <w:headerReference w:type="first" r:id="rId102"/>
      <w:pgSz w:w="12240" w:h="15840" w:code="1"/>
      <w:pgMar w:top="1440" w:right="1418" w:bottom="1440" w:left="1797" w:header="340" w:footer="34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A45E73" w14:textId="77777777" w:rsidR="00E86232" w:rsidRDefault="00E86232">
      <w:pPr>
        <w:spacing w:after="0" w:line="240" w:lineRule="auto"/>
      </w:pPr>
      <w:r>
        <w:separator/>
      </w:r>
    </w:p>
  </w:endnote>
  <w:endnote w:type="continuationSeparator" w:id="0">
    <w:p w14:paraId="3EDB39A7" w14:textId="77777777" w:rsidR="00E86232" w:rsidRDefault="00E862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STFangsong">
    <w:altName w:val="MS Mincho"/>
    <w:panose1 w:val="00000000000000000000"/>
    <w:charset w:val="86"/>
    <w:family w:val="roman"/>
    <w:notTrueType/>
    <w:pitch w:val="default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imbusRomNo9L-Regu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780018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7E88620" w14:textId="3CB3F03D" w:rsidR="00E86232" w:rsidRDefault="00E86232" w:rsidP="0013600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8005A">
          <w:rPr>
            <w:noProof/>
          </w:rPr>
          <w:t>35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11A402" w14:textId="77777777" w:rsidR="00E86232" w:rsidRDefault="00E86232">
      <w:pPr>
        <w:spacing w:after="0" w:line="240" w:lineRule="auto"/>
      </w:pPr>
      <w:r>
        <w:separator/>
      </w:r>
    </w:p>
  </w:footnote>
  <w:footnote w:type="continuationSeparator" w:id="0">
    <w:p w14:paraId="7C411E8D" w14:textId="77777777" w:rsidR="00E86232" w:rsidRDefault="00E862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EFBDF9" w14:textId="5ACFC6A9" w:rsidR="00E86232" w:rsidRPr="00DF6CB2" w:rsidRDefault="00E86232">
    <w:pPr>
      <w:pStyle w:val="Header"/>
      <w:rPr>
        <w:lang w:val="en-GB"/>
      </w:rPr>
    </w:pPr>
    <w:proofErr w:type="spellStart"/>
    <w:r w:rsidRPr="00DF6CB2">
      <w:rPr>
        <w:lang w:val="en-GB"/>
      </w:rPr>
      <w:t>Dat</w:t>
    </w:r>
    <w:r>
      <w:rPr>
        <w:lang w:val="en-GB"/>
      </w:rPr>
      <w:t>u</w:t>
    </w:r>
    <w:proofErr w:type="spellEnd"/>
    <w:r>
      <w:rPr>
        <w:lang w:val="en-GB"/>
      </w:rPr>
      <w:t>/</w:t>
    </w:r>
    <w:proofErr w:type="spellStart"/>
    <w:r>
      <w:rPr>
        <w:lang w:val="en-GB"/>
      </w:rPr>
      <w:t>i</w:t>
    </w:r>
    <w:r w:rsidRPr="00DF6CB2">
      <w:rPr>
        <w:lang w:val="en-GB"/>
      </w:rPr>
      <w:t>nform</w:t>
    </w:r>
    <w:r>
      <w:rPr>
        <w:lang w:val="en-GB"/>
      </w:rPr>
      <w:t>ācijas</w:t>
    </w:r>
    <w:proofErr w:type="spellEnd"/>
    <w:r>
      <w:rPr>
        <w:lang w:val="en-GB"/>
      </w:rPr>
      <w:t xml:space="preserve"> </w:t>
    </w:r>
    <w:proofErr w:type="spellStart"/>
    <w:r>
      <w:rPr>
        <w:lang w:val="en-GB"/>
      </w:rPr>
      <w:t>iesniegšanas</w:t>
    </w:r>
    <w:proofErr w:type="spellEnd"/>
    <w:r>
      <w:rPr>
        <w:lang w:val="en-GB"/>
      </w:rPr>
      <w:t xml:space="preserve"> un </w:t>
    </w:r>
    <w:proofErr w:type="spellStart"/>
    <w:r>
      <w:rPr>
        <w:lang w:val="en-GB"/>
      </w:rPr>
      <w:t>izplatīšanas</w:t>
    </w:r>
    <w:proofErr w:type="spellEnd"/>
    <w:r>
      <w:rPr>
        <w:lang w:val="en-GB"/>
      </w:rPr>
      <w:t xml:space="preserve"> </w:t>
    </w:r>
    <w:proofErr w:type="spellStart"/>
    <w:r>
      <w:rPr>
        <w:lang w:val="en-GB"/>
      </w:rPr>
      <w:t>rīku</w:t>
    </w:r>
    <w:proofErr w:type="spellEnd"/>
    <w:r>
      <w:rPr>
        <w:lang w:val="en-GB"/>
      </w:rPr>
      <w:t xml:space="preserve"> </w:t>
    </w:r>
    <w:proofErr w:type="spellStart"/>
    <w:r>
      <w:rPr>
        <w:lang w:val="en-GB"/>
      </w:rPr>
      <w:t>rokasgrāmata</w:t>
    </w:r>
    <w:proofErr w:type="spellEnd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64D84E" w14:textId="77777777" w:rsidR="00E86232" w:rsidRPr="0013600F" w:rsidRDefault="00E86232" w:rsidP="0013600F">
    <w:pPr>
      <w:pStyle w:val="Header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1.5pt;height:5.2pt" o:bullet="t">
        <v:imagedata r:id="rId1" o:title="BD21314_"/>
      </v:shape>
    </w:pict>
  </w:numPicBullet>
  <w:numPicBullet w:numPicBulletId="1">
    <w:pict>
      <v:shape id="_x0000_i1045" type="#_x0000_t75" style="width:9.2pt;height:9.2pt" o:bullet="t">
        <v:imagedata r:id="rId2" o:title="MC900065489[1]"/>
      </v:shape>
    </w:pict>
  </w:numPicBullet>
  <w:numPicBullet w:numPicBulletId="2">
    <w:pict>
      <v:shape id="_x0000_i1046" type="#_x0000_t75" style="width:15pt;height:13.25pt" o:bullet="t">
        <v:imagedata r:id="rId3" o:title="BD21337_"/>
      </v:shape>
    </w:pict>
  </w:numPicBullet>
  <w:abstractNum w:abstractNumId="0" w15:restartNumberingAfterBreak="0">
    <w:nsid w:val="FFFFFF80"/>
    <w:multiLevelType w:val="singleLevel"/>
    <w:tmpl w:val="B538B1A8"/>
    <w:lvl w:ilvl="0">
      <w:start w:val="1"/>
      <w:numFmt w:val="bullet"/>
      <w:pStyle w:val="ListBullet5"/>
      <w:lvlText w:val=""/>
      <w:lvlPicBulletId w:val="1"/>
      <w:lvlJc w:val="left"/>
      <w:pPr>
        <w:ind w:left="1585" w:hanging="360"/>
      </w:pPr>
      <w:rPr>
        <w:rFonts w:ascii="Symbol" w:hAnsi="Symbol" w:cs="Wingdings" w:hint="default"/>
        <w:color w:val="auto"/>
      </w:rPr>
    </w:lvl>
  </w:abstractNum>
  <w:abstractNum w:abstractNumId="1" w15:restartNumberingAfterBreak="0">
    <w:nsid w:val="FFFFFF81"/>
    <w:multiLevelType w:val="singleLevel"/>
    <w:tmpl w:val="04F44DDA"/>
    <w:lvl w:ilvl="0">
      <w:start w:val="1"/>
      <w:numFmt w:val="bullet"/>
      <w:pStyle w:val="ListBullet4"/>
      <w:lvlText w:val=""/>
      <w:lvlPicBulletId w:val="2"/>
      <w:lvlJc w:val="left"/>
      <w:pPr>
        <w:ind w:left="1440" w:hanging="360"/>
      </w:pPr>
      <w:rPr>
        <w:rFonts w:ascii="Symbol" w:hAnsi="Symbol" w:cs="Wingdings" w:hint="default"/>
        <w:color w:val="auto"/>
      </w:rPr>
    </w:lvl>
  </w:abstractNum>
  <w:abstractNum w:abstractNumId="2" w15:restartNumberingAfterBreak="0">
    <w:nsid w:val="FFFFFF82"/>
    <w:multiLevelType w:val="singleLevel"/>
    <w:tmpl w:val="8536DF6A"/>
    <w:lvl w:ilvl="0">
      <w:start w:val="1"/>
      <w:numFmt w:val="bullet"/>
      <w:pStyle w:val="ListBullet3"/>
      <w:lvlText w:val=""/>
      <w:lvlPicBulletId w:val="0"/>
      <w:lvlJc w:val="left"/>
      <w:pPr>
        <w:ind w:left="864" w:hanging="360"/>
      </w:pPr>
      <w:rPr>
        <w:rFonts w:ascii="Symbol" w:hAnsi="Symbol" w:cs="Wingdings" w:hint="default"/>
        <w:color w:val="auto"/>
      </w:rPr>
    </w:lvl>
  </w:abstractNum>
  <w:abstractNum w:abstractNumId="3" w15:restartNumberingAfterBreak="0">
    <w:nsid w:val="FFFFFF83"/>
    <w:multiLevelType w:val="singleLevel"/>
    <w:tmpl w:val="8DD0E984"/>
    <w:lvl w:ilvl="0">
      <w:start w:val="1"/>
      <w:numFmt w:val="decimal"/>
      <w:pStyle w:val="ListParagraph"/>
      <w:lvlText w:val="%1."/>
      <w:lvlJc w:val="left"/>
      <w:pPr>
        <w:ind w:left="720" w:hanging="360"/>
      </w:pPr>
      <w:rPr>
        <w:rFonts w:hint="default"/>
        <w:b w:val="0"/>
        <w:color w:val="auto"/>
      </w:rPr>
    </w:lvl>
  </w:abstractNum>
  <w:abstractNum w:abstractNumId="4" w15:restartNumberingAfterBreak="0">
    <w:nsid w:val="FFFFFF89"/>
    <w:multiLevelType w:val="singleLevel"/>
    <w:tmpl w:val="A3B297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07960CB"/>
    <w:multiLevelType w:val="hybridMultilevel"/>
    <w:tmpl w:val="12D84B98"/>
    <w:lvl w:ilvl="0" w:tplc="97D68342">
      <w:start w:val="1"/>
      <w:numFmt w:val="bullet"/>
      <w:pStyle w:val="TableBulleted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6F04F26"/>
    <w:multiLevelType w:val="hybridMultilevel"/>
    <w:tmpl w:val="7B88AC68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E86941"/>
    <w:multiLevelType w:val="hybridMultilevel"/>
    <w:tmpl w:val="613475E2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0715C4"/>
    <w:multiLevelType w:val="multilevel"/>
    <w:tmpl w:val="7A9C2AE8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0" w:hanging="340"/>
      </w:pPr>
      <w:rPr>
        <w:rFonts w:hint="default"/>
      </w:rPr>
    </w:lvl>
    <w:lvl w:ilvl="2">
      <w:start w:val="1"/>
      <w:numFmt w:val="none"/>
      <w:lvlText w:val="%1.%2."/>
      <w:lvlJc w:val="left"/>
      <w:pPr>
        <w:ind w:left="1020" w:hanging="340"/>
      </w:pPr>
      <w:rPr>
        <w:rFonts w:hint="default"/>
      </w:rPr>
    </w:lvl>
    <w:lvl w:ilvl="3">
      <w:start w:val="1"/>
      <w:numFmt w:val="decimal"/>
      <w:lvlText w:val="%3.%4"/>
      <w:lvlJc w:val="left"/>
      <w:pPr>
        <w:ind w:left="1360" w:hanging="340"/>
      </w:pPr>
      <w:rPr>
        <w:rFonts w:hint="default"/>
      </w:rPr>
    </w:lvl>
    <w:lvl w:ilvl="4">
      <w:start w:val="1"/>
      <w:numFmt w:val="decimal"/>
      <w:pStyle w:val="Heading5"/>
      <w:lvlText w:val="%5.%4"/>
      <w:lvlJc w:val="left"/>
      <w:pPr>
        <w:ind w:left="1700" w:hanging="3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040" w:hanging="3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380" w:hanging="3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720" w:hanging="3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060" w:hanging="340"/>
      </w:pPr>
      <w:rPr>
        <w:rFonts w:hint="default"/>
      </w:rPr>
    </w:lvl>
  </w:abstractNum>
  <w:abstractNum w:abstractNumId="9" w15:restartNumberingAfterBreak="0">
    <w:nsid w:val="2AB17A9B"/>
    <w:multiLevelType w:val="multilevel"/>
    <w:tmpl w:val="0409001D"/>
    <w:styleLink w:val="MedianListStyle"/>
    <w:lvl w:ilvl="0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  <w:color w:val="DD8047" w:themeColor="accent2"/>
        <w:sz w:val="23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2C880799"/>
    <w:multiLevelType w:val="hybridMultilevel"/>
    <w:tmpl w:val="840EA9B6"/>
    <w:lvl w:ilvl="0" w:tplc="CCEC0458">
      <w:start w:val="1"/>
      <w:numFmt w:val="bullet"/>
      <w:pStyle w:val="ListBullet"/>
      <w:lvlText w:val=""/>
      <w:lvlPicBulletId w:val="2"/>
      <w:lvlJc w:val="left"/>
      <w:pPr>
        <w:ind w:left="843" w:hanging="360"/>
      </w:pPr>
      <w:rPr>
        <w:rFonts w:ascii="Symbol" w:hAnsi="Symbol" w:cs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6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66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086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28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26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4246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49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86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2D530132"/>
    <w:multiLevelType w:val="hybridMultilevel"/>
    <w:tmpl w:val="89A066C2"/>
    <w:lvl w:ilvl="0" w:tplc="FFFFFFFF">
      <w:start w:val="1"/>
      <w:numFmt w:val="decimal"/>
      <w:pStyle w:val="lit1"/>
      <w:lvlText w:val="[%1]"/>
      <w:lvlJc w:val="right"/>
      <w:pPr>
        <w:tabs>
          <w:tab w:val="num" w:pos="502"/>
        </w:tabs>
        <w:ind w:left="502" w:hanging="360"/>
      </w:pPr>
      <w:rPr>
        <w:rFonts w:hint="default"/>
      </w:rPr>
    </w:lvl>
    <w:lvl w:ilvl="1" w:tplc="99749C0E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92B7793"/>
    <w:multiLevelType w:val="multilevel"/>
    <w:tmpl w:val="DECCD110"/>
    <w:numStyleLink w:val="Headings"/>
  </w:abstractNum>
  <w:abstractNum w:abstractNumId="13" w15:restartNumberingAfterBreak="0">
    <w:nsid w:val="5B406A09"/>
    <w:multiLevelType w:val="hybridMultilevel"/>
    <w:tmpl w:val="2D349BAE"/>
    <w:lvl w:ilvl="0" w:tplc="0426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4" w15:restartNumberingAfterBreak="0">
    <w:nsid w:val="5F7B3E28"/>
    <w:multiLevelType w:val="multilevel"/>
    <w:tmpl w:val="DECCD110"/>
    <w:styleLink w:val="Headings"/>
    <w:lvl w:ilvl="0">
      <w:start w:val="1"/>
      <w:numFmt w:val="decimal"/>
      <w:pStyle w:val="Heading1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340" w:hanging="340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340" w:hanging="34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340" w:hanging="340"/>
      </w:pPr>
      <w:rPr>
        <w:rFonts w:hint="default"/>
      </w:rPr>
    </w:lvl>
    <w:lvl w:ilvl="4">
      <w:start w:val="1"/>
      <w:numFmt w:val="decimal"/>
      <w:lvlText w:val="%5.%4"/>
      <w:lvlJc w:val="left"/>
      <w:pPr>
        <w:ind w:left="1700" w:hanging="3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040" w:hanging="3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380" w:hanging="3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720" w:hanging="3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060" w:hanging="340"/>
      </w:pPr>
      <w:rPr>
        <w:rFonts w:hint="default"/>
      </w:rPr>
    </w:lvl>
  </w:abstractNum>
  <w:num w:numId="1">
    <w:abstractNumId w:val="3"/>
  </w:num>
  <w:num w:numId="2">
    <w:abstractNumId w:val="9"/>
  </w:num>
  <w:num w:numId="3">
    <w:abstractNumId w:val="10"/>
  </w:num>
  <w:num w:numId="4">
    <w:abstractNumId w:val="2"/>
  </w:num>
  <w:num w:numId="5">
    <w:abstractNumId w:val="1"/>
  </w:num>
  <w:num w:numId="6">
    <w:abstractNumId w:val="0"/>
  </w:num>
  <w:num w:numId="7">
    <w:abstractNumId w:val="14"/>
  </w:num>
  <w:num w:numId="8">
    <w:abstractNumId w:val="8"/>
  </w:num>
  <w:num w:numId="9">
    <w:abstractNumId w:val="11"/>
  </w:num>
  <w:num w:numId="10">
    <w:abstractNumId w:val="12"/>
  </w:num>
  <w:num w:numId="11">
    <w:abstractNumId w:val="5"/>
  </w:num>
  <w:num w:numId="12">
    <w:abstractNumId w:val="3"/>
    <w:lvlOverride w:ilvl="0">
      <w:startOverride w:val="1"/>
    </w:lvlOverride>
  </w:num>
  <w:num w:numId="13">
    <w:abstractNumId w:val="3"/>
    <w:lvlOverride w:ilvl="0">
      <w:startOverride w:val="1"/>
    </w:lvlOverride>
  </w:num>
  <w:num w:numId="14">
    <w:abstractNumId w:val="6"/>
  </w:num>
  <w:num w:numId="15">
    <w:abstractNumId w:val="13"/>
  </w:num>
  <w:num w:numId="16">
    <w:abstractNumId w:val="7"/>
  </w:num>
  <w:num w:numId="17">
    <w:abstractNumId w:val="3"/>
    <w:lvlOverride w:ilvl="0">
      <w:startOverride w:val="1"/>
    </w:lvlOverride>
  </w:num>
  <w:num w:numId="18">
    <w:abstractNumId w:val="3"/>
  </w:num>
  <w:num w:numId="19">
    <w:abstractNumId w:val="3"/>
    <w:lvlOverride w:ilvl="0">
      <w:startOverride w:val="1"/>
    </w:lvlOverride>
  </w:num>
  <w:num w:numId="20">
    <w:abstractNumId w:val="3"/>
    <w:lvlOverride w:ilvl="0">
      <w:startOverride w:val="1"/>
    </w:lvlOverride>
  </w:num>
  <w:num w:numId="21">
    <w:abstractNumId w:val="3"/>
    <w:lvlOverride w:ilvl="0">
      <w:startOverride w:val="1"/>
    </w:lvlOverride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4"/>
  </w:num>
  <w:num w:numId="25">
    <w:abstractNumId w:val="3"/>
    <w:lvlOverride w:ilvl="0">
      <w:startOverride w:val="1"/>
    </w:lvlOverride>
  </w:num>
  <w:num w:numId="26">
    <w:abstractNumId w:val="3"/>
  </w:num>
  <w:num w:numId="27">
    <w:abstractNumId w:val="3"/>
    <w:lvlOverride w:ilvl="0">
      <w:startOverride w:val="1"/>
    </w:lvlOverride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removeDateAndTime/>
  <w:hideSpellingErrors/>
  <w:proofState w:spelling="clean" w:grammar="clean"/>
  <w:attachedTemplate r:id="rId1"/>
  <w:defaultTabStop w:val="720"/>
  <w:drawingGridHorizontalSpacing w:val="11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66D"/>
    <w:rsid w:val="000008FF"/>
    <w:rsid w:val="0000172C"/>
    <w:rsid w:val="0000216B"/>
    <w:rsid w:val="00003E0E"/>
    <w:rsid w:val="000060EB"/>
    <w:rsid w:val="00006622"/>
    <w:rsid w:val="000163DD"/>
    <w:rsid w:val="00017738"/>
    <w:rsid w:val="00021A15"/>
    <w:rsid w:val="0002229C"/>
    <w:rsid w:val="00027FB6"/>
    <w:rsid w:val="000307D3"/>
    <w:rsid w:val="000374D4"/>
    <w:rsid w:val="000400B1"/>
    <w:rsid w:val="000403DF"/>
    <w:rsid w:val="00041A27"/>
    <w:rsid w:val="000451C0"/>
    <w:rsid w:val="00045471"/>
    <w:rsid w:val="00047534"/>
    <w:rsid w:val="00054086"/>
    <w:rsid w:val="00061067"/>
    <w:rsid w:val="000619DA"/>
    <w:rsid w:val="00061C87"/>
    <w:rsid w:val="00062B5A"/>
    <w:rsid w:val="00063CA0"/>
    <w:rsid w:val="00066DC2"/>
    <w:rsid w:val="0006728A"/>
    <w:rsid w:val="00067439"/>
    <w:rsid w:val="00067AF9"/>
    <w:rsid w:val="00067BFE"/>
    <w:rsid w:val="00067EF6"/>
    <w:rsid w:val="000702F6"/>
    <w:rsid w:val="000711D9"/>
    <w:rsid w:val="00075714"/>
    <w:rsid w:val="000843AC"/>
    <w:rsid w:val="00085872"/>
    <w:rsid w:val="000859FB"/>
    <w:rsid w:val="00086D07"/>
    <w:rsid w:val="00090473"/>
    <w:rsid w:val="000905F7"/>
    <w:rsid w:val="00090EF2"/>
    <w:rsid w:val="000913BF"/>
    <w:rsid w:val="00091BF0"/>
    <w:rsid w:val="00092B3A"/>
    <w:rsid w:val="000931CC"/>
    <w:rsid w:val="00093F83"/>
    <w:rsid w:val="0009494A"/>
    <w:rsid w:val="00097402"/>
    <w:rsid w:val="000A13A7"/>
    <w:rsid w:val="000A2116"/>
    <w:rsid w:val="000A4DA5"/>
    <w:rsid w:val="000A5025"/>
    <w:rsid w:val="000A51FF"/>
    <w:rsid w:val="000A5335"/>
    <w:rsid w:val="000A6433"/>
    <w:rsid w:val="000B0134"/>
    <w:rsid w:val="000B0639"/>
    <w:rsid w:val="000B21D1"/>
    <w:rsid w:val="000B2355"/>
    <w:rsid w:val="000B2400"/>
    <w:rsid w:val="000B3AD9"/>
    <w:rsid w:val="000C1A61"/>
    <w:rsid w:val="000C4BF7"/>
    <w:rsid w:val="000C4E51"/>
    <w:rsid w:val="000C533E"/>
    <w:rsid w:val="000C7C32"/>
    <w:rsid w:val="000D0CE0"/>
    <w:rsid w:val="000D0F54"/>
    <w:rsid w:val="000D111F"/>
    <w:rsid w:val="000D46B0"/>
    <w:rsid w:val="000D4A3F"/>
    <w:rsid w:val="000D5570"/>
    <w:rsid w:val="000D6297"/>
    <w:rsid w:val="000D65ED"/>
    <w:rsid w:val="000E38BD"/>
    <w:rsid w:val="000F127C"/>
    <w:rsid w:val="000F1F00"/>
    <w:rsid w:val="000F3FC7"/>
    <w:rsid w:val="00101580"/>
    <w:rsid w:val="00101DA3"/>
    <w:rsid w:val="0010465B"/>
    <w:rsid w:val="001108C3"/>
    <w:rsid w:val="00110AB1"/>
    <w:rsid w:val="00111A73"/>
    <w:rsid w:val="00112A50"/>
    <w:rsid w:val="001146B6"/>
    <w:rsid w:val="0011640E"/>
    <w:rsid w:val="001179E8"/>
    <w:rsid w:val="00120C24"/>
    <w:rsid w:val="001211A5"/>
    <w:rsid w:val="001225D9"/>
    <w:rsid w:val="0012285F"/>
    <w:rsid w:val="0012391D"/>
    <w:rsid w:val="00124369"/>
    <w:rsid w:val="00125329"/>
    <w:rsid w:val="00126BF7"/>
    <w:rsid w:val="00126CCB"/>
    <w:rsid w:val="001273D0"/>
    <w:rsid w:val="00127CA0"/>
    <w:rsid w:val="00131337"/>
    <w:rsid w:val="00131625"/>
    <w:rsid w:val="001329A7"/>
    <w:rsid w:val="0013600F"/>
    <w:rsid w:val="0014053D"/>
    <w:rsid w:val="00141700"/>
    <w:rsid w:val="0014170D"/>
    <w:rsid w:val="00142C69"/>
    <w:rsid w:val="00143DF4"/>
    <w:rsid w:val="001501A1"/>
    <w:rsid w:val="00150B32"/>
    <w:rsid w:val="0015126D"/>
    <w:rsid w:val="00152306"/>
    <w:rsid w:val="0015334E"/>
    <w:rsid w:val="00153A80"/>
    <w:rsid w:val="00153DC4"/>
    <w:rsid w:val="0016153B"/>
    <w:rsid w:val="00161BF5"/>
    <w:rsid w:val="00161C1C"/>
    <w:rsid w:val="00161EFB"/>
    <w:rsid w:val="0016225C"/>
    <w:rsid w:val="00163E91"/>
    <w:rsid w:val="0016414B"/>
    <w:rsid w:val="00164CAA"/>
    <w:rsid w:val="0016622B"/>
    <w:rsid w:val="00173A00"/>
    <w:rsid w:val="00173FB7"/>
    <w:rsid w:val="00174052"/>
    <w:rsid w:val="0017747E"/>
    <w:rsid w:val="0018105B"/>
    <w:rsid w:val="00181321"/>
    <w:rsid w:val="00181A58"/>
    <w:rsid w:val="001833DB"/>
    <w:rsid w:val="001859B6"/>
    <w:rsid w:val="00186AD2"/>
    <w:rsid w:val="00186EAE"/>
    <w:rsid w:val="00190C4C"/>
    <w:rsid w:val="00190EF2"/>
    <w:rsid w:val="001919FA"/>
    <w:rsid w:val="001924D3"/>
    <w:rsid w:val="001938D7"/>
    <w:rsid w:val="00193958"/>
    <w:rsid w:val="0019579F"/>
    <w:rsid w:val="001A0A7A"/>
    <w:rsid w:val="001A3A00"/>
    <w:rsid w:val="001A569E"/>
    <w:rsid w:val="001A5861"/>
    <w:rsid w:val="001A5B4E"/>
    <w:rsid w:val="001A7695"/>
    <w:rsid w:val="001A7BE1"/>
    <w:rsid w:val="001B1DD8"/>
    <w:rsid w:val="001B2ECB"/>
    <w:rsid w:val="001B3378"/>
    <w:rsid w:val="001B4610"/>
    <w:rsid w:val="001B7088"/>
    <w:rsid w:val="001C02FF"/>
    <w:rsid w:val="001C08BC"/>
    <w:rsid w:val="001C418D"/>
    <w:rsid w:val="001C66D9"/>
    <w:rsid w:val="001C6AF8"/>
    <w:rsid w:val="001C6D82"/>
    <w:rsid w:val="001D1529"/>
    <w:rsid w:val="001D5EC3"/>
    <w:rsid w:val="001D6539"/>
    <w:rsid w:val="001E0332"/>
    <w:rsid w:val="001E068F"/>
    <w:rsid w:val="001E2123"/>
    <w:rsid w:val="001E22AF"/>
    <w:rsid w:val="001E7ECB"/>
    <w:rsid w:val="001F06A2"/>
    <w:rsid w:val="001F1034"/>
    <w:rsid w:val="001F3533"/>
    <w:rsid w:val="001F5036"/>
    <w:rsid w:val="00200324"/>
    <w:rsid w:val="002010DC"/>
    <w:rsid w:val="0020347A"/>
    <w:rsid w:val="00204766"/>
    <w:rsid w:val="0020479A"/>
    <w:rsid w:val="00205D15"/>
    <w:rsid w:val="00205DEF"/>
    <w:rsid w:val="002062BD"/>
    <w:rsid w:val="00206B8D"/>
    <w:rsid w:val="002113C8"/>
    <w:rsid w:val="0021162D"/>
    <w:rsid w:val="00212D7E"/>
    <w:rsid w:val="00212F5B"/>
    <w:rsid w:val="00212F79"/>
    <w:rsid w:val="00213F76"/>
    <w:rsid w:val="0021426A"/>
    <w:rsid w:val="002144C5"/>
    <w:rsid w:val="00216B61"/>
    <w:rsid w:val="00217E85"/>
    <w:rsid w:val="0022087C"/>
    <w:rsid w:val="0022095C"/>
    <w:rsid w:val="0022277F"/>
    <w:rsid w:val="00223771"/>
    <w:rsid w:val="002239C6"/>
    <w:rsid w:val="00223B5C"/>
    <w:rsid w:val="00225AFA"/>
    <w:rsid w:val="00227204"/>
    <w:rsid w:val="00227681"/>
    <w:rsid w:val="002306D2"/>
    <w:rsid w:val="002342BE"/>
    <w:rsid w:val="002373E7"/>
    <w:rsid w:val="00244A25"/>
    <w:rsid w:val="00244F58"/>
    <w:rsid w:val="002461DC"/>
    <w:rsid w:val="0024771B"/>
    <w:rsid w:val="0025058B"/>
    <w:rsid w:val="00251E18"/>
    <w:rsid w:val="00254F9B"/>
    <w:rsid w:val="0025617B"/>
    <w:rsid w:val="0025798C"/>
    <w:rsid w:val="00262485"/>
    <w:rsid w:val="00264D86"/>
    <w:rsid w:val="00265FA2"/>
    <w:rsid w:val="00271614"/>
    <w:rsid w:val="00274032"/>
    <w:rsid w:val="00276289"/>
    <w:rsid w:val="0027664A"/>
    <w:rsid w:val="00277E2D"/>
    <w:rsid w:val="00280ABE"/>
    <w:rsid w:val="00280EC4"/>
    <w:rsid w:val="002815D0"/>
    <w:rsid w:val="002838FE"/>
    <w:rsid w:val="00283DEF"/>
    <w:rsid w:val="002850E6"/>
    <w:rsid w:val="00285FD6"/>
    <w:rsid w:val="002864E6"/>
    <w:rsid w:val="0028688E"/>
    <w:rsid w:val="00293CF1"/>
    <w:rsid w:val="00293F1D"/>
    <w:rsid w:val="00295823"/>
    <w:rsid w:val="002A0B25"/>
    <w:rsid w:val="002A52AE"/>
    <w:rsid w:val="002A5947"/>
    <w:rsid w:val="002A66B5"/>
    <w:rsid w:val="002A7069"/>
    <w:rsid w:val="002B3BA4"/>
    <w:rsid w:val="002B501C"/>
    <w:rsid w:val="002C2315"/>
    <w:rsid w:val="002C2CAB"/>
    <w:rsid w:val="002C2F66"/>
    <w:rsid w:val="002C530D"/>
    <w:rsid w:val="002C5393"/>
    <w:rsid w:val="002C7AE2"/>
    <w:rsid w:val="002D0D87"/>
    <w:rsid w:val="002D1774"/>
    <w:rsid w:val="002D3198"/>
    <w:rsid w:val="002E079C"/>
    <w:rsid w:val="002E0C88"/>
    <w:rsid w:val="002E36AA"/>
    <w:rsid w:val="002E3EDE"/>
    <w:rsid w:val="002E40D7"/>
    <w:rsid w:val="002E50BB"/>
    <w:rsid w:val="002E6996"/>
    <w:rsid w:val="002E7174"/>
    <w:rsid w:val="002E7AA8"/>
    <w:rsid w:val="002F0A5B"/>
    <w:rsid w:val="002F21D6"/>
    <w:rsid w:val="002F5183"/>
    <w:rsid w:val="002F5EA1"/>
    <w:rsid w:val="002F6E81"/>
    <w:rsid w:val="003008F5"/>
    <w:rsid w:val="00300C27"/>
    <w:rsid w:val="00302EB7"/>
    <w:rsid w:val="003062CC"/>
    <w:rsid w:val="00306C35"/>
    <w:rsid w:val="00306FD6"/>
    <w:rsid w:val="003100B3"/>
    <w:rsid w:val="003109B0"/>
    <w:rsid w:val="00311467"/>
    <w:rsid w:val="00315FFD"/>
    <w:rsid w:val="003161F9"/>
    <w:rsid w:val="00320AE1"/>
    <w:rsid w:val="00320D00"/>
    <w:rsid w:val="003215ED"/>
    <w:rsid w:val="00323647"/>
    <w:rsid w:val="00331862"/>
    <w:rsid w:val="00331D30"/>
    <w:rsid w:val="00332C8F"/>
    <w:rsid w:val="00333209"/>
    <w:rsid w:val="00334E2D"/>
    <w:rsid w:val="00336EFF"/>
    <w:rsid w:val="00340CC5"/>
    <w:rsid w:val="003460AC"/>
    <w:rsid w:val="00346DB4"/>
    <w:rsid w:val="00346DFC"/>
    <w:rsid w:val="00353387"/>
    <w:rsid w:val="003557DE"/>
    <w:rsid w:val="00361BF9"/>
    <w:rsid w:val="00362B07"/>
    <w:rsid w:val="0036303F"/>
    <w:rsid w:val="00364EAE"/>
    <w:rsid w:val="00366293"/>
    <w:rsid w:val="00366E95"/>
    <w:rsid w:val="00370919"/>
    <w:rsid w:val="00371543"/>
    <w:rsid w:val="00373B1E"/>
    <w:rsid w:val="00375ABF"/>
    <w:rsid w:val="00382824"/>
    <w:rsid w:val="00384CE8"/>
    <w:rsid w:val="003915EA"/>
    <w:rsid w:val="003915F4"/>
    <w:rsid w:val="00391FA3"/>
    <w:rsid w:val="003922F8"/>
    <w:rsid w:val="00394174"/>
    <w:rsid w:val="00396019"/>
    <w:rsid w:val="003A1906"/>
    <w:rsid w:val="003A3054"/>
    <w:rsid w:val="003A4871"/>
    <w:rsid w:val="003A4A12"/>
    <w:rsid w:val="003A6365"/>
    <w:rsid w:val="003B3B30"/>
    <w:rsid w:val="003B48A1"/>
    <w:rsid w:val="003B4C57"/>
    <w:rsid w:val="003B7430"/>
    <w:rsid w:val="003C1588"/>
    <w:rsid w:val="003C24B8"/>
    <w:rsid w:val="003C26CD"/>
    <w:rsid w:val="003D1A36"/>
    <w:rsid w:val="003D39CF"/>
    <w:rsid w:val="003D60B2"/>
    <w:rsid w:val="003E09DE"/>
    <w:rsid w:val="003E144B"/>
    <w:rsid w:val="003E2249"/>
    <w:rsid w:val="003E67BD"/>
    <w:rsid w:val="003F0BAA"/>
    <w:rsid w:val="003F7473"/>
    <w:rsid w:val="003F7685"/>
    <w:rsid w:val="00400772"/>
    <w:rsid w:val="004008E7"/>
    <w:rsid w:val="00402B7A"/>
    <w:rsid w:val="00403D48"/>
    <w:rsid w:val="00406CBC"/>
    <w:rsid w:val="004071C4"/>
    <w:rsid w:val="004113F0"/>
    <w:rsid w:val="004118EA"/>
    <w:rsid w:val="00411A8D"/>
    <w:rsid w:val="00412B76"/>
    <w:rsid w:val="004140AB"/>
    <w:rsid w:val="00414D07"/>
    <w:rsid w:val="00414FB3"/>
    <w:rsid w:val="00415F8C"/>
    <w:rsid w:val="00417FD7"/>
    <w:rsid w:val="004201D8"/>
    <w:rsid w:val="0042032E"/>
    <w:rsid w:val="00424E11"/>
    <w:rsid w:val="004250AD"/>
    <w:rsid w:val="004259EA"/>
    <w:rsid w:val="00425DDD"/>
    <w:rsid w:val="00430CC7"/>
    <w:rsid w:val="00432BF8"/>
    <w:rsid w:val="00434C16"/>
    <w:rsid w:val="004408A8"/>
    <w:rsid w:val="00440E02"/>
    <w:rsid w:val="0044158A"/>
    <w:rsid w:val="00443735"/>
    <w:rsid w:val="004439AB"/>
    <w:rsid w:val="00445FC3"/>
    <w:rsid w:val="00446B90"/>
    <w:rsid w:val="00446C80"/>
    <w:rsid w:val="00447129"/>
    <w:rsid w:val="0044718C"/>
    <w:rsid w:val="004501D6"/>
    <w:rsid w:val="0045020D"/>
    <w:rsid w:val="00452895"/>
    <w:rsid w:val="00454A88"/>
    <w:rsid w:val="00454F23"/>
    <w:rsid w:val="00455B8F"/>
    <w:rsid w:val="00455C94"/>
    <w:rsid w:val="004633E1"/>
    <w:rsid w:val="00464481"/>
    <w:rsid w:val="00466D1C"/>
    <w:rsid w:val="00466D43"/>
    <w:rsid w:val="00467FCD"/>
    <w:rsid w:val="00470C30"/>
    <w:rsid w:val="00470F9E"/>
    <w:rsid w:val="004758D4"/>
    <w:rsid w:val="004778D0"/>
    <w:rsid w:val="0048671C"/>
    <w:rsid w:val="00487029"/>
    <w:rsid w:val="00487E7D"/>
    <w:rsid w:val="004906BD"/>
    <w:rsid w:val="004909E2"/>
    <w:rsid w:val="00490F54"/>
    <w:rsid w:val="00491B79"/>
    <w:rsid w:val="00493C7A"/>
    <w:rsid w:val="0049609E"/>
    <w:rsid w:val="004967C2"/>
    <w:rsid w:val="00496A38"/>
    <w:rsid w:val="00497F2B"/>
    <w:rsid w:val="004A02A4"/>
    <w:rsid w:val="004A2E65"/>
    <w:rsid w:val="004A6343"/>
    <w:rsid w:val="004A63D5"/>
    <w:rsid w:val="004A6DB0"/>
    <w:rsid w:val="004A756A"/>
    <w:rsid w:val="004B07ED"/>
    <w:rsid w:val="004B519D"/>
    <w:rsid w:val="004B5502"/>
    <w:rsid w:val="004C0096"/>
    <w:rsid w:val="004C1B8F"/>
    <w:rsid w:val="004C21A1"/>
    <w:rsid w:val="004C6614"/>
    <w:rsid w:val="004C7C8D"/>
    <w:rsid w:val="004D1A61"/>
    <w:rsid w:val="004D2B4F"/>
    <w:rsid w:val="004D2C7B"/>
    <w:rsid w:val="004E062C"/>
    <w:rsid w:val="004E1624"/>
    <w:rsid w:val="004E2F1B"/>
    <w:rsid w:val="004E32BD"/>
    <w:rsid w:val="004E61AA"/>
    <w:rsid w:val="004E6435"/>
    <w:rsid w:val="004F30FE"/>
    <w:rsid w:val="0050104B"/>
    <w:rsid w:val="00502024"/>
    <w:rsid w:val="0050473D"/>
    <w:rsid w:val="00504A07"/>
    <w:rsid w:val="0050773A"/>
    <w:rsid w:val="005100A0"/>
    <w:rsid w:val="00510725"/>
    <w:rsid w:val="00512AD4"/>
    <w:rsid w:val="0051666A"/>
    <w:rsid w:val="00520569"/>
    <w:rsid w:val="005218B9"/>
    <w:rsid w:val="0052239B"/>
    <w:rsid w:val="005225D4"/>
    <w:rsid w:val="0052297D"/>
    <w:rsid w:val="00523450"/>
    <w:rsid w:val="00523614"/>
    <w:rsid w:val="00523B37"/>
    <w:rsid w:val="0052422B"/>
    <w:rsid w:val="00526C9A"/>
    <w:rsid w:val="00527539"/>
    <w:rsid w:val="00530355"/>
    <w:rsid w:val="00532F9B"/>
    <w:rsid w:val="00537316"/>
    <w:rsid w:val="00537650"/>
    <w:rsid w:val="00541E40"/>
    <w:rsid w:val="00542AE9"/>
    <w:rsid w:val="005437E7"/>
    <w:rsid w:val="00546384"/>
    <w:rsid w:val="00547249"/>
    <w:rsid w:val="00550C33"/>
    <w:rsid w:val="00551F9B"/>
    <w:rsid w:val="00552399"/>
    <w:rsid w:val="005525DA"/>
    <w:rsid w:val="005549A0"/>
    <w:rsid w:val="00557A18"/>
    <w:rsid w:val="00561A06"/>
    <w:rsid w:val="0056222B"/>
    <w:rsid w:val="00562935"/>
    <w:rsid w:val="005641CE"/>
    <w:rsid w:val="0056604A"/>
    <w:rsid w:val="00566B26"/>
    <w:rsid w:val="0056716F"/>
    <w:rsid w:val="005701B1"/>
    <w:rsid w:val="00570583"/>
    <w:rsid w:val="00570E38"/>
    <w:rsid w:val="005734C4"/>
    <w:rsid w:val="00576FCA"/>
    <w:rsid w:val="00581A19"/>
    <w:rsid w:val="00581A38"/>
    <w:rsid w:val="005824BE"/>
    <w:rsid w:val="00582D5B"/>
    <w:rsid w:val="00584222"/>
    <w:rsid w:val="005865CF"/>
    <w:rsid w:val="005908EA"/>
    <w:rsid w:val="00590C5B"/>
    <w:rsid w:val="00591071"/>
    <w:rsid w:val="00592A41"/>
    <w:rsid w:val="00592C74"/>
    <w:rsid w:val="005939BD"/>
    <w:rsid w:val="00593FE3"/>
    <w:rsid w:val="0059488C"/>
    <w:rsid w:val="00594A5F"/>
    <w:rsid w:val="0059527D"/>
    <w:rsid w:val="005A28EB"/>
    <w:rsid w:val="005A3594"/>
    <w:rsid w:val="005A4DD8"/>
    <w:rsid w:val="005A5B74"/>
    <w:rsid w:val="005B1810"/>
    <w:rsid w:val="005B1E10"/>
    <w:rsid w:val="005B20BA"/>
    <w:rsid w:val="005B22D9"/>
    <w:rsid w:val="005B2DAF"/>
    <w:rsid w:val="005B3D80"/>
    <w:rsid w:val="005B48D9"/>
    <w:rsid w:val="005B5D9D"/>
    <w:rsid w:val="005B6C35"/>
    <w:rsid w:val="005C0770"/>
    <w:rsid w:val="005C1C9E"/>
    <w:rsid w:val="005C2CFB"/>
    <w:rsid w:val="005D10DA"/>
    <w:rsid w:val="005D168B"/>
    <w:rsid w:val="005D20A3"/>
    <w:rsid w:val="005D2639"/>
    <w:rsid w:val="005D2AAC"/>
    <w:rsid w:val="005D2CB4"/>
    <w:rsid w:val="005D4A5C"/>
    <w:rsid w:val="005D6A1F"/>
    <w:rsid w:val="005D6C06"/>
    <w:rsid w:val="005E0B0F"/>
    <w:rsid w:val="005E1BB2"/>
    <w:rsid w:val="005E6169"/>
    <w:rsid w:val="005E7D20"/>
    <w:rsid w:val="005F0753"/>
    <w:rsid w:val="005F183E"/>
    <w:rsid w:val="005F43B4"/>
    <w:rsid w:val="005F617D"/>
    <w:rsid w:val="00600B74"/>
    <w:rsid w:val="006054DC"/>
    <w:rsid w:val="006060E0"/>
    <w:rsid w:val="00607A26"/>
    <w:rsid w:val="00611A41"/>
    <w:rsid w:val="00614D08"/>
    <w:rsid w:val="00615411"/>
    <w:rsid w:val="00621F76"/>
    <w:rsid w:val="00623558"/>
    <w:rsid w:val="00623C62"/>
    <w:rsid w:val="00623C7D"/>
    <w:rsid w:val="00623DAC"/>
    <w:rsid w:val="006263F6"/>
    <w:rsid w:val="00626516"/>
    <w:rsid w:val="00631EF4"/>
    <w:rsid w:val="00634F07"/>
    <w:rsid w:val="006378BE"/>
    <w:rsid w:val="0064223F"/>
    <w:rsid w:val="00642D02"/>
    <w:rsid w:val="00642D4C"/>
    <w:rsid w:val="00643393"/>
    <w:rsid w:val="00643993"/>
    <w:rsid w:val="0064594A"/>
    <w:rsid w:val="00645B62"/>
    <w:rsid w:val="00645CD5"/>
    <w:rsid w:val="00645E4B"/>
    <w:rsid w:val="006477D1"/>
    <w:rsid w:val="00651F3C"/>
    <w:rsid w:val="006520AA"/>
    <w:rsid w:val="00652171"/>
    <w:rsid w:val="00655EAA"/>
    <w:rsid w:val="00661E7D"/>
    <w:rsid w:val="00664CC2"/>
    <w:rsid w:val="00665046"/>
    <w:rsid w:val="0066534A"/>
    <w:rsid w:val="00665467"/>
    <w:rsid w:val="00665584"/>
    <w:rsid w:val="0066781F"/>
    <w:rsid w:val="0067184F"/>
    <w:rsid w:val="00672AF6"/>
    <w:rsid w:val="00673335"/>
    <w:rsid w:val="0067372C"/>
    <w:rsid w:val="0067438D"/>
    <w:rsid w:val="006766A4"/>
    <w:rsid w:val="00676F59"/>
    <w:rsid w:val="00682A80"/>
    <w:rsid w:val="0068301A"/>
    <w:rsid w:val="0068663B"/>
    <w:rsid w:val="00691092"/>
    <w:rsid w:val="006912B2"/>
    <w:rsid w:val="00691E38"/>
    <w:rsid w:val="00692DDA"/>
    <w:rsid w:val="00693C61"/>
    <w:rsid w:val="006944F8"/>
    <w:rsid w:val="0069504A"/>
    <w:rsid w:val="00696CCD"/>
    <w:rsid w:val="00697E14"/>
    <w:rsid w:val="006A26C3"/>
    <w:rsid w:val="006A308B"/>
    <w:rsid w:val="006A53AF"/>
    <w:rsid w:val="006A6E02"/>
    <w:rsid w:val="006A6EBA"/>
    <w:rsid w:val="006A77F1"/>
    <w:rsid w:val="006A7823"/>
    <w:rsid w:val="006A7E7B"/>
    <w:rsid w:val="006B06C5"/>
    <w:rsid w:val="006B2350"/>
    <w:rsid w:val="006B2C17"/>
    <w:rsid w:val="006B2CC8"/>
    <w:rsid w:val="006B2FCE"/>
    <w:rsid w:val="006B38BF"/>
    <w:rsid w:val="006B3AD1"/>
    <w:rsid w:val="006B4706"/>
    <w:rsid w:val="006B4A21"/>
    <w:rsid w:val="006B5F8E"/>
    <w:rsid w:val="006C161C"/>
    <w:rsid w:val="006C3F21"/>
    <w:rsid w:val="006C5C81"/>
    <w:rsid w:val="006C7874"/>
    <w:rsid w:val="006D0039"/>
    <w:rsid w:val="006D2DF2"/>
    <w:rsid w:val="006D36D6"/>
    <w:rsid w:val="006D440B"/>
    <w:rsid w:val="006D4A52"/>
    <w:rsid w:val="006D6A99"/>
    <w:rsid w:val="006E3DA2"/>
    <w:rsid w:val="006E47ED"/>
    <w:rsid w:val="006E52CA"/>
    <w:rsid w:val="006E5451"/>
    <w:rsid w:val="006F05BA"/>
    <w:rsid w:val="006F1258"/>
    <w:rsid w:val="006F34ED"/>
    <w:rsid w:val="00704F6A"/>
    <w:rsid w:val="00705A1A"/>
    <w:rsid w:val="0070637F"/>
    <w:rsid w:val="0070651D"/>
    <w:rsid w:val="00711393"/>
    <w:rsid w:val="00711692"/>
    <w:rsid w:val="00711CE4"/>
    <w:rsid w:val="007129DC"/>
    <w:rsid w:val="0071587B"/>
    <w:rsid w:val="007178A4"/>
    <w:rsid w:val="00717F15"/>
    <w:rsid w:val="00720F64"/>
    <w:rsid w:val="00721A85"/>
    <w:rsid w:val="007232EC"/>
    <w:rsid w:val="00723D29"/>
    <w:rsid w:val="00726C88"/>
    <w:rsid w:val="0073179B"/>
    <w:rsid w:val="007338A8"/>
    <w:rsid w:val="00740D43"/>
    <w:rsid w:val="00743374"/>
    <w:rsid w:val="00744252"/>
    <w:rsid w:val="007500FE"/>
    <w:rsid w:val="00750DE1"/>
    <w:rsid w:val="0075540E"/>
    <w:rsid w:val="00755FB3"/>
    <w:rsid w:val="0076159F"/>
    <w:rsid w:val="0076311A"/>
    <w:rsid w:val="00764109"/>
    <w:rsid w:val="00764B33"/>
    <w:rsid w:val="007676DE"/>
    <w:rsid w:val="00770BA5"/>
    <w:rsid w:val="007719F4"/>
    <w:rsid w:val="00773127"/>
    <w:rsid w:val="00777A93"/>
    <w:rsid w:val="00782010"/>
    <w:rsid w:val="00782E29"/>
    <w:rsid w:val="00783FC6"/>
    <w:rsid w:val="00784092"/>
    <w:rsid w:val="00784A4F"/>
    <w:rsid w:val="00785BDB"/>
    <w:rsid w:val="00786A3D"/>
    <w:rsid w:val="00790441"/>
    <w:rsid w:val="007915B8"/>
    <w:rsid w:val="00791C40"/>
    <w:rsid w:val="00791F88"/>
    <w:rsid w:val="00793EDB"/>
    <w:rsid w:val="00794B3B"/>
    <w:rsid w:val="00794B3C"/>
    <w:rsid w:val="007955A8"/>
    <w:rsid w:val="00795956"/>
    <w:rsid w:val="007A3252"/>
    <w:rsid w:val="007A4196"/>
    <w:rsid w:val="007B035D"/>
    <w:rsid w:val="007B632E"/>
    <w:rsid w:val="007B65D1"/>
    <w:rsid w:val="007C0845"/>
    <w:rsid w:val="007C29A6"/>
    <w:rsid w:val="007C7056"/>
    <w:rsid w:val="007C7D74"/>
    <w:rsid w:val="007D0F3E"/>
    <w:rsid w:val="007D1C49"/>
    <w:rsid w:val="007D25E2"/>
    <w:rsid w:val="007D35F2"/>
    <w:rsid w:val="007D4027"/>
    <w:rsid w:val="007D41B1"/>
    <w:rsid w:val="007D6801"/>
    <w:rsid w:val="007E0D9E"/>
    <w:rsid w:val="007F1DA2"/>
    <w:rsid w:val="007F1F72"/>
    <w:rsid w:val="007F36FA"/>
    <w:rsid w:val="007F3858"/>
    <w:rsid w:val="007F5611"/>
    <w:rsid w:val="007F5F92"/>
    <w:rsid w:val="007F6EF3"/>
    <w:rsid w:val="00800792"/>
    <w:rsid w:val="00800F1A"/>
    <w:rsid w:val="00801A0F"/>
    <w:rsid w:val="00804703"/>
    <w:rsid w:val="00805BC5"/>
    <w:rsid w:val="008070AB"/>
    <w:rsid w:val="00807ACF"/>
    <w:rsid w:val="0081300B"/>
    <w:rsid w:val="008148AD"/>
    <w:rsid w:val="00815FC8"/>
    <w:rsid w:val="00820F72"/>
    <w:rsid w:val="008221F0"/>
    <w:rsid w:val="008226CE"/>
    <w:rsid w:val="00822D51"/>
    <w:rsid w:val="00823400"/>
    <w:rsid w:val="008253A9"/>
    <w:rsid w:val="00827248"/>
    <w:rsid w:val="00827683"/>
    <w:rsid w:val="00827BF1"/>
    <w:rsid w:val="008322D2"/>
    <w:rsid w:val="0083286F"/>
    <w:rsid w:val="008333AA"/>
    <w:rsid w:val="00833528"/>
    <w:rsid w:val="00834BDB"/>
    <w:rsid w:val="00834CA8"/>
    <w:rsid w:val="00834F4D"/>
    <w:rsid w:val="00835EFD"/>
    <w:rsid w:val="008375CA"/>
    <w:rsid w:val="00841327"/>
    <w:rsid w:val="008432F2"/>
    <w:rsid w:val="00844073"/>
    <w:rsid w:val="00847971"/>
    <w:rsid w:val="008511E9"/>
    <w:rsid w:val="008515D1"/>
    <w:rsid w:val="008530F2"/>
    <w:rsid w:val="00853614"/>
    <w:rsid w:val="00853B12"/>
    <w:rsid w:val="008543DA"/>
    <w:rsid w:val="00855A8E"/>
    <w:rsid w:val="00860351"/>
    <w:rsid w:val="0086041F"/>
    <w:rsid w:val="008607C6"/>
    <w:rsid w:val="0086287E"/>
    <w:rsid w:val="00864AF2"/>
    <w:rsid w:val="008662EC"/>
    <w:rsid w:val="008704CD"/>
    <w:rsid w:val="0087062B"/>
    <w:rsid w:val="008726DD"/>
    <w:rsid w:val="008745B2"/>
    <w:rsid w:val="00875294"/>
    <w:rsid w:val="008810A7"/>
    <w:rsid w:val="0088136E"/>
    <w:rsid w:val="00882A8C"/>
    <w:rsid w:val="0088383A"/>
    <w:rsid w:val="00884F5F"/>
    <w:rsid w:val="00885FEB"/>
    <w:rsid w:val="008874E6"/>
    <w:rsid w:val="00887513"/>
    <w:rsid w:val="00887C4E"/>
    <w:rsid w:val="00891D2F"/>
    <w:rsid w:val="00891E49"/>
    <w:rsid w:val="008942CD"/>
    <w:rsid w:val="0089460B"/>
    <w:rsid w:val="00894D3A"/>
    <w:rsid w:val="0089606E"/>
    <w:rsid w:val="00896C83"/>
    <w:rsid w:val="008A09BE"/>
    <w:rsid w:val="008A1C4A"/>
    <w:rsid w:val="008A1CCF"/>
    <w:rsid w:val="008A41AE"/>
    <w:rsid w:val="008A5774"/>
    <w:rsid w:val="008A5F45"/>
    <w:rsid w:val="008A628B"/>
    <w:rsid w:val="008A6B28"/>
    <w:rsid w:val="008B0FB0"/>
    <w:rsid w:val="008B1397"/>
    <w:rsid w:val="008B158A"/>
    <w:rsid w:val="008B1B4F"/>
    <w:rsid w:val="008B2EEC"/>
    <w:rsid w:val="008B34DD"/>
    <w:rsid w:val="008B41E6"/>
    <w:rsid w:val="008B6E69"/>
    <w:rsid w:val="008B7269"/>
    <w:rsid w:val="008C26EB"/>
    <w:rsid w:val="008C2A81"/>
    <w:rsid w:val="008C36F8"/>
    <w:rsid w:val="008C381F"/>
    <w:rsid w:val="008C6AB0"/>
    <w:rsid w:val="008C70F7"/>
    <w:rsid w:val="008C788A"/>
    <w:rsid w:val="008C7D0F"/>
    <w:rsid w:val="008D1FFA"/>
    <w:rsid w:val="008D21AA"/>
    <w:rsid w:val="008D47E7"/>
    <w:rsid w:val="008D768A"/>
    <w:rsid w:val="008E1684"/>
    <w:rsid w:val="008E7D3B"/>
    <w:rsid w:val="008F2754"/>
    <w:rsid w:val="008F5C81"/>
    <w:rsid w:val="008F6A99"/>
    <w:rsid w:val="008F7D88"/>
    <w:rsid w:val="00901CDA"/>
    <w:rsid w:val="0090480C"/>
    <w:rsid w:val="0090545D"/>
    <w:rsid w:val="009055BB"/>
    <w:rsid w:val="0090692B"/>
    <w:rsid w:val="00906C1D"/>
    <w:rsid w:val="0091160A"/>
    <w:rsid w:val="00911CFE"/>
    <w:rsid w:val="0091677C"/>
    <w:rsid w:val="009174A6"/>
    <w:rsid w:val="00917666"/>
    <w:rsid w:val="00921384"/>
    <w:rsid w:val="00923D65"/>
    <w:rsid w:val="00924413"/>
    <w:rsid w:val="009267E4"/>
    <w:rsid w:val="00927236"/>
    <w:rsid w:val="00927BAA"/>
    <w:rsid w:val="0093161D"/>
    <w:rsid w:val="00931F60"/>
    <w:rsid w:val="00934A97"/>
    <w:rsid w:val="00935F2D"/>
    <w:rsid w:val="00941E79"/>
    <w:rsid w:val="00942535"/>
    <w:rsid w:val="009433D8"/>
    <w:rsid w:val="00943BD2"/>
    <w:rsid w:val="00944BD1"/>
    <w:rsid w:val="00945812"/>
    <w:rsid w:val="00947343"/>
    <w:rsid w:val="009505B1"/>
    <w:rsid w:val="00950B93"/>
    <w:rsid w:val="00950D15"/>
    <w:rsid w:val="00951812"/>
    <w:rsid w:val="00954AF9"/>
    <w:rsid w:val="009558D5"/>
    <w:rsid w:val="009569AD"/>
    <w:rsid w:val="00956B9F"/>
    <w:rsid w:val="009639BF"/>
    <w:rsid w:val="00966942"/>
    <w:rsid w:val="00967745"/>
    <w:rsid w:val="0097267A"/>
    <w:rsid w:val="0097288A"/>
    <w:rsid w:val="0097323D"/>
    <w:rsid w:val="009740EC"/>
    <w:rsid w:val="009744A0"/>
    <w:rsid w:val="00975095"/>
    <w:rsid w:val="00975EA7"/>
    <w:rsid w:val="00976B71"/>
    <w:rsid w:val="00977272"/>
    <w:rsid w:val="00977354"/>
    <w:rsid w:val="00977F40"/>
    <w:rsid w:val="00980167"/>
    <w:rsid w:val="00982E5F"/>
    <w:rsid w:val="0098504B"/>
    <w:rsid w:val="00985E8A"/>
    <w:rsid w:val="009861D1"/>
    <w:rsid w:val="009902FE"/>
    <w:rsid w:val="0099142A"/>
    <w:rsid w:val="00991F81"/>
    <w:rsid w:val="00993EF4"/>
    <w:rsid w:val="0099498F"/>
    <w:rsid w:val="00996FD4"/>
    <w:rsid w:val="0099730F"/>
    <w:rsid w:val="009A3772"/>
    <w:rsid w:val="009A4582"/>
    <w:rsid w:val="009A4884"/>
    <w:rsid w:val="009A4F03"/>
    <w:rsid w:val="009A61FF"/>
    <w:rsid w:val="009A6317"/>
    <w:rsid w:val="009A6B98"/>
    <w:rsid w:val="009A7A73"/>
    <w:rsid w:val="009A7A81"/>
    <w:rsid w:val="009B126D"/>
    <w:rsid w:val="009B37ED"/>
    <w:rsid w:val="009B4412"/>
    <w:rsid w:val="009B7D2C"/>
    <w:rsid w:val="009C0487"/>
    <w:rsid w:val="009C1649"/>
    <w:rsid w:val="009C1CD3"/>
    <w:rsid w:val="009C263C"/>
    <w:rsid w:val="009C7A87"/>
    <w:rsid w:val="009C7F54"/>
    <w:rsid w:val="009D2152"/>
    <w:rsid w:val="009D2FDF"/>
    <w:rsid w:val="009D3B3C"/>
    <w:rsid w:val="009E14C6"/>
    <w:rsid w:val="009E1849"/>
    <w:rsid w:val="009E1E37"/>
    <w:rsid w:val="009E3AAF"/>
    <w:rsid w:val="009E433F"/>
    <w:rsid w:val="009E539B"/>
    <w:rsid w:val="009E5667"/>
    <w:rsid w:val="009E701D"/>
    <w:rsid w:val="009F20B5"/>
    <w:rsid w:val="009F21FF"/>
    <w:rsid w:val="00A1645F"/>
    <w:rsid w:val="00A208F7"/>
    <w:rsid w:val="00A21E29"/>
    <w:rsid w:val="00A232B3"/>
    <w:rsid w:val="00A23A0A"/>
    <w:rsid w:val="00A24E64"/>
    <w:rsid w:val="00A27FE7"/>
    <w:rsid w:val="00A3122F"/>
    <w:rsid w:val="00A32E66"/>
    <w:rsid w:val="00A36803"/>
    <w:rsid w:val="00A40B1C"/>
    <w:rsid w:val="00A414F3"/>
    <w:rsid w:val="00A4370C"/>
    <w:rsid w:val="00A4447E"/>
    <w:rsid w:val="00A46162"/>
    <w:rsid w:val="00A50D5A"/>
    <w:rsid w:val="00A5267A"/>
    <w:rsid w:val="00A532F4"/>
    <w:rsid w:val="00A54B9B"/>
    <w:rsid w:val="00A557A5"/>
    <w:rsid w:val="00A55FB2"/>
    <w:rsid w:val="00A564A9"/>
    <w:rsid w:val="00A6072F"/>
    <w:rsid w:val="00A611F9"/>
    <w:rsid w:val="00A61CF0"/>
    <w:rsid w:val="00A65E46"/>
    <w:rsid w:val="00A66382"/>
    <w:rsid w:val="00A66884"/>
    <w:rsid w:val="00A719C3"/>
    <w:rsid w:val="00A71CD0"/>
    <w:rsid w:val="00A72964"/>
    <w:rsid w:val="00A73EEB"/>
    <w:rsid w:val="00A746AC"/>
    <w:rsid w:val="00A77F6B"/>
    <w:rsid w:val="00A8005A"/>
    <w:rsid w:val="00A81BB4"/>
    <w:rsid w:val="00A820B4"/>
    <w:rsid w:val="00A82B82"/>
    <w:rsid w:val="00A8459C"/>
    <w:rsid w:val="00A85F2C"/>
    <w:rsid w:val="00A87010"/>
    <w:rsid w:val="00A874D2"/>
    <w:rsid w:val="00A90CDD"/>
    <w:rsid w:val="00A9619B"/>
    <w:rsid w:val="00AA0EB5"/>
    <w:rsid w:val="00AA15CE"/>
    <w:rsid w:val="00AA481A"/>
    <w:rsid w:val="00AA71E9"/>
    <w:rsid w:val="00AA7410"/>
    <w:rsid w:val="00AB212C"/>
    <w:rsid w:val="00AB4078"/>
    <w:rsid w:val="00AB77FD"/>
    <w:rsid w:val="00AC0563"/>
    <w:rsid w:val="00AC0655"/>
    <w:rsid w:val="00AC090C"/>
    <w:rsid w:val="00AC340F"/>
    <w:rsid w:val="00AC35DE"/>
    <w:rsid w:val="00AC4135"/>
    <w:rsid w:val="00AC6556"/>
    <w:rsid w:val="00AC68DC"/>
    <w:rsid w:val="00AC6D71"/>
    <w:rsid w:val="00AD08A5"/>
    <w:rsid w:val="00AD19E3"/>
    <w:rsid w:val="00AD270F"/>
    <w:rsid w:val="00AD38C9"/>
    <w:rsid w:val="00AE0F54"/>
    <w:rsid w:val="00AE5C47"/>
    <w:rsid w:val="00AE6389"/>
    <w:rsid w:val="00AE66AF"/>
    <w:rsid w:val="00AE72B2"/>
    <w:rsid w:val="00AE7437"/>
    <w:rsid w:val="00AE77EB"/>
    <w:rsid w:val="00AF1D8E"/>
    <w:rsid w:val="00AF2C59"/>
    <w:rsid w:val="00AF2CE5"/>
    <w:rsid w:val="00AF403A"/>
    <w:rsid w:val="00AF5876"/>
    <w:rsid w:val="00AF6B6C"/>
    <w:rsid w:val="00B002C0"/>
    <w:rsid w:val="00B015AF"/>
    <w:rsid w:val="00B023DB"/>
    <w:rsid w:val="00B03633"/>
    <w:rsid w:val="00B07864"/>
    <w:rsid w:val="00B135E9"/>
    <w:rsid w:val="00B17402"/>
    <w:rsid w:val="00B1754A"/>
    <w:rsid w:val="00B23BFD"/>
    <w:rsid w:val="00B270C2"/>
    <w:rsid w:val="00B30C1B"/>
    <w:rsid w:val="00B31AF7"/>
    <w:rsid w:val="00B3353A"/>
    <w:rsid w:val="00B41BF3"/>
    <w:rsid w:val="00B4481C"/>
    <w:rsid w:val="00B47618"/>
    <w:rsid w:val="00B47F72"/>
    <w:rsid w:val="00B5046F"/>
    <w:rsid w:val="00B5153C"/>
    <w:rsid w:val="00B5418D"/>
    <w:rsid w:val="00B559D9"/>
    <w:rsid w:val="00B56ED4"/>
    <w:rsid w:val="00B57C59"/>
    <w:rsid w:val="00B62BF5"/>
    <w:rsid w:val="00B63514"/>
    <w:rsid w:val="00B6354B"/>
    <w:rsid w:val="00B639A9"/>
    <w:rsid w:val="00B6425B"/>
    <w:rsid w:val="00B653B8"/>
    <w:rsid w:val="00B6700E"/>
    <w:rsid w:val="00B703DB"/>
    <w:rsid w:val="00B73210"/>
    <w:rsid w:val="00B75511"/>
    <w:rsid w:val="00B7795D"/>
    <w:rsid w:val="00B77B56"/>
    <w:rsid w:val="00B8060F"/>
    <w:rsid w:val="00B81977"/>
    <w:rsid w:val="00B8372B"/>
    <w:rsid w:val="00B85567"/>
    <w:rsid w:val="00B8627E"/>
    <w:rsid w:val="00B87D13"/>
    <w:rsid w:val="00B902D2"/>
    <w:rsid w:val="00B93D46"/>
    <w:rsid w:val="00B949FA"/>
    <w:rsid w:val="00B953E8"/>
    <w:rsid w:val="00B95489"/>
    <w:rsid w:val="00B95E30"/>
    <w:rsid w:val="00B96BEB"/>
    <w:rsid w:val="00B973CA"/>
    <w:rsid w:val="00BA0597"/>
    <w:rsid w:val="00BA0673"/>
    <w:rsid w:val="00BA1AD1"/>
    <w:rsid w:val="00BA1C48"/>
    <w:rsid w:val="00BA2568"/>
    <w:rsid w:val="00BA4AD2"/>
    <w:rsid w:val="00BA4C7B"/>
    <w:rsid w:val="00BA5549"/>
    <w:rsid w:val="00BA5796"/>
    <w:rsid w:val="00BA65FA"/>
    <w:rsid w:val="00BA6876"/>
    <w:rsid w:val="00BB0E02"/>
    <w:rsid w:val="00BB2BCA"/>
    <w:rsid w:val="00BB302B"/>
    <w:rsid w:val="00BB48C8"/>
    <w:rsid w:val="00BC0741"/>
    <w:rsid w:val="00BC4023"/>
    <w:rsid w:val="00BC6611"/>
    <w:rsid w:val="00BD12F6"/>
    <w:rsid w:val="00BD22E8"/>
    <w:rsid w:val="00BD4C16"/>
    <w:rsid w:val="00BD6E25"/>
    <w:rsid w:val="00BD7272"/>
    <w:rsid w:val="00BD7E95"/>
    <w:rsid w:val="00BE1DC3"/>
    <w:rsid w:val="00BE25B8"/>
    <w:rsid w:val="00BE6BF9"/>
    <w:rsid w:val="00BE7782"/>
    <w:rsid w:val="00BF2749"/>
    <w:rsid w:val="00BF2C59"/>
    <w:rsid w:val="00BF3801"/>
    <w:rsid w:val="00BF59E8"/>
    <w:rsid w:val="00BF647C"/>
    <w:rsid w:val="00BF7189"/>
    <w:rsid w:val="00C04A71"/>
    <w:rsid w:val="00C0569D"/>
    <w:rsid w:val="00C0766D"/>
    <w:rsid w:val="00C077D6"/>
    <w:rsid w:val="00C10270"/>
    <w:rsid w:val="00C109A7"/>
    <w:rsid w:val="00C15CC9"/>
    <w:rsid w:val="00C21F61"/>
    <w:rsid w:val="00C242BC"/>
    <w:rsid w:val="00C24947"/>
    <w:rsid w:val="00C24A25"/>
    <w:rsid w:val="00C254EC"/>
    <w:rsid w:val="00C25829"/>
    <w:rsid w:val="00C25982"/>
    <w:rsid w:val="00C3043E"/>
    <w:rsid w:val="00C30604"/>
    <w:rsid w:val="00C32C4C"/>
    <w:rsid w:val="00C32C88"/>
    <w:rsid w:val="00C339B1"/>
    <w:rsid w:val="00C34C4A"/>
    <w:rsid w:val="00C3623F"/>
    <w:rsid w:val="00C3713A"/>
    <w:rsid w:val="00C372BE"/>
    <w:rsid w:val="00C37F62"/>
    <w:rsid w:val="00C4416C"/>
    <w:rsid w:val="00C44EA5"/>
    <w:rsid w:val="00C455BD"/>
    <w:rsid w:val="00C4674D"/>
    <w:rsid w:val="00C620CF"/>
    <w:rsid w:val="00C66AF4"/>
    <w:rsid w:val="00C679DE"/>
    <w:rsid w:val="00C67E38"/>
    <w:rsid w:val="00C71568"/>
    <w:rsid w:val="00C74A75"/>
    <w:rsid w:val="00C7510F"/>
    <w:rsid w:val="00C77BE8"/>
    <w:rsid w:val="00C8491B"/>
    <w:rsid w:val="00C9353E"/>
    <w:rsid w:val="00C954DD"/>
    <w:rsid w:val="00C96A66"/>
    <w:rsid w:val="00C96E60"/>
    <w:rsid w:val="00C97FD9"/>
    <w:rsid w:val="00CA12A4"/>
    <w:rsid w:val="00CA5D76"/>
    <w:rsid w:val="00CB2172"/>
    <w:rsid w:val="00CB3AE0"/>
    <w:rsid w:val="00CB4D27"/>
    <w:rsid w:val="00CB52B9"/>
    <w:rsid w:val="00CB62A9"/>
    <w:rsid w:val="00CB6E4E"/>
    <w:rsid w:val="00CB73AD"/>
    <w:rsid w:val="00CB7415"/>
    <w:rsid w:val="00CC0662"/>
    <w:rsid w:val="00CC20A5"/>
    <w:rsid w:val="00CC482C"/>
    <w:rsid w:val="00CC6280"/>
    <w:rsid w:val="00CC67D9"/>
    <w:rsid w:val="00CD0198"/>
    <w:rsid w:val="00CD1CC3"/>
    <w:rsid w:val="00CD2868"/>
    <w:rsid w:val="00CD2FA7"/>
    <w:rsid w:val="00CD3474"/>
    <w:rsid w:val="00CD44CD"/>
    <w:rsid w:val="00CE19A8"/>
    <w:rsid w:val="00CE2DD6"/>
    <w:rsid w:val="00CE31C6"/>
    <w:rsid w:val="00CE3764"/>
    <w:rsid w:val="00CF20A9"/>
    <w:rsid w:val="00CF21B0"/>
    <w:rsid w:val="00CF3084"/>
    <w:rsid w:val="00CF67EE"/>
    <w:rsid w:val="00CF6888"/>
    <w:rsid w:val="00D02C0A"/>
    <w:rsid w:val="00D02FCB"/>
    <w:rsid w:val="00D03C8E"/>
    <w:rsid w:val="00D03CA2"/>
    <w:rsid w:val="00D03D39"/>
    <w:rsid w:val="00D04A8C"/>
    <w:rsid w:val="00D051CD"/>
    <w:rsid w:val="00D0559A"/>
    <w:rsid w:val="00D05E5B"/>
    <w:rsid w:val="00D0797A"/>
    <w:rsid w:val="00D11655"/>
    <w:rsid w:val="00D14F12"/>
    <w:rsid w:val="00D1505A"/>
    <w:rsid w:val="00D162EA"/>
    <w:rsid w:val="00D16D78"/>
    <w:rsid w:val="00D216C0"/>
    <w:rsid w:val="00D21A9A"/>
    <w:rsid w:val="00D22F8A"/>
    <w:rsid w:val="00D23F68"/>
    <w:rsid w:val="00D25DA4"/>
    <w:rsid w:val="00D26A6F"/>
    <w:rsid w:val="00D27482"/>
    <w:rsid w:val="00D32026"/>
    <w:rsid w:val="00D358CE"/>
    <w:rsid w:val="00D364B3"/>
    <w:rsid w:val="00D37913"/>
    <w:rsid w:val="00D40606"/>
    <w:rsid w:val="00D41677"/>
    <w:rsid w:val="00D416AA"/>
    <w:rsid w:val="00D42379"/>
    <w:rsid w:val="00D4293B"/>
    <w:rsid w:val="00D43E2C"/>
    <w:rsid w:val="00D44AB8"/>
    <w:rsid w:val="00D45C6C"/>
    <w:rsid w:val="00D525CC"/>
    <w:rsid w:val="00D545F1"/>
    <w:rsid w:val="00D54F2B"/>
    <w:rsid w:val="00D57070"/>
    <w:rsid w:val="00D57211"/>
    <w:rsid w:val="00D63551"/>
    <w:rsid w:val="00D65F82"/>
    <w:rsid w:val="00D67692"/>
    <w:rsid w:val="00D7007E"/>
    <w:rsid w:val="00D70980"/>
    <w:rsid w:val="00D737FD"/>
    <w:rsid w:val="00D7384E"/>
    <w:rsid w:val="00D7413E"/>
    <w:rsid w:val="00D7449D"/>
    <w:rsid w:val="00D810AE"/>
    <w:rsid w:val="00D85A3B"/>
    <w:rsid w:val="00D87D70"/>
    <w:rsid w:val="00D9134E"/>
    <w:rsid w:val="00D92947"/>
    <w:rsid w:val="00D95474"/>
    <w:rsid w:val="00D9632E"/>
    <w:rsid w:val="00D968F6"/>
    <w:rsid w:val="00DA0A85"/>
    <w:rsid w:val="00DA281A"/>
    <w:rsid w:val="00DA320F"/>
    <w:rsid w:val="00DA371F"/>
    <w:rsid w:val="00DA537D"/>
    <w:rsid w:val="00DA6491"/>
    <w:rsid w:val="00DA76FF"/>
    <w:rsid w:val="00DA7C90"/>
    <w:rsid w:val="00DB145A"/>
    <w:rsid w:val="00DB2817"/>
    <w:rsid w:val="00DB6FA9"/>
    <w:rsid w:val="00DB739C"/>
    <w:rsid w:val="00DC03D1"/>
    <w:rsid w:val="00DC07AC"/>
    <w:rsid w:val="00DC0DB9"/>
    <w:rsid w:val="00DC198A"/>
    <w:rsid w:val="00DC2089"/>
    <w:rsid w:val="00DC38C0"/>
    <w:rsid w:val="00DD08E1"/>
    <w:rsid w:val="00DD0DDC"/>
    <w:rsid w:val="00DD2452"/>
    <w:rsid w:val="00DD2B1B"/>
    <w:rsid w:val="00DD57C3"/>
    <w:rsid w:val="00DD590B"/>
    <w:rsid w:val="00DD6011"/>
    <w:rsid w:val="00DD6A34"/>
    <w:rsid w:val="00DD6E34"/>
    <w:rsid w:val="00DE1599"/>
    <w:rsid w:val="00DE236E"/>
    <w:rsid w:val="00DE49E0"/>
    <w:rsid w:val="00DF1BBC"/>
    <w:rsid w:val="00DF32B5"/>
    <w:rsid w:val="00DF3AF5"/>
    <w:rsid w:val="00DF3F23"/>
    <w:rsid w:val="00DF4113"/>
    <w:rsid w:val="00DF5845"/>
    <w:rsid w:val="00DF68BA"/>
    <w:rsid w:val="00DF6CB2"/>
    <w:rsid w:val="00DF7163"/>
    <w:rsid w:val="00DF7E5A"/>
    <w:rsid w:val="00E01159"/>
    <w:rsid w:val="00E05CCD"/>
    <w:rsid w:val="00E05CD1"/>
    <w:rsid w:val="00E06B75"/>
    <w:rsid w:val="00E070A3"/>
    <w:rsid w:val="00E10396"/>
    <w:rsid w:val="00E16C37"/>
    <w:rsid w:val="00E23D43"/>
    <w:rsid w:val="00E252DE"/>
    <w:rsid w:val="00E257C0"/>
    <w:rsid w:val="00E3014A"/>
    <w:rsid w:val="00E31F91"/>
    <w:rsid w:val="00E32CFB"/>
    <w:rsid w:val="00E32D1C"/>
    <w:rsid w:val="00E3301C"/>
    <w:rsid w:val="00E33DD5"/>
    <w:rsid w:val="00E34439"/>
    <w:rsid w:val="00E3476E"/>
    <w:rsid w:val="00E36519"/>
    <w:rsid w:val="00E37D69"/>
    <w:rsid w:val="00E4314C"/>
    <w:rsid w:val="00E452C1"/>
    <w:rsid w:val="00E45C3D"/>
    <w:rsid w:val="00E47B1B"/>
    <w:rsid w:val="00E51571"/>
    <w:rsid w:val="00E537F2"/>
    <w:rsid w:val="00E53C93"/>
    <w:rsid w:val="00E5519F"/>
    <w:rsid w:val="00E55469"/>
    <w:rsid w:val="00E611D2"/>
    <w:rsid w:val="00E62193"/>
    <w:rsid w:val="00E634DD"/>
    <w:rsid w:val="00E65D55"/>
    <w:rsid w:val="00E66385"/>
    <w:rsid w:val="00E71E5C"/>
    <w:rsid w:val="00E73040"/>
    <w:rsid w:val="00E7374D"/>
    <w:rsid w:val="00E743DD"/>
    <w:rsid w:val="00E74609"/>
    <w:rsid w:val="00E75D16"/>
    <w:rsid w:val="00E75D96"/>
    <w:rsid w:val="00E76FA9"/>
    <w:rsid w:val="00E811EF"/>
    <w:rsid w:val="00E84909"/>
    <w:rsid w:val="00E855FD"/>
    <w:rsid w:val="00E85FC2"/>
    <w:rsid w:val="00E86232"/>
    <w:rsid w:val="00E87B59"/>
    <w:rsid w:val="00E87C1E"/>
    <w:rsid w:val="00E91982"/>
    <w:rsid w:val="00E92E40"/>
    <w:rsid w:val="00E93CEA"/>
    <w:rsid w:val="00E953E3"/>
    <w:rsid w:val="00E95F94"/>
    <w:rsid w:val="00E97BFF"/>
    <w:rsid w:val="00EA085C"/>
    <w:rsid w:val="00EA3361"/>
    <w:rsid w:val="00EA46AE"/>
    <w:rsid w:val="00EA4DCA"/>
    <w:rsid w:val="00EA51FA"/>
    <w:rsid w:val="00EA55C5"/>
    <w:rsid w:val="00EB0646"/>
    <w:rsid w:val="00EB2823"/>
    <w:rsid w:val="00EB425E"/>
    <w:rsid w:val="00EB4639"/>
    <w:rsid w:val="00EB4BD6"/>
    <w:rsid w:val="00EB4F3B"/>
    <w:rsid w:val="00EB5738"/>
    <w:rsid w:val="00EB5E88"/>
    <w:rsid w:val="00EB705A"/>
    <w:rsid w:val="00EB7FF1"/>
    <w:rsid w:val="00EC05E4"/>
    <w:rsid w:val="00EC46D0"/>
    <w:rsid w:val="00EC624D"/>
    <w:rsid w:val="00EC6AEC"/>
    <w:rsid w:val="00EC7034"/>
    <w:rsid w:val="00ED1670"/>
    <w:rsid w:val="00ED2967"/>
    <w:rsid w:val="00ED34A8"/>
    <w:rsid w:val="00ED3685"/>
    <w:rsid w:val="00ED4779"/>
    <w:rsid w:val="00ED47F0"/>
    <w:rsid w:val="00ED4CFB"/>
    <w:rsid w:val="00EE0658"/>
    <w:rsid w:val="00EE14F5"/>
    <w:rsid w:val="00EE2B63"/>
    <w:rsid w:val="00EE41C4"/>
    <w:rsid w:val="00EE5614"/>
    <w:rsid w:val="00EE6424"/>
    <w:rsid w:val="00EE6C39"/>
    <w:rsid w:val="00EF1252"/>
    <w:rsid w:val="00EF1790"/>
    <w:rsid w:val="00EF6FF5"/>
    <w:rsid w:val="00F009B4"/>
    <w:rsid w:val="00F02076"/>
    <w:rsid w:val="00F02BEF"/>
    <w:rsid w:val="00F0320F"/>
    <w:rsid w:val="00F0529E"/>
    <w:rsid w:val="00F072BF"/>
    <w:rsid w:val="00F0792B"/>
    <w:rsid w:val="00F079B6"/>
    <w:rsid w:val="00F12275"/>
    <w:rsid w:val="00F137C1"/>
    <w:rsid w:val="00F155B4"/>
    <w:rsid w:val="00F16C18"/>
    <w:rsid w:val="00F20530"/>
    <w:rsid w:val="00F21DDB"/>
    <w:rsid w:val="00F2408C"/>
    <w:rsid w:val="00F24E66"/>
    <w:rsid w:val="00F2640C"/>
    <w:rsid w:val="00F26A51"/>
    <w:rsid w:val="00F27EFA"/>
    <w:rsid w:val="00F323B9"/>
    <w:rsid w:val="00F32AD3"/>
    <w:rsid w:val="00F3339F"/>
    <w:rsid w:val="00F33ABB"/>
    <w:rsid w:val="00F348E9"/>
    <w:rsid w:val="00F35928"/>
    <w:rsid w:val="00F35E2B"/>
    <w:rsid w:val="00F37BA6"/>
    <w:rsid w:val="00F40483"/>
    <w:rsid w:val="00F40576"/>
    <w:rsid w:val="00F40805"/>
    <w:rsid w:val="00F4249C"/>
    <w:rsid w:val="00F46324"/>
    <w:rsid w:val="00F514BE"/>
    <w:rsid w:val="00F5192C"/>
    <w:rsid w:val="00F51FAD"/>
    <w:rsid w:val="00F522B2"/>
    <w:rsid w:val="00F52B8F"/>
    <w:rsid w:val="00F540B0"/>
    <w:rsid w:val="00F54119"/>
    <w:rsid w:val="00F54BFA"/>
    <w:rsid w:val="00F54DBF"/>
    <w:rsid w:val="00F555D3"/>
    <w:rsid w:val="00F559B8"/>
    <w:rsid w:val="00F563EC"/>
    <w:rsid w:val="00F6032B"/>
    <w:rsid w:val="00F60830"/>
    <w:rsid w:val="00F6175A"/>
    <w:rsid w:val="00F66E07"/>
    <w:rsid w:val="00F70E66"/>
    <w:rsid w:val="00F71139"/>
    <w:rsid w:val="00F72A0E"/>
    <w:rsid w:val="00F739EA"/>
    <w:rsid w:val="00F76AF8"/>
    <w:rsid w:val="00F774E2"/>
    <w:rsid w:val="00F81910"/>
    <w:rsid w:val="00F81A97"/>
    <w:rsid w:val="00F81EA8"/>
    <w:rsid w:val="00F8392A"/>
    <w:rsid w:val="00F83F75"/>
    <w:rsid w:val="00F851F8"/>
    <w:rsid w:val="00F85623"/>
    <w:rsid w:val="00F86765"/>
    <w:rsid w:val="00F86FDD"/>
    <w:rsid w:val="00F87BDA"/>
    <w:rsid w:val="00F93C0F"/>
    <w:rsid w:val="00F943BE"/>
    <w:rsid w:val="00F94EC3"/>
    <w:rsid w:val="00F954E8"/>
    <w:rsid w:val="00F95B27"/>
    <w:rsid w:val="00F96154"/>
    <w:rsid w:val="00F9625C"/>
    <w:rsid w:val="00FA0909"/>
    <w:rsid w:val="00FA123A"/>
    <w:rsid w:val="00FA22BB"/>
    <w:rsid w:val="00FA232E"/>
    <w:rsid w:val="00FA3CA7"/>
    <w:rsid w:val="00FA4B5F"/>
    <w:rsid w:val="00FA5DF3"/>
    <w:rsid w:val="00FA5F70"/>
    <w:rsid w:val="00FB03DF"/>
    <w:rsid w:val="00FB0701"/>
    <w:rsid w:val="00FB4520"/>
    <w:rsid w:val="00FB51D5"/>
    <w:rsid w:val="00FB51DD"/>
    <w:rsid w:val="00FB6D83"/>
    <w:rsid w:val="00FB7653"/>
    <w:rsid w:val="00FC040A"/>
    <w:rsid w:val="00FC17D1"/>
    <w:rsid w:val="00FC3A73"/>
    <w:rsid w:val="00FC5178"/>
    <w:rsid w:val="00FC7228"/>
    <w:rsid w:val="00FD0DDD"/>
    <w:rsid w:val="00FD2058"/>
    <w:rsid w:val="00FD2706"/>
    <w:rsid w:val="00FD5856"/>
    <w:rsid w:val="00FE01C8"/>
    <w:rsid w:val="00FE172E"/>
    <w:rsid w:val="00FE248D"/>
    <w:rsid w:val="00FE4431"/>
    <w:rsid w:val="00FE4EFA"/>
    <w:rsid w:val="00FE57D4"/>
    <w:rsid w:val="00FF0395"/>
    <w:rsid w:val="00FF2366"/>
    <w:rsid w:val="00FF6F82"/>
    <w:rsid w:val="00FF746F"/>
    <w:rsid w:val="00FF7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;"/>
  <w14:docId w14:val="5B62438C"/>
  <w15:docId w15:val="{F0A9066D-F37E-4D48-85BB-6466D452F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6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6" w:unhideWhenUsed="1" w:qFormat="1"/>
    <w:lsdException w:name="List Bullet 3" w:semiHidden="1" w:uiPriority="36" w:unhideWhenUsed="1" w:qFormat="1"/>
    <w:lsdException w:name="List Bullet 4" w:semiHidden="1" w:uiPriority="36" w:unhideWhenUsed="1" w:qFormat="1"/>
    <w:lsdException w:name="List Bullet 5" w:semiHidden="1" w:uiPriority="36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qFormat="1"/>
    <w:lsdException w:name="Light Shading" w:uiPriority="40"/>
    <w:lsdException w:name="Light List" w:uiPriority="40"/>
    <w:lsdException w:name="Light Grid" w:uiPriority="40"/>
    <w:lsdException w:name="Medium Shading 1" w:uiPriority="40"/>
    <w:lsdException w:name="Medium Shading 2" w:uiPriority="40"/>
    <w:lsdException w:name="Medium List 1" w:uiPriority="40"/>
    <w:lsdException w:name="Medium List 2" w:uiPriority="40"/>
    <w:lsdException w:name="Medium Grid 1" w:uiPriority="40"/>
    <w:lsdException w:name="Medium Grid 2" w:uiPriority="40"/>
    <w:lsdException w:name="Medium Grid 3" w:uiPriority="40"/>
    <w:lsdException w:name="Dark List" w:uiPriority="40"/>
    <w:lsdException w:name="Colorful Shading" w:uiPriority="40"/>
    <w:lsdException w:name="Colorful List" w:uiPriority="40"/>
    <w:lsdException w:name="Colorful Grid" w:uiPriority="40"/>
    <w:lsdException w:name="Light Shading Accent 1" w:uiPriority="41"/>
    <w:lsdException w:name="Light List Accent 1" w:uiPriority="41"/>
    <w:lsdException w:name="Light Grid Accent 1" w:uiPriority="41"/>
    <w:lsdException w:name="Medium Shading 1 Accent 1" w:uiPriority="41"/>
    <w:lsdException w:name="Medium Shading 2 Accent 1" w:uiPriority="41"/>
    <w:lsdException w:name="Medium List 1 Accent 1" w:uiPriority="4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1DC3"/>
    <w:pPr>
      <w:spacing w:after="360" w:line="320" w:lineRule="atLeast"/>
      <w:jc w:val="both"/>
    </w:pPr>
    <w:rPr>
      <w:rFonts w:ascii="Calibri" w:hAnsi="Calibri" w:cs="Times New Roman"/>
      <w:sz w:val="24"/>
      <w:szCs w:val="20"/>
      <w:lang w:val="lv-LV" w:eastAsia="ja-JP"/>
    </w:rPr>
  </w:style>
  <w:style w:type="paragraph" w:styleId="Heading1">
    <w:name w:val="heading 1"/>
    <w:next w:val="Normal"/>
    <w:link w:val="Heading1Char"/>
    <w:uiPriority w:val="9"/>
    <w:unhideWhenUsed/>
    <w:qFormat/>
    <w:rsid w:val="00FF2366"/>
    <w:pPr>
      <w:pageBreakBefore/>
      <w:numPr>
        <w:numId w:val="10"/>
      </w:numPr>
      <w:spacing w:before="300" w:after="80" w:line="240" w:lineRule="auto"/>
      <w:outlineLvl w:val="0"/>
    </w:pPr>
    <w:rPr>
      <w:rFonts w:ascii="Cambria" w:hAnsi="Cambria" w:cs="Times New Roman"/>
      <w:b/>
      <w:caps/>
      <w:color w:val="775F55" w:themeColor="text2"/>
      <w:sz w:val="32"/>
      <w:szCs w:val="32"/>
      <w:lang w:eastAsia="ja-JP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E93CEA"/>
    <w:pPr>
      <w:pageBreakBefore w:val="0"/>
      <w:numPr>
        <w:ilvl w:val="1"/>
      </w:numPr>
      <w:spacing w:before="240"/>
      <w:outlineLvl w:val="1"/>
    </w:pPr>
    <w:rPr>
      <w:rFonts w:ascii="Calibri" w:hAnsi="Calibri"/>
      <w:color w:val="548AB7" w:themeColor="accent1" w:themeShade="BF"/>
      <w:spacing w:val="20"/>
      <w:sz w:val="28"/>
      <w:szCs w:val="28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C29A6"/>
    <w:pPr>
      <w:numPr>
        <w:ilvl w:val="2"/>
      </w:numPr>
      <w:spacing w:after="60"/>
      <w:outlineLvl w:val="2"/>
    </w:pPr>
    <w:rPr>
      <w:color w:val="404040" w:themeColor="text1" w:themeTint="BF"/>
      <w:spacing w:val="10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FF2366"/>
    <w:pPr>
      <w:numPr>
        <w:ilvl w:val="3"/>
      </w:numPr>
      <w:spacing w:after="0"/>
      <w:outlineLvl w:val="3"/>
    </w:pPr>
    <w:rPr>
      <w:caps w:val="0"/>
      <w:color w:val="000000" w:themeColor="text1"/>
      <w:spacing w:val="14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61C87"/>
    <w:pPr>
      <w:numPr>
        <w:ilvl w:val="4"/>
        <w:numId w:val="8"/>
      </w:numPr>
      <w:spacing w:before="200" w:after="0"/>
      <w:outlineLvl w:val="4"/>
    </w:pPr>
    <w:rPr>
      <w:b/>
      <w:color w:val="775F55" w:themeColor="text2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spacing w:after="0"/>
      <w:outlineLvl w:val="5"/>
    </w:pPr>
    <w:rPr>
      <w:b/>
      <w:color w:val="DD8047" w:themeColor="accent2"/>
      <w:spacing w:val="1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spacing w:after="0"/>
      <w:outlineLvl w:val="6"/>
    </w:pPr>
    <w:rPr>
      <w:smallCaps/>
      <w:color w:val="000000" w:themeColor="text1"/>
      <w:spacing w:val="10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spacing w:after="0"/>
      <w:outlineLvl w:val="7"/>
    </w:pPr>
    <w:rPr>
      <w:b/>
      <w:i/>
      <w:color w:val="94B6D2" w:themeColor="accent1"/>
      <w:spacing w:val="1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spacing w:after="0"/>
      <w:outlineLvl w:val="8"/>
    </w:pPr>
    <w:rPr>
      <w:b/>
      <w:caps/>
      <w:color w:val="A5AB81" w:themeColor="accent3"/>
      <w:spacing w:val="4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F2366"/>
    <w:rPr>
      <w:rFonts w:ascii="Cambria" w:hAnsi="Cambria" w:cs="Times New Roman"/>
      <w:b/>
      <w:caps/>
      <w:color w:val="775F55" w:themeColor="text2"/>
      <w:sz w:val="32"/>
      <w:szCs w:val="32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E93CEA"/>
    <w:rPr>
      <w:rFonts w:ascii="Calibri" w:hAnsi="Calibri" w:cs="Times New Roman"/>
      <w:b/>
      <w:caps/>
      <w:color w:val="548AB7" w:themeColor="accent1" w:themeShade="BF"/>
      <w:spacing w:val="20"/>
      <w:sz w:val="28"/>
      <w:szCs w:val="28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7C29A6"/>
    <w:rPr>
      <w:rFonts w:ascii="Calibri" w:hAnsi="Calibri" w:cs="Times New Roman"/>
      <w:b/>
      <w:caps/>
      <w:color w:val="404040" w:themeColor="text1" w:themeTint="BF"/>
      <w:spacing w:val="10"/>
      <w:sz w:val="28"/>
      <w:szCs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cs="Times New Roman"/>
      <w:sz w:val="23"/>
      <w:szCs w:val="20"/>
      <w:lang w:eastAsia="ja-JP"/>
    </w:rPr>
  </w:style>
  <w:style w:type="paragraph" w:styleId="Header">
    <w:name w:val="header"/>
    <w:basedOn w:val="HeaderOdd"/>
    <w:link w:val="HeaderChar"/>
    <w:uiPriority w:val="99"/>
    <w:unhideWhenUsed/>
    <w:rsid w:val="00E73040"/>
    <w:rPr>
      <w:rFonts w:ascii="Cambria" w:hAnsi="Cambria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E73040"/>
    <w:rPr>
      <w:rFonts w:ascii="Cambria" w:eastAsia="Times New Roman" w:hAnsi="Cambria" w:cs="Times New Roman"/>
      <w:b/>
      <w:color w:val="775F55" w:themeColor="text2"/>
      <w:sz w:val="18"/>
      <w:szCs w:val="24"/>
      <w:lang w:eastAsia="ko-KR"/>
    </w:rPr>
  </w:style>
  <w:style w:type="paragraph" w:styleId="IntenseQuote">
    <w:name w:val="Intense Quote"/>
    <w:basedOn w:val="Normal"/>
    <w:link w:val="IntenseQuoteChar"/>
    <w:uiPriority w:val="30"/>
    <w:qFormat/>
    <w:pPr>
      <w:pBdr>
        <w:top w:val="double" w:sz="12" w:space="10" w:color="DD8047" w:themeColor="accent2"/>
        <w:left w:val="double" w:sz="12" w:space="10" w:color="DD8047" w:themeColor="accent2"/>
        <w:bottom w:val="double" w:sz="12" w:space="10" w:color="DD8047" w:themeColor="accent2"/>
        <w:right w:val="double" w:sz="12" w:space="10" w:color="DD8047" w:themeColor="accent2"/>
      </w:pBdr>
      <w:shd w:val="clear" w:color="auto" w:fill="FFFFFF" w:themeFill="background1"/>
      <w:spacing w:before="300" w:after="300"/>
      <w:ind w:left="720" w:right="720"/>
      <w:contextualSpacing/>
    </w:pPr>
    <w:rPr>
      <w:b/>
      <w:color w:val="DD8047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cs="Times New Roman"/>
      <w:b/>
      <w:color w:val="DD8047" w:themeColor="accent2"/>
      <w:sz w:val="23"/>
      <w:szCs w:val="20"/>
      <w:shd w:val="clear" w:color="auto" w:fill="FFFFFF" w:themeFill="background1"/>
      <w:lang w:eastAsia="ja-JP"/>
    </w:rPr>
  </w:style>
  <w:style w:type="paragraph" w:styleId="Subtitle">
    <w:name w:val="Subtitle"/>
    <w:basedOn w:val="Normal"/>
    <w:link w:val="SubtitleChar"/>
    <w:uiPriority w:val="11"/>
    <w:qFormat/>
    <w:rsid w:val="00B41BF3"/>
    <w:pPr>
      <w:keepNext/>
      <w:spacing w:after="0" w:line="240" w:lineRule="auto"/>
      <w:jc w:val="right"/>
    </w:pPr>
    <w:rPr>
      <w:rFonts w:ascii="Cambria" w:hAnsi="Cambria"/>
      <w:b/>
      <w:snapToGrid w:val="0"/>
      <w:color w:val="775F55" w:themeColor="text2"/>
      <w:sz w:val="16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41BF3"/>
    <w:rPr>
      <w:rFonts w:ascii="Cambria" w:hAnsi="Cambria" w:cs="Times New Roman"/>
      <w:b/>
      <w:snapToGrid w:val="0"/>
      <w:color w:val="775F55" w:themeColor="text2"/>
      <w:sz w:val="16"/>
      <w:lang w:eastAsia="ja-JP"/>
    </w:rPr>
  </w:style>
  <w:style w:type="paragraph" w:styleId="Title">
    <w:name w:val="Title"/>
    <w:basedOn w:val="Normal"/>
    <w:link w:val="TitleChar"/>
    <w:uiPriority w:val="10"/>
    <w:qFormat/>
    <w:rsid w:val="00BE25B8"/>
    <w:pPr>
      <w:pageBreakBefore/>
      <w:spacing w:after="0" w:line="240" w:lineRule="auto"/>
    </w:pPr>
    <w:rPr>
      <w:rFonts w:ascii="Cambria" w:hAnsi="Cambria"/>
      <w:color w:val="775F55" w:themeColor="text2"/>
      <w:sz w:val="72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BE25B8"/>
    <w:rPr>
      <w:rFonts w:ascii="Cambria" w:hAnsi="Cambria" w:cs="Times New Roman"/>
      <w:color w:val="775F55" w:themeColor="text2"/>
      <w:sz w:val="72"/>
      <w:szCs w:val="48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  <w:lang w:eastAsia="ja-JP"/>
    </w:rPr>
  </w:style>
  <w:style w:type="character" w:styleId="BookTitle">
    <w:name w:val="Book Title"/>
    <w:basedOn w:val="DefaultParagraphFont"/>
    <w:uiPriority w:val="33"/>
    <w:qFormat/>
    <w:rPr>
      <w:rFonts w:asciiTheme="minorHAnsi" w:hAnsiTheme="minorHAnsi" w:cs="Times New Roman"/>
      <w:i/>
      <w:color w:val="775F55" w:themeColor="text2"/>
      <w:sz w:val="23"/>
      <w:szCs w:val="20"/>
    </w:rPr>
  </w:style>
  <w:style w:type="paragraph" w:styleId="Caption">
    <w:name w:val="caption"/>
    <w:basedOn w:val="Normal"/>
    <w:next w:val="Normal"/>
    <w:link w:val="CaptionChar"/>
    <w:unhideWhenUsed/>
    <w:qFormat/>
    <w:rsid w:val="00336EFF"/>
    <w:pPr>
      <w:jc w:val="center"/>
    </w:pPr>
    <w:rPr>
      <w:b/>
      <w:bCs/>
      <w:sz w:val="20"/>
      <w:szCs w:val="18"/>
    </w:rPr>
  </w:style>
  <w:style w:type="character" w:styleId="Emphasis">
    <w:name w:val="Emphasis"/>
    <w:uiPriority w:val="20"/>
    <w:qFormat/>
    <w:rsid w:val="00991F81"/>
    <w:rPr>
      <w:b/>
      <w:color w:val="355D7E" w:themeColor="accent1" w:themeShade="80"/>
      <w:spacing w:val="10"/>
      <w:sz w:val="26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FF2366"/>
    <w:rPr>
      <w:rFonts w:ascii="Calibri" w:hAnsi="Calibri" w:cs="Times New Roman"/>
      <w:b/>
      <w:color w:val="000000" w:themeColor="text1"/>
      <w:spacing w:val="14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061C87"/>
    <w:rPr>
      <w:rFonts w:ascii="Calibri" w:hAnsi="Calibri" w:cs="Times New Roman"/>
      <w:b/>
      <w:color w:val="775F55" w:themeColor="text2"/>
      <w:spacing w:val="10"/>
      <w:sz w:val="24"/>
      <w:szCs w:val="26"/>
      <w:lang w:val="lv-LV"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cs="Times New Roman"/>
      <w:b/>
      <w:color w:val="DD8047" w:themeColor="accent2"/>
      <w:spacing w:val="10"/>
      <w:sz w:val="23"/>
      <w:szCs w:val="20"/>
      <w:lang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cs="Times New Roman"/>
      <w:smallCaps/>
      <w:color w:val="000000" w:themeColor="text1"/>
      <w:spacing w:val="10"/>
      <w:sz w:val="23"/>
      <w:szCs w:val="20"/>
      <w:lang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cs="Times New Roman"/>
      <w:b/>
      <w:i/>
      <w:color w:val="94B6D2" w:themeColor="accent1"/>
      <w:spacing w:val="10"/>
      <w:sz w:val="24"/>
      <w:szCs w:val="20"/>
      <w:lang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cs="Times New Roman"/>
      <w:b/>
      <w:caps/>
      <w:color w:val="A5AB81" w:themeColor="accent3"/>
      <w:spacing w:val="40"/>
      <w:sz w:val="20"/>
      <w:szCs w:val="20"/>
      <w:lang w:eastAsia="ja-JP"/>
    </w:rPr>
  </w:style>
  <w:style w:type="character" w:styleId="Hyperlink">
    <w:name w:val="Hyperlink"/>
    <w:basedOn w:val="DefaultParagraphFont"/>
    <w:uiPriority w:val="99"/>
    <w:unhideWhenUsed/>
    <w:rPr>
      <w:color w:val="F7B615" w:themeColor="hyperlink"/>
      <w:u w:val="single"/>
    </w:rPr>
  </w:style>
  <w:style w:type="character" w:styleId="IntenseEmphasis">
    <w:name w:val="Intense Emphasis"/>
    <w:basedOn w:val="DefaultParagraphFont"/>
    <w:uiPriority w:val="21"/>
    <w:qFormat/>
    <w:rPr>
      <w:rFonts w:asciiTheme="minorHAnsi" w:hAnsiTheme="minorHAnsi"/>
      <w:b/>
      <w:dstrike w:val="0"/>
      <w:color w:val="DD8047" w:themeColor="accent2"/>
      <w:spacing w:val="10"/>
      <w:w w:val="100"/>
      <w:kern w:val="0"/>
      <w:position w:val="0"/>
      <w:sz w:val="23"/>
      <w:vertAlign w:val="baseline"/>
    </w:rPr>
  </w:style>
  <w:style w:type="character" w:styleId="IntenseReference">
    <w:name w:val="Intense Reference"/>
    <w:basedOn w:val="DefaultParagraphFont"/>
    <w:uiPriority w:val="32"/>
    <w:qFormat/>
    <w:rPr>
      <w:rFonts w:asciiTheme="minorHAnsi" w:hAnsiTheme="minorHAnsi"/>
      <w:b/>
      <w:caps/>
      <w:color w:val="94B6D2" w:themeColor="accent1"/>
      <w:spacing w:val="10"/>
      <w:w w:val="100"/>
      <w:position w:val="0"/>
      <w:sz w:val="20"/>
      <w:szCs w:val="18"/>
      <w:u w:val="single" w:color="94B6D2" w:themeColor="accent1"/>
      <w:bdr w:val="none" w:sz="0" w:space="0" w:color="auto"/>
    </w:rPr>
  </w:style>
  <w:style w:type="paragraph" w:styleId="List">
    <w:name w:val="List"/>
    <w:basedOn w:val="Normal"/>
    <w:uiPriority w:val="99"/>
    <w:unhideWhenUsed/>
    <w:pPr>
      <w:ind w:left="360" w:hanging="360"/>
    </w:pPr>
  </w:style>
  <w:style w:type="paragraph" w:styleId="List2">
    <w:name w:val="List 2"/>
    <w:basedOn w:val="Normal"/>
    <w:uiPriority w:val="99"/>
    <w:semiHidden/>
    <w:unhideWhenUsed/>
    <w:pPr>
      <w:ind w:left="720" w:hanging="360"/>
    </w:pPr>
  </w:style>
  <w:style w:type="paragraph" w:styleId="ListBullet">
    <w:name w:val="List Bullet"/>
    <w:basedOn w:val="Normal"/>
    <w:uiPriority w:val="36"/>
    <w:unhideWhenUsed/>
    <w:qFormat/>
    <w:rsid w:val="006944F8"/>
    <w:pPr>
      <w:numPr>
        <w:numId w:val="3"/>
      </w:numPr>
      <w:spacing w:after="120"/>
      <w:ind w:left="754" w:right="567" w:hanging="357"/>
    </w:pPr>
  </w:style>
  <w:style w:type="paragraph" w:styleId="ListBullet2">
    <w:name w:val="List Bullet 2"/>
    <w:basedOn w:val="Normal"/>
    <w:uiPriority w:val="36"/>
    <w:unhideWhenUsed/>
    <w:qFormat/>
    <w:rsid w:val="001273D0"/>
    <w:pPr>
      <w:ind w:left="720" w:hanging="360"/>
    </w:pPr>
    <w:rPr>
      <w:color w:val="000000" w:themeColor="text1"/>
    </w:rPr>
  </w:style>
  <w:style w:type="paragraph" w:styleId="ListBullet3">
    <w:name w:val="List Bullet 3"/>
    <w:basedOn w:val="Normal"/>
    <w:uiPriority w:val="36"/>
    <w:unhideWhenUsed/>
    <w:qFormat/>
    <w:rsid w:val="00A27FE7"/>
    <w:pPr>
      <w:numPr>
        <w:numId w:val="4"/>
      </w:numPr>
    </w:pPr>
  </w:style>
  <w:style w:type="paragraph" w:styleId="ListBullet4">
    <w:name w:val="List Bullet 4"/>
    <w:basedOn w:val="Normal"/>
    <w:uiPriority w:val="36"/>
    <w:unhideWhenUsed/>
    <w:qFormat/>
    <w:rsid w:val="00A27FE7"/>
    <w:pPr>
      <w:numPr>
        <w:numId w:val="5"/>
      </w:numPr>
    </w:pPr>
    <w:rPr>
      <w:caps/>
      <w:spacing w:val="4"/>
    </w:rPr>
  </w:style>
  <w:style w:type="paragraph" w:styleId="ListBullet5">
    <w:name w:val="List Bullet 5"/>
    <w:basedOn w:val="Normal"/>
    <w:uiPriority w:val="36"/>
    <w:unhideWhenUsed/>
    <w:qFormat/>
    <w:rsid w:val="00A27FE7"/>
    <w:pPr>
      <w:numPr>
        <w:numId w:val="6"/>
      </w:numPr>
      <w:spacing w:after="120"/>
    </w:pPr>
  </w:style>
  <w:style w:type="paragraph" w:styleId="ListParagraph">
    <w:name w:val="List Paragraph"/>
    <w:basedOn w:val="ListBullet2"/>
    <w:uiPriority w:val="34"/>
    <w:unhideWhenUsed/>
    <w:qFormat/>
    <w:rsid w:val="00150B32"/>
    <w:pPr>
      <w:numPr>
        <w:numId w:val="18"/>
      </w:numPr>
      <w:spacing w:after="240" w:line="240" w:lineRule="auto"/>
      <w:ind w:left="714" w:hanging="357"/>
    </w:pPr>
  </w:style>
  <w:style w:type="numbering" w:customStyle="1" w:styleId="MedianListStyle">
    <w:name w:val="Median List Style"/>
    <w:uiPriority w:val="99"/>
    <w:pPr>
      <w:numPr>
        <w:numId w:val="2"/>
      </w:numPr>
    </w:pPr>
  </w:style>
  <w:style w:type="paragraph" w:styleId="NoSpacing">
    <w:name w:val="No Spacing"/>
    <w:basedOn w:val="Normal"/>
    <w:link w:val="NoSpacingChar"/>
    <w:uiPriority w:val="99"/>
    <w:qFormat/>
    <w:pPr>
      <w:spacing w:after="0" w:line="240" w:lineRule="auto"/>
    </w:pPr>
  </w:style>
  <w:style w:type="paragraph" w:styleId="Quote">
    <w:name w:val="Quote"/>
    <w:basedOn w:val="Normal"/>
    <w:link w:val="QuoteChar"/>
    <w:uiPriority w:val="29"/>
    <w:qFormat/>
    <w:rPr>
      <w:i/>
      <w:smallCaps/>
      <w:color w:val="775F55" w:themeColor="text2"/>
      <w:spacing w:val="6"/>
    </w:rPr>
  </w:style>
  <w:style w:type="character" w:customStyle="1" w:styleId="QuoteChar">
    <w:name w:val="Quote Char"/>
    <w:basedOn w:val="DefaultParagraphFont"/>
    <w:link w:val="Quote"/>
    <w:uiPriority w:val="29"/>
    <w:rPr>
      <w:rFonts w:cs="Times New Roman"/>
      <w:i/>
      <w:smallCaps/>
      <w:color w:val="775F55" w:themeColor="text2"/>
      <w:spacing w:val="6"/>
      <w:sz w:val="23"/>
      <w:szCs w:val="20"/>
      <w:lang w:eastAsia="ja-JP"/>
    </w:rPr>
  </w:style>
  <w:style w:type="character" w:styleId="Strong">
    <w:name w:val="Strong"/>
    <w:qFormat/>
    <w:rsid w:val="00ED4CFB"/>
    <w:rPr>
      <w:rFonts w:ascii="Cambria" w:hAnsi="Cambria"/>
      <w:b/>
      <w:color w:val="DD8047" w:themeColor="accent2"/>
      <w:sz w:val="24"/>
    </w:rPr>
  </w:style>
  <w:style w:type="character" w:styleId="SubtleEmphasis">
    <w:name w:val="Subtle Emphasis"/>
    <w:basedOn w:val="DefaultParagraphFont"/>
    <w:uiPriority w:val="19"/>
    <w:qFormat/>
    <w:rsid w:val="00D416AA"/>
    <w:rPr>
      <w:i/>
      <w:sz w:val="26"/>
    </w:rPr>
  </w:style>
  <w:style w:type="character" w:styleId="SubtleReference">
    <w:name w:val="Subtle Reference"/>
    <w:basedOn w:val="DefaultParagraphFont"/>
    <w:uiPriority w:val="31"/>
    <w:qFormat/>
    <w:rPr>
      <w:rFonts w:asciiTheme="minorHAnsi" w:hAnsiTheme="minorHAnsi"/>
      <w:b/>
      <w:i/>
      <w:color w:val="775F55" w:themeColor="text2"/>
      <w:sz w:val="23"/>
    </w:rPr>
  </w:style>
  <w:style w:type="table" w:styleId="TableGrid">
    <w:name w:val="Table Grid"/>
    <w:basedOn w:val="TableNormal"/>
    <w:uiPriority w:val="1"/>
    <w:pPr>
      <w:spacing w:after="0" w:line="240" w:lineRule="auto"/>
    </w:pPr>
    <w:rPr>
      <w:rFonts w:cstheme="minorHAns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ableofAuthorities">
    <w:name w:val="table of authorities"/>
    <w:basedOn w:val="Normal"/>
    <w:next w:val="Normal"/>
    <w:uiPriority w:val="99"/>
    <w:semiHidden/>
    <w:unhideWhenUsed/>
    <w:pPr>
      <w:ind w:left="220" w:hanging="220"/>
    </w:pPr>
  </w:style>
  <w:style w:type="paragraph" w:styleId="TOC1">
    <w:name w:val="toc 1"/>
    <w:basedOn w:val="Normal"/>
    <w:next w:val="Normal"/>
    <w:autoRedefine/>
    <w:uiPriority w:val="39"/>
    <w:unhideWhenUsed/>
    <w:rsid w:val="001A0A7A"/>
    <w:pPr>
      <w:tabs>
        <w:tab w:val="left" w:pos="460"/>
        <w:tab w:val="right" w:pos="9015"/>
      </w:tabs>
      <w:spacing w:before="120" w:after="0" w:line="240" w:lineRule="auto"/>
    </w:pPr>
    <w:rPr>
      <w:rFonts w:ascii="Cambria" w:hAnsi="Cambria"/>
      <w:b/>
      <w:bCs/>
      <w:caps/>
      <w:color w:val="775F55" w:themeColor="text2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F86765"/>
    <w:pPr>
      <w:spacing w:before="240" w:after="0"/>
    </w:pPr>
    <w:rPr>
      <w:b/>
      <w:bCs/>
      <w:color w:val="355D7E" w:themeColor="accent1" w:themeShade="80"/>
      <w:sz w:val="22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6060E0"/>
    <w:pPr>
      <w:tabs>
        <w:tab w:val="left" w:pos="920"/>
        <w:tab w:val="right" w:pos="9015"/>
      </w:tabs>
      <w:spacing w:after="0"/>
      <w:ind w:left="230"/>
    </w:pPr>
    <w:rPr>
      <w:color w:val="404040" w:themeColor="text1" w:themeTint="BF"/>
      <w:sz w:val="21"/>
    </w:rPr>
  </w:style>
  <w:style w:type="paragraph" w:styleId="TOC4">
    <w:name w:val="toc 4"/>
    <w:basedOn w:val="Normal"/>
    <w:next w:val="Normal"/>
    <w:autoRedefine/>
    <w:uiPriority w:val="39"/>
    <w:unhideWhenUsed/>
    <w:qFormat/>
    <w:rsid w:val="005B3D80"/>
    <w:pPr>
      <w:spacing w:after="0"/>
      <w:ind w:left="460"/>
    </w:pPr>
    <w:rPr>
      <w:sz w:val="20"/>
    </w:rPr>
  </w:style>
  <w:style w:type="paragraph" w:styleId="TOC5">
    <w:name w:val="toc 5"/>
    <w:basedOn w:val="Normal"/>
    <w:next w:val="Normal"/>
    <w:autoRedefine/>
    <w:uiPriority w:val="39"/>
    <w:unhideWhenUsed/>
    <w:qFormat/>
    <w:pPr>
      <w:spacing w:after="0"/>
      <w:ind w:left="690"/>
    </w:pPr>
    <w:rPr>
      <w:rFonts w:asciiTheme="minorHAnsi" w:hAnsiTheme="minorHAnsi"/>
      <w:sz w:val="20"/>
    </w:rPr>
  </w:style>
  <w:style w:type="paragraph" w:styleId="TOC6">
    <w:name w:val="toc 6"/>
    <w:basedOn w:val="Normal"/>
    <w:next w:val="Normal"/>
    <w:autoRedefine/>
    <w:uiPriority w:val="39"/>
    <w:unhideWhenUsed/>
    <w:qFormat/>
    <w:pPr>
      <w:spacing w:after="0"/>
      <w:ind w:left="920"/>
    </w:pPr>
    <w:rPr>
      <w:rFonts w:asciiTheme="minorHAnsi" w:hAnsiTheme="minorHAnsi"/>
      <w:sz w:val="20"/>
    </w:rPr>
  </w:style>
  <w:style w:type="paragraph" w:styleId="TOC7">
    <w:name w:val="toc 7"/>
    <w:basedOn w:val="Normal"/>
    <w:next w:val="Normal"/>
    <w:autoRedefine/>
    <w:uiPriority w:val="39"/>
    <w:unhideWhenUsed/>
    <w:qFormat/>
    <w:pPr>
      <w:spacing w:after="0"/>
      <w:ind w:left="1150"/>
    </w:pPr>
    <w:rPr>
      <w:rFonts w:asciiTheme="minorHAnsi" w:hAnsiTheme="minorHAnsi"/>
      <w:sz w:val="20"/>
    </w:rPr>
  </w:style>
  <w:style w:type="paragraph" w:styleId="TOC8">
    <w:name w:val="toc 8"/>
    <w:basedOn w:val="Normal"/>
    <w:next w:val="Normal"/>
    <w:autoRedefine/>
    <w:uiPriority w:val="39"/>
    <w:unhideWhenUsed/>
    <w:qFormat/>
    <w:pPr>
      <w:spacing w:after="0"/>
      <w:ind w:left="1380"/>
    </w:pPr>
    <w:rPr>
      <w:rFonts w:asciiTheme="minorHAnsi" w:hAnsiTheme="minorHAnsi"/>
      <w:sz w:val="20"/>
    </w:rPr>
  </w:style>
  <w:style w:type="paragraph" w:styleId="TOC9">
    <w:name w:val="toc 9"/>
    <w:basedOn w:val="Normal"/>
    <w:next w:val="Normal"/>
    <w:autoRedefine/>
    <w:uiPriority w:val="39"/>
    <w:unhideWhenUsed/>
    <w:qFormat/>
    <w:pPr>
      <w:spacing w:after="0"/>
      <w:ind w:left="1610"/>
    </w:pPr>
    <w:rPr>
      <w:rFonts w:asciiTheme="minorHAnsi" w:hAnsiTheme="minorHAnsi"/>
      <w:sz w:val="20"/>
    </w:rPr>
  </w:style>
  <w:style w:type="character" w:customStyle="1" w:styleId="NoSpacingChar">
    <w:name w:val="No Spacing Char"/>
    <w:basedOn w:val="DefaultParagraphFont"/>
    <w:link w:val="NoSpacing"/>
    <w:uiPriority w:val="1"/>
    <w:rPr>
      <w:rFonts w:cs="Times New Roman"/>
      <w:sz w:val="23"/>
      <w:szCs w:val="20"/>
      <w:lang w:eastAsia="ja-JP"/>
    </w:rPr>
  </w:style>
  <w:style w:type="paragraph" w:customStyle="1" w:styleId="HeaderEven">
    <w:name w:val="Header Even"/>
    <w:basedOn w:val="Normal"/>
    <w:uiPriority w:val="39"/>
    <w:semiHidden/>
    <w:unhideWhenUsed/>
    <w:qFormat/>
    <w:pPr>
      <w:pBdr>
        <w:bottom w:val="single" w:sz="4" w:space="1" w:color="94B6D2" w:themeColor="accent1"/>
      </w:pBdr>
      <w:spacing w:after="0" w:line="240" w:lineRule="auto"/>
    </w:pPr>
    <w:rPr>
      <w:rFonts w:eastAsia="Times New Roman"/>
      <w:b/>
      <w:color w:val="775F55" w:themeColor="text2"/>
      <w:sz w:val="20"/>
      <w:szCs w:val="24"/>
      <w:lang w:eastAsia="ko-KR"/>
    </w:rPr>
  </w:style>
  <w:style w:type="paragraph" w:customStyle="1" w:styleId="FooterEven">
    <w:name w:val="Footer Even"/>
    <w:basedOn w:val="Normal"/>
    <w:uiPriority w:val="49"/>
    <w:semiHidden/>
    <w:unhideWhenUsed/>
    <w:pPr>
      <w:pBdr>
        <w:top w:val="single" w:sz="4" w:space="1" w:color="94B6D2" w:themeColor="accent1"/>
      </w:pBdr>
    </w:pPr>
    <w:rPr>
      <w:color w:val="775F55" w:themeColor="text2"/>
      <w:sz w:val="20"/>
    </w:rPr>
  </w:style>
  <w:style w:type="paragraph" w:customStyle="1" w:styleId="HeaderOdd">
    <w:name w:val="Header Odd"/>
    <w:basedOn w:val="Normal"/>
    <w:uiPriority w:val="39"/>
    <w:semiHidden/>
    <w:unhideWhenUsed/>
    <w:qFormat/>
    <w:pPr>
      <w:pBdr>
        <w:bottom w:val="single" w:sz="4" w:space="1" w:color="94B6D2" w:themeColor="accent1"/>
      </w:pBdr>
      <w:spacing w:after="0" w:line="240" w:lineRule="auto"/>
      <w:jc w:val="right"/>
    </w:pPr>
    <w:rPr>
      <w:rFonts w:eastAsia="Times New Roman"/>
      <w:b/>
      <w:color w:val="775F55" w:themeColor="text2"/>
      <w:sz w:val="20"/>
      <w:szCs w:val="24"/>
      <w:lang w:eastAsia="ko-KR"/>
    </w:rPr>
  </w:style>
  <w:style w:type="paragraph" w:customStyle="1" w:styleId="FooterOdd">
    <w:name w:val="Footer Odd"/>
    <w:basedOn w:val="Normal"/>
    <w:uiPriority w:val="39"/>
    <w:semiHidden/>
    <w:unhideWhenUsed/>
    <w:qFormat/>
    <w:pPr>
      <w:pBdr>
        <w:top w:val="single" w:sz="4" w:space="1" w:color="94B6D2" w:themeColor="accent1"/>
      </w:pBdr>
      <w:jc w:val="right"/>
    </w:pPr>
    <w:rPr>
      <w:color w:val="775F55" w:themeColor="text2"/>
      <w:sz w:val="20"/>
    </w:rPr>
  </w:style>
  <w:style w:type="numbering" w:customStyle="1" w:styleId="Headings">
    <w:name w:val="Headings"/>
    <w:uiPriority w:val="99"/>
    <w:rsid w:val="00FF2366"/>
    <w:pPr>
      <w:numPr>
        <w:numId w:val="7"/>
      </w:numPr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B3D80"/>
    <w:pPr>
      <w:keepNext/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b w:val="0"/>
      <w:bCs/>
      <w:caps w:val="0"/>
      <w:color w:val="548AB7" w:themeColor="accent1" w:themeShade="BF"/>
      <w:sz w:val="28"/>
      <w:szCs w:val="28"/>
    </w:rPr>
  </w:style>
  <w:style w:type="paragraph" w:customStyle="1" w:styleId="Default">
    <w:name w:val="Default"/>
    <w:rsid w:val="00BE25B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lv-LV" w:eastAsia="lv-LV"/>
    </w:rPr>
  </w:style>
  <w:style w:type="paragraph" w:customStyle="1" w:styleId="SaturaTekstsCharChar1CharChar">
    <w:name w:val="SaturaTeksts Char Char1 Char Char"/>
    <w:basedOn w:val="Normal"/>
    <w:rsid w:val="00860351"/>
    <w:pPr>
      <w:spacing w:after="120" w:line="288" w:lineRule="auto"/>
    </w:pPr>
    <w:rPr>
      <w:rFonts w:ascii="Times New Roman" w:eastAsia="Times New Roman" w:hAnsi="Times New Roman"/>
      <w:szCs w:val="24"/>
      <w:lang w:eastAsia="lv-LV"/>
    </w:rPr>
  </w:style>
  <w:style w:type="paragraph" w:customStyle="1" w:styleId="lit1">
    <w:name w:val="lit1"/>
    <w:basedOn w:val="Normal"/>
    <w:rsid w:val="00860351"/>
    <w:pPr>
      <w:keepNext/>
      <w:keepLines/>
      <w:numPr>
        <w:numId w:val="9"/>
      </w:numPr>
      <w:tabs>
        <w:tab w:val="left" w:pos="567"/>
      </w:tabs>
      <w:spacing w:before="60" w:after="60" w:line="240" w:lineRule="auto"/>
      <w:ind w:right="91"/>
      <w:jc w:val="left"/>
    </w:pPr>
    <w:rPr>
      <w:rFonts w:ascii="Times New Roman" w:eastAsia="Times New Roman" w:hAnsi="Times New Roman"/>
      <w:szCs w:val="24"/>
      <w:lang w:eastAsia="en-US"/>
    </w:rPr>
  </w:style>
  <w:style w:type="character" w:customStyle="1" w:styleId="reference-text">
    <w:name w:val="reference-text"/>
    <w:rsid w:val="00860351"/>
  </w:style>
  <w:style w:type="character" w:customStyle="1" w:styleId="citation">
    <w:name w:val="citation"/>
    <w:rsid w:val="00860351"/>
  </w:style>
  <w:style w:type="character" w:customStyle="1" w:styleId="reference-accessdate">
    <w:name w:val="reference-accessdate"/>
    <w:rsid w:val="00860351"/>
  </w:style>
  <w:style w:type="paragraph" w:styleId="NormalWeb">
    <w:name w:val="Normal (Web)"/>
    <w:basedOn w:val="Normal"/>
    <w:uiPriority w:val="99"/>
    <w:rsid w:val="00D16D78"/>
    <w:pPr>
      <w:spacing w:before="100" w:after="100" w:line="240" w:lineRule="auto"/>
      <w:jc w:val="left"/>
    </w:pPr>
    <w:rPr>
      <w:rFonts w:ascii="Arial" w:eastAsia="Arial Unicode MS" w:hAnsi="Arial"/>
      <w:szCs w:val="24"/>
      <w:lang w:val="en-GB" w:eastAsia="lv-LV"/>
    </w:rPr>
  </w:style>
  <w:style w:type="paragraph" w:styleId="BodyText">
    <w:name w:val="Body Text"/>
    <w:aliases w:val="Body Text Char1,Body Text Char Char"/>
    <w:basedOn w:val="Normal"/>
    <w:link w:val="BodyTextChar"/>
    <w:rsid w:val="00D25DA4"/>
    <w:pPr>
      <w:spacing w:after="120" w:line="240" w:lineRule="auto"/>
      <w:jc w:val="left"/>
    </w:pPr>
    <w:rPr>
      <w:rFonts w:ascii="Times New Roman" w:eastAsia="Times New Roman" w:hAnsi="Times New Roman"/>
      <w:szCs w:val="24"/>
      <w:lang w:eastAsia="lv-LV"/>
    </w:rPr>
  </w:style>
  <w:style w:type="character" w:customStyle="1" w:styleId="BodyTextChar">
    <w:name w:val="Body Text Char"/>
    <w:aliases w:val="Body Text Char1 Char,Body Text Char Char Char"/>
    <w:basedOn w:val="DefaultParagraphFont"/>
    <w:link w:val="BodyText"/>
    <w:rsid w:val="00D25DA4"/>
    <w:rPr>
      <w:rFonts w:ascii="Times New Roman" w:eastAsia="Times New Roman" w:hAnsi="Times New Roman" w:cs="Times New Roman"/>
      <w:sz w:val="24"/>
      <w:szCs w:val="24"/>
      <w:lang w:val="lv-LV" w:eastAsia="lv-LV"/>
    </w:rPr>
  </w:style>
  <w:style w:type="paragraph" w:customStyle="1" w:styleId="Figure">
    <w:name w:val="Figure"/>
    <w:basedOn w:val="Caption"/>
    <w:rsid w:val="00D25DA4"/>
    <w:pPr>
      <w:spacing w:after="0" w:line="360" w:lineRule="auto"/>
      <w:ind w:firstLine="540"/>
    </w:pPr>
    <w:rPr>
      <w:rFonts w:ascii="Times New Roman" w:eastAsia="Times New Roman" w:hAnsi="Times New Roman"/>
      <w:caps/>
      <w:sz w:val="24"/>
      <w:szCs w:val="24"/>
      <w:lang w:eastAsia="lv-LV"/>
    </w:rPr>
  </w:style>
  <w:style w:type="paragraph" w:customStyle="1" w:styleId="TableBulleted">
    <w:name w:val="Table Bulleted"/>
    <w:basedOn w:val="Normal"/>
    <w:qFormat/>
    <w:rsid w:val="00414FB3"/>
    <w:pPr>
      <w:numPr>
        <w:numId w:val="11"/>
      </w:numPr>
      <w:tabs>
        <w:tab w:val="num" w:pos="720"/>
      </w:tabs>
      <w:spacing w:after="0" w:line="360" w:lineRule="auto"/>
      <w:ind w:left="357" w:hanging="357"/>
      <w:contextualSpacing/>
      <w:jc w:val="left"/>
    </w:pPr>
    <w:rPr>
      <w:rFonts w:ascii="Times New Roman" w:eastAsia="Calibri" w:hAnsi="Times New Roman"/>
      <w:szCs w:val="22"/>
      <w:lang w:eastAsia="en-US"/>
    </w:rPr>
  </w:style>
  <w:style w:type="paragraph" w:customStyle="1" w:styleId="SmallHeading">
    <w:name w:val="Small Heading"/>
    <w:basedOn w:val="Heading4"/>
    <w:next w:val="Normal"/>
    <w:qFormat/>
    <w:rsid w:val="00E93CEA"/>
    <w:pPr>
      <w:keepNext/>
      <w:keepLines/>
      <w:numPr>
        <w:ilvl w:val="0"/>
        <w:numId w:val="0"/>
      </w:numPr>
      <w:spacing w:before="200" w:line="360" w:lineRule="auto"/>
      <w:contextualSpacing/>
    </w:pPr>
    <w:rPr>
      <w:rFonts w:ascii="Cambria" w:eastAsia="Times New Roman" w:hAnsi="Cambria"/>
      <w:bCs/>
      <w:i/>
      <w:iCs/>
      <w:color w:val="4F81BD"/>
      <w:spacing w:val="0"/>
      <w:sz w:val="24"/>
      <w:lang w:val="lv-LV" w:eastAsia="en-US"/>
    </w:rPr>
  </w:style>
  <w:style w:type="paragraph" w:customStyle="1" w:styleId="CaptionTable">
    <w:name w:val="Caption Table"/>
    <w:basedOn w:val="Caption"/>
    <w:qFormat/>
    <w:rsid w:val="00E93CEA"/>
    <w:pPr>
      <w:jc w:val="right"/>
    </w:pPr>
  </w:style>
  <w:style w:type="paragraph" w:customStyle="1" w:styleId="CaptionTableMain">
    <w:name w:val="Caption Table Main"/>
    <w:basedOn w:val="Caption"/>
    <w:qFormat/>
    <w:rsid w:val="00E93CEA"/>
    <w:pPr>
      <w:keepNext/>
      <w:spacing w:before="120" w:after="120" w:line="240" w:lineRule="auto"/>
    </w:pPr>
    <w:rPr>
      <w:rFonts w:ascii="Cambria" w:eastAsia="Calibri" w:hAnsi="Cambria"/>
      <w:caps/>
      <w:color w:val="548AB7" w:themeColor="accent1" w:themeShade="BF"/>
      <w:sz w:val="24"/>
      <w:lang w:eastAsia="en-US"/>
    </w:rPr>
  </w:style>
  <w:style w:type="character" w:customStyle="1" w:styleId="CaptionChar">
    <w:name w:val="Caption Char"/>
    <w:link w:val="Caption"/>
    <w:uiPriority w:val="35"/>
    <w:rsid w:val="00336EFF"/>
    <w:rPr>
      <w:rFonts w:ascii="Calibri" w:hAnsi="Calibri" w:cs="Times New Roman"/>
      <w:b/>
      <w:bCs/>
      <w:sz w:val="20"/>
      <w:szCs w:val="18"/>
      <w:lang w:eastAsia="ja-JP"/>
    </w:rPr>
  </w:style>
  <w:style w:type="paragraph" w:customStyle="1" w:styleId="Punktliste2">
    <w:name w:val="Punktliste2"/>
    <w:basedOn w:val="Normal"/>
    <w:rsid w:val="002E079C"/>
    <w:pPr>
      <w:tabs>
        <w:tab w:val="num" w:pos="360"/>
      </w:tabs>
      <w:spacing w:after="170" w:line="250" w:lineRule="atLeast"/>
      <w:ind w:left="284" w:hanging="284"/>
    </w:pPr>
    <w:rPr>
      <w:rFonts w:ascii="Times New Roman" w:eastAsia="Times New Roman" w:hAnsi="Times New Roman"/>
      <w:szCs w:val="24"/>
      <w:lang w:val="de-DE" w:eastAsia="lv-LV"/>
    </w:rPr>
  </w:style>
  <w:style w:type="paragraph" w:styleId="EndnoteText">
    <w:name w:val="endnote text"/>
    <w:basedOn w:val="Normal"/>
    <w:link w:val="EndnoteTextChar"/>
    <w:uiPriority w:val="99"/>
    <w:unhideWhenUsed/>
    <w:rsid w:val="009A7A81"/>
    <w:pPr>
      <w:spacing w:after="0" w:line="240" w:lineRule="auto"/>
      <w:jc w:val="left"/>
    </w:pPr>
    <w:rPr>
      <w:rFonts w:ascii="Times New Roman" w:eastAsia="Times New Roman" w:hAnsi="Times New Roman"/>
      <w:sz w:val="20"/>
      <w:lang w:eastAsia="lv-LV"/>
    </w:rPr>
  </w:style>
  <w:style w:type="character" w:customStyle="1" w:styleId="EndnoteTextChar">
    <w:name w:val="Endnote Text Char"/>
    <w:basedOn w:val="DefaultParagraphFont"/>
    <w:link w:val="EndnoteText"/>
    <w:uiPriority w:val="99"/>
    <w:rsid w:val="009A7A81"/>
    <w:rPr>
      <w:rFonts w:ascii="Times New Roman" w:eastAsia="Times New Roman" w:hAnsi="Times New Roman" w:cs="Times New Roman"/>
      <w:sz w:val="20"/>
      <w:szCs w:val="20"/>
      <w:lang w:val="lv-LV" w:eastAsia="lv-LV"/>
    </w:rPr>
  </w:style>
  <w:style w:type="paragraph" w:customStyle="1" w:styleId="BJMCBodyReferences">
    <w:name w:val="BJMC_BodyReferences"/>
    <w:qFormat/>
    <w:rsid w:val="009A7A81"/>
    <w:pPr>
      <w:autoSpaceDE w:val="0"/>
      <w:autoSpaceDN w:val="0"/>
      <w:adjustRightInd w:val="0"/>
      <w:spacing w:after="0" w:line="240" w:lineRule="auto"/>
      <w:ind w:left="426" w:hanging="426"/>
      <w:jc w:val="both"/>
    </w:pPr>
    <w:rPr>
      <w:rFonts w:ascii="NimbusRomNo9L-Regu" w:eastAsia="Times New Roman" w:hAnsi="NimbusRomNo9L-Regu" w:cs="NimbusRomNo9L-Regu"/>
      <w:sz w:val="18"/>
      <w:szCs w:val="18"/>
      <w:lang w:val="lv-LV" w:eastAsia="lv-LV"/>
    </w:rPr>
  </w:style>
  <w:style w:type="character" w:styleId="FollowedHyperlink">
    <w:name w:val="FollowedHyperlink"/>
    <w:basedOn w:val="DefaultParagraphFont"/>
    <w:uiPriority w:val="99"/>
    <w:semiHidden/>
    <w:unhideWhenUsed/>
    <w:rsid w:val="00216B61"/>
    <w:rPr>
      <w:color w:val="704404" w:themeColor="followedHyperlink"/>
      <w:u w:val="single"/>
    </w:rPr>
  </w:style>
  <w:style w:type="character" w:customStyle="1" w:styleId="mw-cite-backlink">
    <w:name w:val="mw-cite-backlink"/>
    <w:basedOn w:val="DefaultParagraphFont"/>
    <w:rsid w:val="00496A38"/>
  </w:style>
  <w:style w:type="character" w:customStyle="1" w:styleId="apple-converted-space">
    <w:name w:val="apple-converted-space"/>
    <w:basedOn w:val="DefaultParagraphFont"/>
    <w:rsid w:val="00496A38"/>
  </w:style>
  <w:style w:type="paragraph" w:customStyle="1" w:styleId="author-photo">
    <w:name w:val="author-photo"/>
    <w:basedOn w:val="Normal"/>
    <w:rsid w:val="000008F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Cs w:val="24"/>
      <w:lang w:eastAsia="lv-LV"/>
    </w:rPr>
  </w:style>
  <w:style w:type="paragraph" w:customStyle="1" w:styleId="author">
    <w:name w:val="author"/>
    <w:basedOn w:val="Normal"/>
    <w:rsid w:val="000008F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Cs w:val="24"/>
      <w:lang w:eastAsia="lv-LV"/>
    </w:rPr>
  </w:style>
  <w:style w:type="paragraph" w:customStyle="1" w:styleId="Date1">
    <w:name w:val="Date1"/>
    <w:basedOn w:val="Normal"/>
    <w:rsid w:val="000008F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Cs w:val="24"/>
      <w:lang w:eastAsia="lv-LV"/>
    </w:rPr>
  </w:style>
  <w:style w:type="character" w:customStyle="1" w:styleId="cite-accessibility-label">
    <w:name w:val="cite-accessibility-label"/>
    <w:basedOn w:val="DefaultParagraphFont"/>
    <w:rsid w:val="007B035D"/>
  </w:style>
  <w:style w:type="paragraph" w:customStyle="1" w:styleId="NoindentNormal">
    <w:name w:val="NoindentNormal"/>
    <w:basedOn w:val="Normal"/>
    <w:next w:val="Normal"/>
    <w:rsid w:val="00153A80"/>
    <w:pPr>
      <w:suppressAutoHyphens/>
      <w:spacing w:after="0" w:line="240" w:lineRule="auto"/>
    </w:pPr>
    <w:rPr>
      <w:rFonts w:ascii="Times New Roman" w:eastAsia="MS Mincho" w:hAnsi="Times New Roman"/>
      <w:sz w:val="20"/>
      <w:szCs w:val="24"/>
      <w:lang w:eastAsia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5824B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824BE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824BE"/>
    <w:rPr>
      <w:rFonts w:ascii="Calibri" w:hAnsi="Calibri" w:cs="Times New Roman"/>
      <w:sz w:val="20"/>
      <w:szCs w:val="20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24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24BE"/>
    <w:rPr>
      <w:rFonts w:ascii="Calibri" w:hAnsi="Calibri" w:cs="Times New Roman"/>
      <w:b/>
      <w:bCs/>
      <w:sz w:val="20"/>
      <w:szCs w:val="20"/>
      <w:lang w:eastAsia="ja-JP"/>
    </w:rPr>
  </w:style>
  <w:style w:type="character" w:customStyle="1" w:styleId="longtext">
    <w:name w:val="long_text"/>
    <w:basedOn w:val="DefaultParagraphFont"/>
    <w:rsid w:val="003E144B"/>
  </w:style>
  <w:style w:type="character" w:customStyle="1" w:styleId="hps">
    <w:name w:val="hps"/>
    <w:basedOn w:val="DefaultParagraphFont"/>
    <w:rsid w:val="003E144B"/>
  </w:style>
  <w:style w:type="paragraph" w:styleId="Revision">
    <w:name w:val="Revision"/>
    <w:hidden/>
    <w:uiPriority w:val="99"/>
    <w:semiHidden/>
    <w:rsid w:val="00B135E9"/>
    <w:pPr>
      <w:spacing w:after="0" w:line="240" w:lineRule="auto"/>
    </w:pPr>
    <w:rPr>
      <w:rFonts w:ascii="Calibri" w:hAnsi="Calibri" w:cs="Times New Roman"/>
      <w:sz w:val="24"/>
      <w:szCs w:val="20"/>
      <w:lang w:val="lv-LV" w:eastAsia="ja-JP"/>
    </w:rPr>
  </w:style>
  <w:style w:type="character" w:customStyle="1" w:styleId="fn">
    <w:name w:val="fn"/>
    <w:basedOn w:val="DefaultParagraphFont"/>
    <w:rsid w:val="005F183E"/>
  </w:style>
  <w:style w:type="character" w:customStyle="1" w:styleId="Subtitle1">
    <w:name w:val="Subtitle1"/>
    <w:basedOn w:val="DefaultParagraphFont"/>
    <w:rsid w:val="005F183E"/>
  </w:style>
  <w:style w:type="paragraph" w:customStyle="1" w:styleId="CaptionShort">
    <w:name w:val="CaptionShort"/>
    <w:basedOn w:val="Normal"/>
    <w:rsid w:val="00440E02"/>
    <w:pPr>
      <w:suppressAutoHyphens/>
      <w:spacing w:before="80" w:after="80" w:line="240" w:lineRule="auto"/>
      <w:jc w:val="center"/>
    </w:pPr>
    <w:rPr>
      <w:rFonts w:ascii="Times New Roman" w:eastAsia="MS Mincho" w:hAnsi="Times New Roman"/>
      <w:sz w:val="16"/>
      <w:szCs w:val="24"/>
      <w:lang w:val="en-US"/>
    </w:rPr>
  </w:style>
  <w:style w:type="table" w:customStyle="1" w:styleId="TableGrid2">
    <w:name w:val="Table Grid2"/>
    <w:basedOn w:val="TableNormal"/>
    <w:next w:val="TableGrid"/>
    <w:uiPriority w:val="59"/>
    <w:rsid w:val="00934A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lv-LV" w:eastAsia="lv-LV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">
    <w:name w:val="western"/>
    <w:basedOn w:val="Normal"/>
    <w:rsid w:val="0097267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Cs w:val="24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97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9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6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0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4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4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330596">
          <w:marLeft w:val="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67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8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4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6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1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1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5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67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29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4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0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9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9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66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06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7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3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2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2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oleObject" Target="embeddings/oleObject10.bin"/><Relationship Id="rId68" Type="http://schemas.openxmlformats.org/officeDocument/2006/relationships/oleObject" Target="embeddings/oleObject14.bin"/><Relationship Id="rId84" Type="http://schemas.openxmlformats.org/officeDocument/2006/relationships/image" Target="media/image50.png"/><Relationship Id="rId89" Type="http://schemas.openxmlformats.org/officeDocument/2006/relationships/oleObject" Target="embeddings/oleObject29.bin"/><Relationship Id="rId16" Type="http://schemas.openxmlformats.org/officeDocument/2006/relationships/image" Target="media/image8.png"/><Relationship Id="rId11" Type="http://schemas.openxmlformats.org/officeDocument/2006/relationships/hyperlink" Target="http://www.ais.lv" TargetMode="External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oleObject" Target="embeddings/oleObject2.bin"/><Relationship Id="rId58" Type="http://schemas.openxmlformats.org/officeDocument/2006/relationships/oleObject" Target="embeddings/oleObject6.bin"/><Relationship Id="rId74" Type="http://schemas.openxmlformats.org/officeDocument/2006/relationships/oleObject" Target="embeddings/oleObject20.bin"/><Relationship Id="rId79" Type="http://schemas.openxmlformats.org/officeDocument/2006/relationships/oleObject" Target="embeddings/oleObject24.bin"/><Relationship Id="rId102" Type="http://schemas.openxmlformats.org/officeDocument/2006/relationships/header" Target="header2.xml"/><Relationship Id="rId5" Type="http://schemas.openxmlformats.org/officeDocument/2006/relationships/styles" Target="styles.xml"/><Relationship Id="rId90" Type="http://schemas.openxmlformats.org/officeDocument/2006/relationships/image" Target="media/image53.png"/><Relationship Id="rId95" Type="http://schemas.openxmlformats.org/officeDocument/2006/relationships/image" Target="media/image58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oleObject" Target="embeddings/oleObject11.bin"/><Relationship Id="rId69" Type="http://schemas.openxmlformats.org/officeDocument/2006/relationships/oleObject" Target="embeddings/oleObject15.bin"/><Relationship Id="rId80" Type="http://schemas.openxmlformats.org/officeDocument/2006/relationships/oleObject" Target="embeddings/oleObject25.bin"/><Relationship Id="rId85" Type="http://schemas.openxmlformats.org/officeDocument/2006/relationships/oleObject" Target="embeddings/oleObject27.bin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oleObject" Target="embeddings/oleObject7.bin"/><Relationship Id="rId67" Type="http://schemas.openxmlformats.org/officeDocument/2006/relationships/oleObject" Target="embeddings/oleObject13.bin"/><Relationship Id="rId103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oleObject" Target="embeddings/oleObject3.bin"/><Relationship Id="rId62" Type="http://schemas.openxmlformats.org/officeDocument/2006/relationships/oleObject" Target="embeddings/oleObject9.bin"/><Relationship Id="rId70" Type="http://schemas.openxmlformats.org/officeDocument/2006/relationships/oleObject" Target="embeddings/oleObject16.bin"/><Relationship Id="rId75" Type="http://schemas.openxmlformats.org/officeDocument/2006/relationships/oleObject" Target="embeddings/oleObject21.bin"/><Relationship Id="rId83" Type="http://schemas.openxmlformats.org/officeDocument/2006/relationships/oleObject" Target="embeddings/oleObject26.bin"/><Relationship Id="rId88" Type="http://schemas.openxmlformats.org/officeDocument/2006/relationships/image" Target="media/image52.png"/><Relationship Id="rId91" Type="http://schemas.openxmlformats.org/officeDocument/2006/relationships/image" Target="media/image54.png"/><Relationship Id="rId96" Type="http://schemas.openxmlformats.org/officeDocument/2006/relationships/image" Target="media/image5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http://www.ais.lv" TargetMode="Externa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4.png"/><Relationship Id="rId10" Type="http://schemas.openxmlformats.org/officeDocument/2006/relationships/image" Target="media/image4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3.png"/><Relationship Id="rId60" Type="http://schemas.openxmlformats.org/officeDocument/2006/relationships/image" Target="media/image45.png"/><Relationship Id="rId65" Type="http://schemas.openxmlformats.org/officeDocument/2006/relationships/oleObject" Target="embeddings/oleObject12.bin"/><Relationship Id="rId73" Type="http://schemas.openxmlformats.org/officeDocument/2006/relationships/oleObject" Target="embeddings/oleObject19.bin"/><Relationship Id="rId78" Type="http://schemas.openxmlformats.org/officeDocument/2006/relationships/oleObject" Target="embeddings/oleObject23.bin"/><Relationship Id="rId81" Type="http://schemas.openxmlformats.org/officeDocument/2006/relationships/image" Target="media/image48.png"/><Relationship Id="rId86" Type="http://schemas.openxmlformats.org/officeDocument/2006/relationships/image" Target="media/image51.png"/><Relationship Id="rId94" Type="http://schemas.openxmlformats.org/officeDocument/2006/relationships/image" Target="media/image57.png"/><Relationship Id="rId99" Type="http://schemas.openxmlformats.org/officeDocument/2006/relationships/image" Target="media/image62.png"/><Relationship Id="rId101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oleObject" Target="embeddings/oleObject4.bin"/><Relationship Id="rId76" Type="http://schemas.openxmlformats.org/officeDocument/2006/relationships/oleObject" Target="embeddings/oleObject22.bin"/><Relationship Id="rId97" Type="http://schemas.openxmlformats.org/officeDocument/2006/relationships/image" Target="media/image60.png"/><Relationship Id="rId104" Type="http://schemas.openxmlformats.org/officeDocument/2006/relationships/theme" Target="theme/theme1.xml"/><Relationship Id="rId7" Type="http://schemas.openxmlformats.org/officeDocument/2006/relationships/webSettings" Target="webSettings.xml"/><Relationship Id="rId71" Type="http://schemas.openxmlformats.org/officeDocument/2006/relationships/oleObject" Target="embeddings/oleObject17.bin"/><Relationship Id="rId92" Type="http://schemas.openxmlformats.org/officeDocument/2006/relationships/image" Target="media/image55.png"/><Relationship Id="rId2" Type="http://schemas.openxmlformats.org/officeDocument/2006/relationships/customXml" Target="../customXml/item2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46.png"/><Relationship Id="rId87" Type="http://schemas.openxmlformats.org/officeDocument/2006/relationships/oleObject" Target="embeddings/oleObject28.bin"/><Relationship Id="rId61" Type="http://schemas.openxmlformats.org/officeDocument/2006/relationships/oleObject" Target="embeddings/oleObject8.bin"/><Relationship Id="rId82" Type="http://schemas.openxmlformats.org/officeDocument/2006/relationships/image" Target="media/image49.png"/><Relationship Id="rId19" Type="http://schemas.openxmlformats.org/officeDocument/2006/relationships/image" Target="media/image11.png"/><Relationship Id="rId14" Type="http://schemas.openxmlformats.org/officeDocument/2006/relationships/image" Target="media/image7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oleObject" Target="embeddings/oleObject5.bin"/><Relationship Id="rId77" Type="http://schemas.openxmlformats.org/officeDocument/2006/relationships/image" Target="media/image47.png"/><Relationship Id="rId100" Type="http://schemas.openxmlformats.org/officeDocument/2006/relationships/header" Target="header1.xml"/><Relationship Id="rId8" Type="http://schemas.openxmlformats.org/officeDocument/2006/relationships/footnotes" Target="footnotes.xml"/><Relationship Id="rId51" Type="http://schemas.openxmlformats.org/officeDocument/2006/relationships/oleObject" Target="embeddings/oleObject1.bin"/><Relationship Id="rId72" Type="http://schemas.openxmlformats.org/officeDocument/2006/relationships/oleObject" Target="embeddings/oleObject18.bin"/><Relationship Id="rId93" Type="http://schemas.openxmlformats.org/officeDocument/2006/relationships/image" Target="media/image56.png"/><Relationship Id="rId98" Type="http://schemas.openxmlformats.org/officeDocument/2006/relationships/image" Target="media/image61.png"/><Relationship Id="rId3" Type="http://schemas.openxmlformats.org/officeDocument/2006/relationships/customXml" Target="../customXml/item3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nitad\My%20Documents\Downloads\TS010192745.dotx" TargetMode="Externa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64.jpeg"/><Relationship Id="rId1" Type="http://schemas.openxmlformats.org/officeDocument/2006/relationships/image" Target="../media/image63.jpeg"/></Relationships>
</file>

<file path=word/theme/theme1.xml><?xml version="1.0" encoding="utf-8"?>
<a:theme xmlns:a="http://schemas.openxmlformats.org/drawingml/2006/main" name="Median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Median">
      <a:maj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Median">
      <a:fillStyleLst>
        <a:solidFill>
          <a:schemeClr val="phClr"/>
        </a:solidFill>
        <a:solidFill>
          <a:schemeClr val="phClr">
            <a:tint val="50000"/>
          </a:schemeClr>
        </a:solidFill>
        <a:solidFill>
          <a:schemeClr val="phClr"/>
        </a:soli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  <a:scene3d>
            <a:camera prst="isometricTopDown" fov="0">
              <a:rot lat="0" lon="0" rev="0"/>
            </a:camera>
            <a:lightRig rig="balanced" dir="t">
              <a:rot lat="0" lon="0" rev="13800000"/>
            </a:lightRig>
          </a:scene3d>
          <a:sp3d extrusionH="12700" prstMaterial="plastic">
            <a:bevelT w="38100" h="25400" prst="softRound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  <a:blipFill>
          <a:blip xmlns:r="http://schemas.openxmlformats.org/officeDocument/2006/relationships" r:embed="rId2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tns:customPropertyEditors xmlns:tns="http://schemas.microsoft.com/office/2006/customDocumentInformationPanel">
  <tns:showOnOpen>false</tns:showOnOpen>
  <tns:defaultPropertyEditorNamespace>Standard properties</tns:defaultPropertyEditorNamespace>
</tns:customPropertyEditor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>
  <b:Source xmlns:b="http://schemas.openxmlformats.org/officeDocument/2006/bibliography">
    <b:Tag>Hai06</b:Tag>
    <b:SourceType>JournalArticle</b:SourceType>
    <b:Guid>{ADBF1C48-D090-4D13-B240-0FE569F3BAA1}</b:Guid>
    <b:Title>Model-driven development: The good, the bad, and the ugly</b:Title>
    <b:Year>2006</b:Year>
    <b:Author>
      <b:Author>
        <b:NameList>
          <b:Person>
            <b:Last>Hailpern B.</b:Last>
            <b:First>Tarr</b:First>
            <b:Middle>P.</b:Middle>
          </b:Person>
        </b:NameList>
      </b:Author>
    </b:Author>
    <b:JournalName>Systems Journal</b:JournalName>
    <b:Volume>VOL 45</b:Volume>
    <b:StandardNumber>No 3</b:StandardNumber>
    <b:RefOrder>1</b:RefOrder>
  </b:Source>
  <b:Source xmlns:b="http://schemas.openxmlformats.org/officeDocument/2006/bibliography" xmlns="http://schemas.openxmlformats.org/officeDocument/2006/bibliography">
    <b:Tag>Placeholder1</b:Tag>
    <b:RefOrder>2</b:RefOrder>
  </b:Source>
  <b:Source>
    <b:Tag>placeholder1</b:Tag>
    <b:SourceType>JournalArticle</b:SourceType>
    <b:Guid>{B6077061-F6ED-479A-A0BE-C105AF268713}</b:Guid>
    <b:Author>
      <b:Author>
        <b:NameList>
          <b:Person>
            <b:Last>3</b:Last>
            <b:First>No</b:First>
          </b:Person>
        </b:NameList>
      </b:Author>
    </b:Author>
    <b:RefOrder>3</b:RefOrder>
  </b:Source>
</b:Sources>
</file>

<file path=customXml/itemProps1.xml><?xml version="1.0" encoding="utf-8"?>
<ds:datastoreItem xmlns:ds="http://schemas.openxmlformats.org/officeDocument/2006/customXml" ds:itemID="{6B996296-239F-4BAB-8618-6ECB34FEDEC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F661CF1-FFCF-4111-9D3E-C49A188505D1}">
  <ds:schemaRefs>
    <ds:schemaRef ds:uri="http://schemas.microsoft.com/office/2006/customDocumentInformationPanel"/>
  </ds:schemaRefs>
</ds:datastoreItem>
</file>

<file path=customXml/itemProps3.xml><?xml version="1.0" encoding="utf-8"?>
<ds:datastoreItem xmlns:ds="http://schemas.openxmlformats.org/officeDocument/2006/customXml" ds:itemID="{605F80B3-484A-4668-81B5-0C03B07127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TS010192745.dotx</Template>
  <TotalTime>610</TotalTime>
  <Pages>36</Pages>
  <Words>16258</Words>
  <Characters>9268</Characters>
  <Application>Microsoft Office Word</Application>
  <DocSecurity>0</DocSecurity>
  <Lines>77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Datu iesniegšanas un Datu izplatīšanas rīku rokasgrāmata</vt:lpstr>
    </vt:vector>
  </TitlesOfParts>
  <Company/>
  <LinksUpToDate>false</LinksUpToDate>
  <CharactersWithSpaces>25476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Datu iesniegšanas un Datu izplatīšanas rīku rokasgrāmata</dc:title>
  <dc:subject>https://ais.lgs.lv</dc:subject>
  <dc:creator>Anita Danneberga</dc:creator>
  <cp:lastModifiedBy>Sergejs Snegovs</cp:lastModifiedBy>
  <cp:revision>18</cp:revision>
  <cp:lastPrinted>2017-12-01T09:23:00Z</cp:lastPrinted>
  <dcterms:created xsi:type="dcterms:W3CDTF">2017-07-25T10:19:00Z</dcterms:created>
  <dcterms:modified xsi:type="dcterms:W3CDTF">2017-12-01T09:29:00Z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TC101927459990</vt:lpwstr>
  </property>
</Properties>
</file>